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729" w:rsidRPr="00AE68BB" w:rsidRDefault="008C6729" w:rsidP="008C6729">
      <w:pPr>
        <w:pStyle w:val="ZA"/>
        <w:framePr w:wrap="notBeside"/>
        <w:rPr>
          <w:noProof w:val="0"/>
        </w:rPr>
      </w:pPr>
      <w:bookmarkStart w:id="0" w:name="page1"/>
      <w:bookmarkStart w:id="1" w:name="_GoBack"/>
      <w:bookmarkEnd w:id="1"/>
      <w:r w:rsidRPr="00AE68BB">
        <w:rPr>
          <w:noProof w:val="0"/>
          <w:sz w:val="64"/>
        </w:rPr>
        <w:t>3GPP TS 22.</w:t>
      </w:r>
      <w:r w:rsidR="001965A5" w:rsidRPr="00AE68BB">
        <w:rPr>
          <w:noProof w:val="0"/>
          <w:sz w:val="64"/>
        </w:rPr>
        <w:t>179</w:t>
      </w:r>
      <w:r w:rsidRPr="00AE68BB">
        <w:rPr>
          <w:noProof w:val="0"/>
          <w:sz w:val="64"/>
        </w:rPr>
        <w:t xml:space="preserve"> </w:t>
      </w:r>
      <w:r w:rsidR="00050B47" w:rsidRPr="00AE68BB">
        <w:rPr>
          <w:noProof w:val="0"/>
        </w:rPr>
        <w:t>V</w:t>
      </w:r>
      <w:r w:rsidR="00050B47">
        <w:rPr>
          <w:noProof w:val="0"/>
        </w:rPr>
        <w:t>18</w:t>
      </w:r>
      <w:r w:rsidRPr="00AE68BB">
        <w:rPr>
          <w:noProof w:val="0"/>
        </w:rPr>
        <w:t>.</w:t>
      </w:r>
      <w:r w:rsidR="00050B47">
        <w:rPr>
          <w:noProof w:val="0"/>
        </w:rPr>
        <w:t>0</w:t>
      </w:r>
      <w:r w:rsidRPr="00AE68BB">
        <w:rPr>
          <w:noProof w:val="0"/>
        </w:rPr>
        <w:t>.</w:t>
      </w:r>
      <w:r w:rsidR="00B566D0">
        <w:rPr>
          <w:noProof w:val="0"/>
        </w:rPr>
        <w:t>0</w:t>
      </w:r>
      <w:r w:rsidR="004F27EB" w:rsidRPr="00AE68BB">
        <w:rPr>
          <w:noProof w:val="0"/>
        </w:rPr>
        <w:t xml:space="preserve"> </w:t>
      </w:r>
      <w:r w:rsidRPr="00AE68BB">
        <w:rPr>
          <w:noProof w:val="0"/>
          <w:sz w:val="32"/>
        </w:rPr>
        <w:t>(20</w:t>
      </w:r>
      <w:r w:rsidR="00CC0669">
        <w:rPr>
          <w:noProof w:val="0"/>
          <w:sz w:val="32"/>
        </w:rPr>
        <w:t>2</w:t>
      </w:r>
      <w:r w:rsidR="002C2FBB">
        <w:rPr>
          <w:noProof w:val="0"/>
          <w:sz w:val="32"/>
        </w:rPr>
        <w:t>3</w:t>
      </w:r>
      <w:r w:rsidR="00F77C78" w:rsidRPr="00AE68BB">
        <w:rPr>
          <w:noProof w:val="0"/>
          <w:sz w:val="32"/>
        </w:rPr>
        <w:t>-</w:t>
      </w:r>
      <w:r w:rsidR="00CC0669">
        <w:rPr>
          <w:noProof w:val="0"/>
          <w:sz w:val="32"/>
        </w:rPr>
        <w:t>0</w:t>
      </w:r>
      <w:r w:rsidR="002C2FBB">
        <w:rPr>
          <w:noProof w:val="0"/>
          <w:sz w:val="32"/>
        </w:rPr>
        <w:t>6</w:t>
      </w:r>
      <w:r w:rsidRPr="00AE68BB">
        <w:rPr>
          <w:noProof w:val="0"/>
          <w:sz w:val="32"/>
        </w:rPr>
        <w:t>)</w:t>
      </w:r>
    </w:p>
    <w:p w:rsidR="008C6729" w:rsidRPr="00AE68BB" w:rsidRDefault="008C6729" w:rsidP="008C6729">
      <w:pPr>
        <w:pStyle w:val="ZB"/>
        <w:framePr w:wrap="notBeside"/>
        <w:rPr>
          <w:noProof w:val="0"/>
        </w:rPr>
      </w:pPr>
      <w:r w:rsidRPr="00AE68BB">
        <w:rPr>
          <w:noProof w:val="0"/>
        </w:rPr>
        <w:t>Technical Specification</w:t>
      </w:r>
    </w:p>
    <w:p w:rsidR="008C6729" w:rsidRPr="00AE68BB" w:rsidRDefault="008C6729" w:rsidP="008C6729">
      <w:pPr>
        <w:pStyle w:val="ZT"/>
        <w:framePr w:wrap="notBeside"/>
      </w:pPr>
      <w:r w:rsidRPr="00AE68BB">
        <w:t>3</w:t>
      </w:r>
      <w:r w:rsidRPr="00660974">
        <w:rPr>
          <w:vertAlign w:val="superscript"/>
        </w:rPr>
        <w:t>rd</w:t>
      </w:r>
      <w:r w:rsidRPr="00AE68BB">
        <w:t xml:space="preserve"> Generation Partnership Project;</w:t>
      </w:r>
    </w:p>
    <w:p w:rsidR="008C6729" w:rsidRPr="00AE68BB" w:rsidRDefault="008C6729" w:rsidP="008C6729">
      <w:pPr>
        <w:pStyle w:val="ZT"/>
        <w:framePr w:wrap="notBeside"/>
      </w:pPr>
      <w:r w:rsidRPr="00AE68BB">
        <w:t>Technical Specification Group Services and System Aspects;</w:t>
      </w:r>
    </w:p>
    <w:p w:rsidR="008C6729" w:rsidRDefault="008C6729" w:rsidP="00C76B01">
      <w:pPr>
        <w:pStyle w:val="ZT"/>
        <w:framePr w:wrap="notBeside"/>
      </w:pPr>
      <w:r w:rsidRPr="00AE68BB">
        <w:t xml:space="preserve">Mission Critical Push </w:t>
      </w:r>
      <w:r w:rsidR="007406B0">
        <w:t>T</w:t>
      </w:r>
      <w:r w:rsidRPr="00AE68BB">
        <w:t>o Talk</w:t>
      </w:r>
      <w:r w:rsidR="001C4E5D">
        <w:t xml:space="preserve"> </w:t>
      </w:r>
      <w:r w:rsidR="001C4E5D" w:rsidRPr="00624376">
        <w:t>(MCPTT)</w:t>
      </w:r>
      <w:r w:rsidRPr="00AE68BB">
        <w:t>;</w:t>
      </w:r>
    </w:p>
    <w:p w:rsidR="003026EF" w:rsidRPr="00AE68BB" w:rsidRDefault="003026EF" w:rsidP="008C6729">
      <w:pPr>
        <w:pStyle w:val="ZT"/>
        <w:framePr w:wrap="notBeside"/>
      </w:pPr>
      <w:r>
        <w:t>Stage 1</w:t>
      </w:r>
    </w:p>
    <w:p w:rsidR="00597EEA" w:rsidRPr="00AE68BB" w:rsidRDefault="008C6729" w:rsidP="008C6729">
      <w:pPr>
        <w:pStyle w:val="ZT"/>
        <w:framePr w:wrap="notBeside"/>
      </w:pPr>
      <w:r w:rsidRPr="00AE68BB">
        <w:t>(</w:t>
      </w:r>
      <w:r w:rsidRPr="00AE68BB">
        <w:rPr>
          <w:rStyle w:val="ZGSM"/>
        </w:rPr>
        <w:t xml:space="preserve">Release </w:t>
      </w:r>
      <w:r w:rsidR="00050B47" w:rsidRPr="00AE68BB">
        <w:rPr>
          <w:rStyle w:val="ZGSM"/>
        </w:rPr>
        <w:t>1</w:t>
      </w:r>
      <w:r w:rsidR="00050B47">
        <w:rPr>
          <w:rStyle w:val="ZGSM"/>
        </w:rPr>
        <w:t>8</w:t>
      </w:r>
      <w:r w:rsidRPr="00AE68BB">
        <w:t>)</w:t>
      </w:r>
    </w:p>
    <w:p w:rsidR="00597EEA" w:rsidRPr="00AE68BB" w:rsidRDefault="005911FC" w:rsidP="008C6729">
      <w:pPr>
        <w:pStyle w:val="ZU"/>
        <w:framePr w:h="4929" w:hRule="exact" w:wrap="notBeside"/>
        <w:tabs>
          <w:tab w:val="right" w:pos="10206"/>
        </w:tabs>
        <w:jc w:val="left"/>
        <w:rPr>
          <w:noProof w:val="0"/>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35pt;height:88.9pt">
            <v:imagedata r:id="rId8" o:title="5G-logo_175px"/>
          </v:shape>
        </w:pict>
      </w:r>
      <w:r w:rsidR="008C6729" w:rsidRPr="00AE68BB">
        <w:rPr>
          <w:noProof w:val="0"/>
          <w:color w:val="0000FF"/>
        </w:rPr>
        <w:tab/>
      </w:r>
      <w:r w:rsidR="008C6729" w:rsidRPr="00AE68BB">
        <w:rPr>
          <w:noProof w:val="0"/>
        </w:rPr>
        <w:pict>
          <v:shape id="_x0000_i1026" type="#_x0000_t75" style="width:127.7pt;height:75.15pt">
            <v:imagedata r:id="rId9" o:title="3GPP-logo_web"/>
          </v:shape>
        </w:pict>
      </w:r>
    </w:p>
    <w:p w:rsidR="00597EEA" w:rsidRPr="00AE68BB" w:rsidRDefault="008C6729" w:rsidP="008C6729">
      <w:pPr>
        <w:framePr w:h="1377" w:hRule="exact" w:wrap="notBeside" w:vAnchor="page" w:hAnchor="margin" w:y="15305"/>
        <w:rPr>
          <w:sz w:val="16"/>
        </w:rPr>
      </w:pPr>
      <w:r w:rsidRPr="00AE68BB">
        <w:rPr>
          <w:sz w:val="16"/>
        </w:rPr>
        <w:t>The present document has been developed within the 3</w:t>
      </w:r>
      <w:r w:rsidRPr="00AE68BB">
        <w:rPr>
          <w:sz w:val="16"/>
          <w:vertAlign w:val="superscript"/>
        </w:rPr>
        <w:t>rd</w:t>
      </w:r>
      <w:r w:rsidRPr="00AE68BB">
        <w:rPr>
          <w:sz w:val="16"/>
        </w:rPr>
        <w:t xml:space="preserve"> Generation Partnership Project (3GPP</w:t>
      </w:r>
      <w:r w:rsidRPr="00AE68BB">
        <w:rPr>
          <w:sz w:val="16"/>
          <w:vertAlign w:val="superscript"/>
        </w:rPr>
        <w:t xml:space="preserve"> TM</w:t>
      </w:r>
      <w:r w:rsidRPr="00AE68BB">
        <w:rPr>
          <w:sz w:val="16"/>
        </w:rPr>
        <w:t>) and may be further elab</w:t>
      </w:r>
      <w:r w:rsidR="00AE68BB">
        <w:rPr>
          <w:sz w:val="16"/>
        </w:rPr>
        <w:t>orated for the purposes of 3GPP</w:t>
      </w:r>
      <w:r w:rsidRPr="00AE68BB">
        <w:rPr>
          <w:sz w:val="16"/>
        </w:rPr>
        <w:t>.</w:t>
      </w:r>
      <w:r w:rsidRPr="00AE68BB">
        <w:rPr>
          <w:sz w:val="16"/>
        </w:rPr>
        <w:br/>
        <w:t>The present document has not been subject to any approval process by the 3GPP</w:t>
      </w:r>
      <w:r w:rsidRPr="00AE68BB">
        <w:rPr>
          <w:sz w:val="16"/>
          <w:vertAlign w:val="superscript"/>
        </w:rPr>
        <w:t xml:space="preserve"> </w:t>
      </w:r>
      <w:r w:rsidRPr="00AE68BB">
        <w:rPr>
          <w:sz w:val="16"/>
        </w:rPr>
        <w:t>Organizational Partners and shall not be implemented.</w:t>
      </w:r>
      <w:r w:rsidRPr="00AE68BB">
        <w:rPr>
          <w:sz w:val="16"/>
        </w:rPr>
        <w:br/>
        <w:t>This Specification is provided for future development work within 3GPP</w:t>
      </w:r>
      <w:r w:rsidRPr="00AE68BB">
        <w:rPr>
          <w:sz w:val="16"/>
          <w:vertAlign w:val="superscript"/>
        </w:rPr>
        <w:t xml:space="preserve"> </w:t>
      </w:r>
      <w:r w:rsidRPr="00AE68BB">
        <w:rPr>
          <w:sz w:val="16"/>
        </w:rPr>
        <w:t>only. The Organizational Partners accept no liability for any use of this Specification.</w:t>
      </w:r>
      <w:r w:rsidRPr="00AE68BB">
        <w:rPr>
          <w:sz w:val="16"/>
        </w:rPr>
        <w:br/>
        <w:t>Specifications and Reports for implementation of the 3GPP</w:t>
      </w:r>
      <w:r w:rsidRPr="00AE68BB">
        <w:rPr>
          <w:sz w:val="16"/>
          <w:vertAlign w:val="superscript"/>
        </w:rPr>
        <w:t xml:space="preserve"> TM</w:t>
      </w:r>
      <w:r w:rsidRPr="00AE68BB">
        <w:rPr>
          <w:sz w:val="16"/>
        </w:rPr>
        <w:t xml:space="preserve"> system should be obtained via the 3GPP Organizational Partners</w:t>
      </w:r>
      <w:r w:rsidR="003F1181">
        <w:rPr>
          <w:sz w:val="16"/>
        </w:rPr>
        <w:t>'</w:t>
      </w:r>
      <w:r w:rsidRPr="00AE68BB">
        <w:rPr>
          <w:sz w:val="16"/>
        </w:rPr>
        <w:t xml:space="preserve"> Publications Offices.</w:t>
      </w:r>
    </w:p>
    <w:bookmarkEnd w:id="0"/>
    <w:p w:rsidR="008C6729" w:rsidRPr="00AE68BB" w:rsidRDefault="008C6729" w:rsidP="008C6729">
      <w:pPr>
        <w:sectPr w:rsidR="008C6729" w:rsidRPr="00AE68BB" w:rsidSect="001951EC">
          <w:footnotePr>
            <w:numRestart w:val="eachSect"/>
          </w:footnotePr>
          <w:pgSz w:w="11907" w:h="16840"/>
          <w:pgMar w:top="2268" w:right="850" w:bottom="10772" w:left="850" w:header="0" w:footer="0" w:gutter="0"/>
          <w:cols w:space="720"/>
          <w:docGrid w:linePitch="272"/>
        </w:sectPr>
      </w:pPr>
    </w:p>
    <w:p w:rsidR="008C6729" w:rsidRPr="00AE68BB" w:rsidRDefault="008C6729" w:rsidP="008C6729">
      <w:bookmarkStart w:id="2" w:name="page2"/>
    </w:p>
    <w:p w:rsidR="008C6729" w:rsidRPr="00AE68BB" w:rsidRDefault="008C6729" w:rsidP="008C6729">
      <w:pPr>
        <w:pStyle w:val="FP"/>
        <w:framePr w:wrap="notBeside" w:hAnchor="margin" w:yAlign="center"/>
        <w:spacing w:after="240"/>
        <w:ind w:left="2835" w:right="2835"/>
        <w:jc w:val="center"/>
        <w:rPr>
          <w:rFonts w:ascii="Arial" w:hAnsi="Arial"/>
          <w:b/>
          <w:i/>
        </w:rPr>
      </w:pPr>
      <w:r w:rsidRPr="00AE68BB">
        <w:rPr>
          <w:rFonts w:ascii="Arial" w:hAnsi="Arial"/>
          <w:b/>
          <w:i/>
        </w:rPr>
        <w:t>3GPP</w:t>
      </w:r>
    </w:p>
    <w:p w:rsidR="00597EEA" w:rsidRPr="00AE68BB" w:rsidRDefault="008C6729" w:rsidP="008C6729">
      <w:pPr>
        <w:pStyle w:val="FP"/>
        <w:framePr w:wrap="notBeside" w:hAnchor="margin" w:yAlign="center"/>
        <w:pBdr>
          <w:bottom w:val="single" w:sz="6" w:space="1" w:color="auto"/>
        </w:pBdr>
        <w:ind w:left="2835" w:right="2835"/>
        <w:jc w:val="center"/>
      </w:pPr>
      <w:r w:rsidRPr="00AE68BB">
        <w:t>Postal address</w:t>
      </w:r>
    </w:p>
    <w:p w:rsidR="008C6729" w:rsidRPr="00AE68BB" w:rsidRDefault="008C6729" w:rsidP="008C6729">
      <w:pPr>
        <w:pStyle w:val="FP"/>
        <w:framePr w:wrap="notBeside" w:hAnchor="margin" w:yAlign="center"/>
        <w:pBdr>
          <w:bottom w:val="single" w:sz="6" w:space="1" w:color="auto"/>
        </w:pBdr>
        <w:spacing w:before="240"/>
        <w:ind w:left="2835" w:right="2835"/>
        <w:jc w:val="center"/>
      </w:pPr>
      <w:r w:rsidRPr="00AE68BB">
        <w:t>3GPP support office address</w:t>
      </w:r>
    </w:p>
    <w:p w:rsidR="008C6729" w:rsidRPr="00AE68BB" w:rsidRDefault="008C6729" w:rsidP="008C6729">
      <w:pPr>
        <w:pStyle w:val="FP"/>
        <w:framePr w:wrap="notBeside" w:hAnchor="margin" w:yAlign="center"/>
        <w:ind w:left="2835" w:right="2835"/>
        <w:jc w:val="center"/>
        <w:rPr>
          <w:rFonts w:ascii="Arial" w:hAnsi="Arial"/>
          <w:sz w:val="18"/>
          <w:lang w:val="fr-FR"/>
        </w:rPr>
      </w:pPr>
      <w:r w:rsidRPr="00AE68BB">
        <w:rPr>
          <w:rFonts w:ascii="Arial" w:hAnsi="Arial"/>
          <w:sz w:val="18"/>
          <w:lang w:val="fr-FR"/>
        </w:rPr>
        <w:t>650 Route des Lucioles - Sophia Antipolis</w:t>
      </w:r>
    </w:p>
    <w:p w:rsidR="008C6729" w:rsidRPr="00AE68BB" w:rsidRDefault="008C6729" w:rsidP="008C6729">
      <w:pPr>
        <w:pStyle w:val="FP"/>
        <w:framePr w:wrap="notBeside" w:hAnchor="margin" w:yAlign="center"/>
        <w:ind w:left="2835" w:right="2835"/>
        <w:jc w:val="center"/>
        <w:rPr>
          <w:rFonts w:ascii="Arial" w:hAnsi="Arial"/>
          <w:sz w:val="18"/>
          <w:lang w:val="fr-FR"/>
        </w:rPr>
      </w:pPr>
      <w:r w:rsidRPr="00AE68BB">
        <w:rPr>
          <w:rFonts w:ascii="Arial" w:hAnsi="Arial"/>
          <w:sz w:val="18"/>
          <w:lang w:val="fr-FR"/>
        </w:rPr>
        <w:t xml:space="preserve">Valbonne - </w:t>
      </w:r>
      <w:r w:rsidR="00660974">
        <w:rPr>
          <w:rFonts w:ascii="Arial" w:hAnsi="Arial"/>
          <w:sz w:val="18"/>
          <w:lang w:val="fr-FR"/>
        </w:rPr>
        <w:t>France</w:t>
      </w:r>
    </w:p>
    <w:p w:rsidR="008C6729" w:rsidRPr="00AE68BB" w:rsidRDefault="008C6729" w:rsidP="008C6729">
      <w:pPr>
        <w:pStyle w:val="FP"/>
        <w:framePr w:wrap="notBeside" w:hAnchor="margin" w:yAlign="center"/>
        <w:spacing w:after="20"/>
        <w:ind w:left="2835" w:right="2835"/>
        <w:jc w:val="center"/>
        <w:rPr>
          <w:rFonts w:ascii="Arial" w:hAnsi="Arial"/>
          <w:sz w:val="18"/>
        </w:rPr>
      </w:pPr>
      <w:r w:rsidRPr="00AE68BB">
        <w:rPr>
          <w:rFonts w:ascii="Arial" w:hAnsi="Arial"/>
          <w:sz w:val="18"/>
        </w:rPr>
        <w:t>Tel.: +33 4 92 94 42 00 Fax: +33 4 93 65 47 16</w:t>
      </w:r>
    </w:p>
    <w:p w:rsidR="008C6729" w:rsidRPr="00AE68BB" w:rsidRDefault="008C6729" w:rsidP="008C6729">
      <w:pPr>
        <w:pStyle w:val="FP"/>
        <w:framePr w:wrap="notBeside" w:hAnchor="margin" w:yAlign="center"/>
        <w:pBdr>
          <w:bottom w:val="single" w:sz="6" w:space="1" w:color="auto"/>
        </w:pBdr>
        <w:spacing w:before="240"/>
        <w:ind w:left="2835" w:right="2835"/>
        <w:jc w:val="center"/>
      </w:pPr>
      <w:r w:rsidRPr="00AE68BB">
        <w:t>Internet</w:t>
      </w:r>
    </w:p>
    <w:p w:rsidR="00597EEA" w:rsidRPr="00AE68BB" w:rsidRDefault="00660974" w:rsidP="008C6729">
      <w:pPr>
        <w:pStyle w:val="FP"/>
        <w:framePr w:wrap="notBeside" w:hAnchor="margin" w:yAlign="center"/>
        <w:ind w:left="2835" w:right="2835"/>
        <w:jc w:val="center"/>
        <w:rPr>
          <w:rFonts w:ascii="Arial" w:hAnsi="Arial"/>
          <w:sz w:val="18"/>
        </w:rPr>
      </w:pPr>
      <w:r w:rsidRPr="003F1181">
        <w:rPr>
          <w:rFonts w:ascii="Arial" w:hAnsi="Arial"/>
          <w:sz w:val="18"/>
        </w:rPr>
        <w:t>http://www.3gpp.org</w:t>
      </w:r>
    </w:p>
    <w:p w:rsidR="008C6729" w:rsidRPr="00AE68BB" w:rsidRDefault="008C6729" w:rsidP="008C6729">
      <w:pPr>
        <w:pStyle w:val="FP"/>
        <w:framePr w:h="3057" w:hRule="exact" w:wrap="notBeside" w:vAnchor="page" w:hAnchor="margin" w:y="12605"/>
        <w:pBdr>
          <w:bottom w:val="single" w:sz="6" w:space="1" w:color="auto"/>
        </w:pBdr>
        <w:spacing w:after="240"/>
        <w:jc w:val="center"/>
        <w:rPr>
          <w:rFonts w:ascii="Arial" w:hAnsi="Arial"/>
          <w:b/>
          <w:i/>
        </w:rPr>
      </w:pPr>
      <w:r w:rsidRPr="00AE68BB">
        <w:rPr>
          <w:rFonts w:ascii="Arial" w:hAnsi="Arial"/>
          <w:b/>
          <w:i/>
        </w:rPr>
        <w:t>Copyright Notification</w:t>
      </w:r>
    </w:p>
    <w:p w:rsidR="00907454" w:rsidRPr="00AE68BB" w:rsidRDefault="00907454" w:rsidP="00907454">
      <w:pPr>
        <w:pStyle w:val="FP"/>
        <w:framePr w:h="3057" w:hRule="exact" w:wrap="notBeside" w:vAnchor="page" w:hAnchor="margin" w:y="12605"/>
        <w:jc w:val="center"/>
      </w:pPr>
      <w:r w:rsidRPr="00AE68BB">
        <w:t>No part may be reproduced except as authorized by written permission.</w:t>
      </w:r>
      <w:r w:rsidRPr="00AE68BB">
        <w:br/>
        <w:t>The copyright and the foregoing restriction extend to reproduction in all media.</w:t>
      </w:r>
    </w:p>
    <w:p w:rsidR="008C6729" w:rsidRPr="00AE68BB" w:rsidRDefault="008C6729" w:rsidP="008C6729">
      <w:pPr>
        <w:pStyle w:val="FP"/>
        <w:framePr w:h="3057" w:hRule="exact" w:wrap="notBeside" w:vAnchor="page" w:hAnchor="margin" w:y="12605"/>
        <w:jc w:val="center"/>
        <w:rPr>
          <w:sz w:val="18"/>
        </w:rPr>
      </w:pPr>
      <w:r w:rsidRPr="00AE68BB">
        <w:rPr>
          <w:sz w:val="18"/>
        </w:rPr>
        <w:t xml:space="preserve">© </w:t>
      </w:r>
      <w:r w:rsidR="00050B47" w:rsidRPr="00AE68BB">
        <w:rPr>
          <w:sz w:val="18"/>
        </w:rPr>
        <w:t>20</w:t>
      </w:r>
      <w:r w:rsidR="00050B47">
        <w:rPr>
          <w:sz w:val="18"/>
        </w:rPr>
        <w:t>23</w:t>
      </w:r>
      <w:r w:rsidRPr="00AE68BB">
        <w:rPr>
          <w:sz w:val="18"/>
        </w:rPr>
        <w:t>, 3GPP Organizational Partners (</w:t>
      </w:r>
      <w:r w:rsidR="00B566D0" w:rsidRPr="00B566D0">
        <w:rPr>
          <w:sz w:val="18"/>
        </w:rPr>
        <w:t>ARIB, ATIS, CCSA, ETSI, TSDSI, TTA, TTC</w:t>
      </w:r>
      <w:r w:rsidRPr="00AE68BB">
        <w:rPr>
          <w:sz w:val="18"/>
        </w:rPr>
        <w:t>).</w:t>
      </w:r>
      <w:bookmarkStart w:id="3" w:name="copyrightaddon"/>
      <w:bookmarkEnd w:id="3"/>
    </w:p>
    <w:p w:rsidR="00597EEA" w:rsidRPr="00AE68BB" w:rsidRDefault="008C6729" w:rsidP="008C6729">
      <w:pPr>
        <w:pStyle w:val="FP"/>
        <w:framePr w:h="3057" w:hRule="exact" w:wrap="notBeside" w:vAnchor="page" w:hAnchor="margin" w:y="12605"/>
        <w:jc w:val="center"/>
        <w:rPr>
          <w:sz w:val="18"/>
        </w:rPr>
      </w:pPr>
      <w:r w:rsidRPr="00AE68BB">
        <w:rPr>
          <w:sz w:val="18"/>
        </w:rPr>
        <w:t>All rights reserved.</w:t>
      </w:r>
    </w:p>
    <w:p w:rsidR="008C6729" w:rsidRPr="00AE68BB" w:rsidRDefault="008C6729" w:rsidP="008C6729">
      <w:pPr>
        <w:pStyle w:val="FP"/>
        <w:framePr w:h="3057" w:hRule="exact" w:wrap="notBeside" w:vAnchor="page" w:hAnchor="margin" w:y="12605"/>
        <w:rPr>
          <w:sz w:val="18"/>
        </w:rPr>
      </w:pPr>
      <w:r w:rsidRPr="00AE68BB">
        <w:rPr>
          <w:sz w:val="18"/>
        </w:rPr>
        <w:t>UMTS™ is a Trade Mark of ETSI registered for the benefit of its members</w:t>
      </w:r>
    </w:p>
    <w:p w:rsidR="008C6729" w:rsidRPr="00AE68BB" w:rsidRDefault="008C6729" w:rsidP="008C6729">
      <w:pPr>
        <w:pStyle w:val="FP"/>
        <w:framePr w:h="3057" w:hRule="exact" w:wrap="notBeside" w:vAnchor="page" w:hAnchor="margin" w:y="12605"/>
        <w:rPr>
          <w:sz w:val="18"/>
        </w:rPr>
      </w:pPr>
      <w:r w:rsidRPr="00AE68BB">
        <w:rPr>
          <w:sz w:val="18"/>
        </w:rPr>
        <w:t>3GPP™ is a Trade Mark of ETSI registered for the benefit of its Members and of the 3GPP Organizational Partners</w:t>
      </w:r>
      <w:r w:rsidRPr="00AE68BB">
        <w:rPr>
          <w:sz w:val="18"/>
        </w:rPr>
        <w:br/>
        <w:t>LTE™ is a Trade Mark of ETSI registered for the benefit of its Members and of the 3GPP Organizational Partners</w:t>
      </w:r>
    </w:p>
    <w:p w:rsidR="008C6729" w:rsidRPr="00AE68BB" w:rsidRDefault="008C6729" w:rsidP="008C6729">
      <w:pPr>
        <w:pStyle w:val="FP"/>
        <w:framePr w:h="3057" w:hRule="exact" w:wrap="notBeside" w:vAnchor="page" w:hAnchor="margin" w:y="12605"/>
        <w:rPr>
          <w:sz w:val="18"/>
        </w:rPr>
      </w:pPr>
      <w:r w:rsidRPr="00AE68BB">
        <w:rPr>
          <w:sz w:val="18"/>
        </w:rPr>
        <w:t>GSM® and the GSM logo are registered and owned by the GSM Association</w:t>
      </w:r>
    </w:p>
    <w:bookmarkEnd w:id="2"/>
    <w:p w:rsidR="008C6729" w:rsidRPr="00AE68BB" w:rsidRDefault="008C6729" w:rsidP="008C6729">
      <w:pPr>
        <w:pStyle w:val="TT"/>
      </w:pPr>
      <w:r w:rsidRPr="00AE68BB">
        <w:br w:type="page"/>
        <w:t>Contents</w:t>
      </w:r>
    </w:p>
    <w:p w:rsidR="00842B43" w:rsidRPr="00B0469E" w:rsidRDefault="00C2489D">
      <w:pPr>
        <w:pStyle w:val="TOC1"/>
        <w:rPr>
          <w:rFonts w:ascii="Calibri" w:hAnsi="Calibri"/>
          <w:szCs w:val="22"/>
          <w:lang w:eastAsia="en-GB"/>
        </w:rPr>
      </w:pPr>
      <w:r>
        <w:fldChar w:fldCharType="begin"/>
      </w:r>
      <w:r>
        <w:instrText xml:space="preserve"> TOC \o "1-9" </w:instrText>
      </w:r>
      <w:r>
        <w:fldChar w:fldCharType="separate"/>
      </w:r>
      <w:r w:rsidR="00842B43">
        <w:t>Foreword</w:t>
      </w:r>
      <w:r w:rsidR="00842B43">
        <w:tab/>
      </w:r>
      <w:r w:rsidR="00842B43">
        <w:fldChar w:fldCharType="begin"/>
      </w:r>
      <w:r w:rsidR="00842B43">
        <w:instrText xml:space="preserve"> PAGEREF _Toc138428928 \h </w:instrText>
      </w:r>
      <w:r w:rsidR="00842B43">
        <w:fldChar w:fldCharType="separate"/>
      </w:r>
      <w:r w:rsidR="00842B43">
        <w:t>8</w:t>
      </w:r>
      <w:r w:rsidR="00842B43">
        <w:fldChar w:fldCharType="end"/>
      </w:r>
    </w:p>
    <w:p w:rsidR="00842B43" w:rsidRPr="00B0469E" w:rsidRDefault="00842B43">
      <w:pPr>
        <w:pStyle w:val="TOC1"/>
        <w:rPr>
          <w:rFonts w:ascii="Calibri" w:hAnsi="Calibri"/>
          <w:szCs w:val="22"/>
          <w:lang w:eastAsia="en-GB"/>
        </w:rPr>
      </w:pPr>
      <w:r>
        <w:t>Introduction</w:t>
      </w:r>
      <w:r>
        <w:tab/>
      </w:r>
      <w:r>
        <w:fldChar w:fldCharType="begin"/>
      </w:r>
      <w:r>
        <w:instrText xml:space="preserve"> PAGEREF _Toc138428929 \h </w:instrText>
      </w:r>
      <w:r>
        <w:fldChar w:fldCharType="separate"/>
      </w:r>
      <w:r>
        <w:t>8</w:t>
      </w:r>
      <w:r>
        <w:fldChar w:fldCharType="end"/>
      </w:r>
    </w:p>
    <w:p w:rsidR="00842B43" w:rsidRPr="00B0469E" w:rsidRDefault="00842B43">
      <w:pPr>
        <w:pStyle w:val="TOC1"/>
        <w:rPr>
          <w:rFonts w:ascii="Calibri" w:hAnsi="Calibri"/>
          <w:szCs w:val="22"/>
          <w:lang w:eastAsia="en-GB"/>
        </w:rPr>
      </w:pPr>
      <w:r>
        <w:t>1</w:t>
      </w:r>
      <w:r w:rsidRPr="00B0469E">
        <w:rPr>
          <w:rFonts w:ascii="Calibri" w:hAnsi="Calibri"/>
          <w:szCs w:val="22"/>
          <w:lang w:eastAsia="en-GB"/>
        </w:rPr>
        <w:tab/>
      </w:r>
      <w:r>
        <w:t>Scope</w:t>
      </w:r>
      <w:r>
        <w:tab/>
      </w:r>
      <w:r>
        <w:fldChar w:fldCharType="begin"/>
      </w:r>
      <w:r>
        <w:instrText xml:space="preserve"> PAGEREF _Toc138428930 \h </w:instrText>
      </w:r>
      <w:r>
        <w:fldChar w:fldCharType="separate"/>
      </w:r>
      <w:r>
        <w:t>9</w:t>
      </w:r>
      <w:r>
        <w:fldChar w:fldCharType="end"/>
      </w:r>
    </w:p>
    <w:p w:rsidR="00842B43" w:rsidRPr="00B0469E" w:rsidRDefault="00842B43">
      <w:pPr>
        <w:pStyle w:val="TOC1"/>
        <w:rPr>
          <w:rFonts w:ascii="Calibri" w:hAnsi="Calibri"/>
          <w:szCs w:val="22"/>
          <w:lang w:eastAsia="en-GB"/>
        </w:rPr>
      </w:pPr>
      <w:r>
        <w:t>2</w:t>
      </w:r>
      <w:r w:rsidRPr="00B0469E">
        <w:rPr>
          <w:rFonts w:ascii="Calibri" w:hAnsi="Calibri"/>
          <w:szCs w:val="22"/>
          <w:lang w:eastAsia="en-GB"/>
        </w:rPr>
        <w:tab/>
      </w:r>
      <w:r>
        <w:t>References</w:t>
      </w:r>
      <w:r>
        <w:tab/>
      </w:r>
      <w:r>
        <w:fldChar w:fldCharType="begin"/>
      </w:r>
      <w:r>
        <w:instrText xml:space="preserve"> PAGEREF _Toc138428931 \h </w:instrText>
      </w:r>
      <w:r>
        <w:fldChar w:fldCharType="separate"/>
      </w:r>
      <w:r>
        <w:t>9</w:t>
      </w:r>
      <w:r>
        <w:fldChar w:fldCharType="end"/>
      </w:r>
    </w:p>
    <w:p w:rsidR="00842B43" w:rsidRPr="00B0469E" w:rsidRDefault="00842B43">
      <w:pPr>
        <w:pStyle w:val="TOC1"/>
        <w:rPr>
          <w:rFonts w:ascii="Calibri" w:hAnsi="Calibri"/>
          <w:szCs w:val="22"/>
          <w:lang w:eastAsia="en-GB"/>
        </w:rPr>
      </w:pPr>
      <w:r>
        <w:t>3</w:t>
      </w:r>
      <w:r w:rsidRPr="00B0469E">
        <w:rPr>
          <w:rFonts w:ascii="Calibri" w:hAnsi="Calibri"/>
          <w:szCs w:val="22"/>
          <w:lang w:eastAsia="en-GB"/>
        </w:rPr>
        <w:tab/>
      </w:r>
      <w:r>
        <w:t>Definitions and abbreviations</w:t>
      </w:r>
      <w:r>
        <w:tab/>
      </w:r>
      <w:r>
        <w:fldChar w:fldCharType="begin"/>
      </w:r>
      <w:r>
        <w:instrText xml:space="preserve"> PAGEREF _Toc138428932 \h </w:instrText>
      </w:r>
      <w:r>
        <w:fldChar w:fldCharType="separate"/>
      </w:r>
      <w:r>
        <w:t>10</w:t>
      </w:r>
      <w:r>
        <w:fldChar w:fldCharType="end"/>
      </w:r>
    </w:p>
    <w:p w:rsidR="00842B43" w:rsidRPr="00B0469E" w:rsidRDefault="00842B43">
      <w:pPr>
        <w:pStyle w:val="TOC2"/>
        <w:rPr>
          <w:rFonts w:ascii="Calibri" w:hAnsi="Calibri"/>
          <w:sz w:val="22"/>
          <w:szCs w:val="22"/>
          <w:lang w:eastAsia="en-GB"/>
        </w:rPr>
      </w:pPr>
      <w:r>
        <w:t>3.1</w:t>
      </w:r>
      <w:r w:rsidRPr="00B0469E">
        <w:rPr>
          <w:rFonts w:ascii="Calibri" w:hAnsi="Calibri"/>
          <w:sz w:val="22"/>
          <w:szCs w:val="22"/>
          <w:lang w:eastAsia="en-GB"/>
        </w:rPr>
        <w:tab/>
      </w:r>
      <w:r>
        <w:t>Definitions</w:t>
      </w:r>
      <w:r>
        <w:tab/>
      </w:r>
      <w:r>
        <w:fldChar w:fldCharType="begin"/>
      </w:r>
      <w:r>
        <w:instrText xml:space="preserve"> PAGEREF _Toc138428933 \h </w:instrText>
      </w:r>
      <w:r>
        <w:fldChar w:fldCharType="separate"/>
      </w:r>
      <w:r>
        <w:t>10</w:t>
      </w:r>
      <w:r>
        <w:fldChar w:fldCharType="end"/>
      </w:r>
    </w:p>
    <w:p w:rsidR="00842B43" w:rsidRPr="00B0469E" w:rsidRDefault="00842B43">
      <w:pPr>
        <w:pStyle w:val="TOC2"/>
        <w:rPr>
          <w:rFonts w:ascii="Calibri" w:hAnsi="Calibri"/>
          <w:sz w:val="22"/>
          <w:szCs w:val="22"/>
          <w:lang w:eastAsia="en-GB"/>
        </w:rPr>
      </w:pPr>
      <w:r>
        <w:t>3.2</w:t>
      </w:r>
      <w:r w:rsidRPr="00B0469E">
        <w:rPr>
          <w:rFonts w:ascii="Calibri" w:hAnsi="Calibri"/>
          <w:sz w:val="22"/>
          <w:szCs w:val="22"/>
          <w:lang w:eastAsia="en-GB"/>
        </w:rPr>
        <w:tab/>
      </w:r>
      <w:r>
        <w:t>Abbreviations</w:t>
      </w:r>
      <w:r>
        <w:tab/>
      </w:r>
      <w:r>
        <w:fldChar w:fldCharType="begin"/>
      </w:r>
      <w:r>
        <w:instrText xml:space="preserve"> PAGEREF _Toc138428934 \h </w:instrText>
      </w:r>
      <w:r>
        <w:fldChar w:fldCharType="separate"/>
      </w:r>
      <w:r>
        <w:t>12</w:t>
      </w:r>
      <w:r>
        <w:fldChar w:fldCharType="end"/>
      </w:r>
    </w:p>
    <w:p w:rsidR="00842B43" w:rsidRPr="00B0469E" w:rsidRDefault="00842B43">
      <w:pPr>
        <w:pStyle w:val="TOC1"/>
        <w:rPr>
          <w:rFonts w:ascii="Calibri" w:hAnsi="Calibri"/>
          <w:szCs w:val="22"/>
          <w:lang w:eastAsia="en-GB"/>
        </w:rPr>
      </w:pPr>
      <w:r>
        <w:t>4</w:t>
      </w:r>
      <w:r w:rsidRPr="00B0469E">
        <w:rPr>
          <w:rFonts w:ascii="Calibri" w:hAnsi="Calibri"/>
          <w:szCs w:val="22"/>
          <w:lang w:eastAsia="en-GB"/>
        </w:rPr>
        <w:tab/>
      </w:r>
      <w:r>
        <w:t>Mission Critical Push To Talk overview</w:t>
      </w:r>
      <w:r>
        <w:tab/>
      </w:r>
      <w:r>
        <w:fldChar w:fldCharType="begin"/>
      </w:r>
      <w:r>
        <w:instrText xml:space="preserve"> PAGEREF _Toc138428935 \h </w:instrText>
      </w:r>
      <w:r>
        <w:fldChar w:fldCharType="separate"/>
      </w:r>
      <w:r>
        <w:t>12</w:t>
      </w:r>
      <w:r>
        <w:fldChar w:fldCharType="end"/>
      </w:r>
    </w:p>
    <w:p w:rsidR="00842B43" w:rsidRPr="00B0469E" w:rsidRDefault="00842B43">
      <w:pPr>
        <w:pStyle w:val="TOC2"/>
        <w:rPr>
          <w:rFonts w:ascii="Calibri" w:hAnsi="Calibri"/>
          <w:sz w:val="22"/>
          <w:szCs w:val="22"/>
          <w:lang w:eastAsia="en-GB"/>
        </w:rPr>
      </w:pPr>
      <w:r>
        <w:t>4.1</w:t>
      </w:r>
      <w:r w:rsidRPr="00B0469E">
        <w:rPr>
          <w:rFonts w:ascii="Calibri" w:hAnsi="Calibri"/>
          <w:sz w:val="22"/>
          <w:szCs w:val="22"/>
          <w:lang w:eastAsia="en-GB"/>
        </w:rPr>
        <w:tab/>
      </w:r>
      <w:r>
        <w:t>General</w:t>
      </w:r>
      <w:r>
        <w:tab/>
      </w:r>
      <w:r>
        <w:fldChar w:fldCharType="begin"/>
      </w:r>
      <w:r>
        <w:instrText xml:space="preserve"> PAGEREF _Toc138428936 \h </w:instrText>
      </w:r>
      <w:r>
        <w:fldChar w:fldCharType="separate"/>
      </w:r>
      <w:r>
        <w:t>12</w:t>
      </w:r>
      <w:r>
        <w:fldChar w:fldCharType="end"/>
      </w:r>
    </w:p>
    <w:p w:rsidR="00842B43" w:rsidRPr="00B0469E" w:rsidRDefault="00842B43">
      <w:pPr>
        <w:pStyle w:val="TOC2"/>
        <w:rPr>
          <w:rFonts w:ascii="Calibri" w:hAnsi="Calibri"/>
          <w:sz w:val="22"/>
          <w:szCs w:val="22"/>
          <w:lang w:eastAsia="en-GB"/>
        </w:rPr>
      </w:pPr>
      <w:r>
        <w:t>4.2</w:t>
      </w:r>
      <w:r w:rsidRPr="00B0469E">
        <w:rPr>
          <w:rFonts w:ascii="Calibri" w:hAnsi="Calibri"/>
          <w:sz w:val="22"/>
          <w:szCs w:val="22"/>
          <w:lang w:eastAsia="en-GB"/>
        </w:rPr>
        <w:tab/>
      </w:r>
      <w:r>
        <w:t>Typical use of the MCPTT Service</w:t>
      </w:r>
      <w:r>
        <w:tab/>
      </w:r>
      <w:r>
        <w:fldChar w:fldCharType="begin"/>
      </w:r>
      <w:r>
        <w:instrText xml:space="preserve"> PAGEREF _Toc138428937 \h </w:instrText>
      </w:r>
      <w:r>
        <w:fldChar w:fldCharType="separate"/>
      </w:r>
      <w:r>
        <w:t>13</w:t>
      </w:r>
      <w:r>
        <w:fldChar w:fldCharType="end"/>
      </w:r>
    </w:p>
    <w:p w:rsidR="00842B43" w:rsidRPr="00B0469E" w:rsidRDefault="00842B43">
      <w:pPr>
        <w:pStyle w:val="TOC2"/>
        <w:rPr>
          <w:rFonts w:ascii="Calibri" w:hAnsi="Calibri"/>
          <w:sz w:val="22"/>
          <w:szCs w:val="22"/>
          <w:lang w:eastAsia="en-GB"/>
        </w:rPr>
      </w:pPr>
      <w:r>
        <w:t>4.3</w:t>
      </w:r>
      <w:r w:rsidRPr="00B0469E">
        <w:rPr>
          <w:rFonts w:ascii="Calibri" w:hAnsi="Calibri"/>
          <w:sz w:val="22"/>
          <w:szCs w:val="22"/>
          <w:lang w:eastAsia="en-GB"/>
        </w:rPr>
        <w:tab/>
      </w:r>
      <w:r>
        <w:t>Overview of MCPTT Group affiliation, call and transmission</w:t>
      </w:r>
      <w:r>
        <w:tab/>
      </w:r>
      <w:r>
        <w:fldChar w:fldCharType="begin"/>
      </w:r>
      <w:r>
        <w:instrText xml:space="preserve"> PAGEREF _Toc138428938 \h </w:instrText>
      </w:r>
      <w:r>
        <w:fldChar w:fldCharType="separate"/>
      </w:r>
      <w:r>
        <w:t>13</w:t>
      </w:r>
      <w:r>
        <w:fldChar w:fldCharType="end"/>
      </w:r>
    </w:p>
    <w:p w:rsidR="00842B43" w:rsidRPr="00B0469E" w:rsidRDefault="00842B43">
      <w:pPr>
        <w:pStyle w:val="TOC2"/>
        <w:rPr>
          <w:rFonts w:ascii="Calibri" w:hAnsi="Calibri"/>
          <w:sz w:val="22"/>
          <w:szCs w:val="22"/>
          <w:lang w:eastAsia="en-GB"/>
        </w:rPr>
      </w:pPr>
      <w:r>
        <w:t>4.4</w:t>
      </w:r>
      <w:r w:rsidRPr="00B0469E">
        <w:rPr>
          <w:rFonts w:ascii="Calibri" w:hAnsi="Calibri"/>
          <w:sz w:val="22"/>
          <w:szCs w:val="22"/>
          <w:lang w:eastAsia="en-GB"/>
        </w:rPr>
        <w:tab/>
      </w:r>
      <w:r>
        <w:t>General handling of requests</w:t>
      </w:r>
      <w:r>
        <w:tab/>
      </w:r>
      <w:r>
        <w:fldChar w:fldCharType="begin"/>
      </w:r>
      <w:r>
        <w:instrText xml:space="preserve"> PAGEREF _Toc138428939 \h </w:instrText>
      </w:r>
      <w:r>
        <w:fldChar w:fldCharType="separate"/>
      </w:r>
      <w:r>
        <w:t>17</w:t>
      </w:r>
      <w:r>
        <w:fldChar w:fldCharType="end"/>
      </w:r>
    </w:p>
    <w:p w:rsidR="00842B43" w:rsidRPr="00B0469E" w:rsidRDefault="00842B43">
      <w:pPr>
        <w:pStyle w:val="TOC2"/>
        <w:rPr>
          <w:rFonts w:ascii="Calibri" w:hAnsi="Calibri"/>
          <w:sz w:val="22"/>
          <w:szCs w:val="22"/>
          <w:lang w:eastAsia="en-GB"/>
        </w:rPr>
      </w:pPr>
      <w:r>
        <w:t>4.5</w:t>
      </w:r>
      <w:r w:rsidRPr="00B0469E">
        <w:rPr>
          <w:rFonts w:ascii="Calibri" w:hAnsi="Calibri"/>
          <w:sz w:val="22"/>
          <w:szCs w:val="22"/>
          <w:lang w:eastAsia="en-GB"/>
        </w:rPr>
        <w:tab/>
      </w:r>
      <w:r>
        <w:t>Overview of MCPTT UE and MCPTT User in the MCPTT Service</w:t>
      </w:r>
      <w:r>
        <w:tab/>
      </w:r>
      <w:r>
        <w:fldChar w:fldCharType="begin"/>
      </w:r>
      <w:r>
        <w:instrText xml:space="preserve"> PAGEREF _Toc138428940 \h </w:instrText>
      </w:r>
      <w:r>
        <w:fldChar w:fldCharType="separate"/>
      </w:r>
      <w:r>
        <w:t>17</w:t>
      </w:r>
      <w:r>
        <w:fldChar w:fldCharType="end"/>
      </w:r>
    </w:p>
    <w:p w:rsidR="00842B43" w:rsidRPr="00B0469E" w:rsidRDefault="00842B43">
      <w:pPr>
        <w:pStyle w:val="TOC3"/>
        <w:rPr>
          <w:rFonts w:ascii="Calibri" w:hAnsi="Calibri"/>
          <w:sz w:val="22"/>
          <w:szCs w:val="22"/>
          <w:lang w:eastAsia="en-GB"/>
        </w:rPr>
      </w:pPr>
      <w:r>
        <w:t>4.5.1</w:t>
      </w:r>
      <w:r w:rsidRPr="00B0469E">
        <w:rPr>
          <w:rFonts w:ascii="Calibri" w:hAnsi="Calibri"/>
          <w:sz w:val="22"/>
          <w:szCs w:val="22"/>
          <w:lang w:eastAsia="en-GB"/>
        </w:rPr>
        <w:tab/>
      </w:r>
      <w:r>
        <w:t>MCPTT User association to MCPTT UE in on-network mode</w:t>
      </w:r>
      <w:r>
        <w:tab/>
      </w:r>
      <w:r>
        <w:fldChar w:fldCharType="begin"/>
      </w:r>
      <w:r>
        <w:instrText xml:space="preserve"> PAGEREF _Toc138428941 \h </w:instrText>
      </w:r>
      <w:r>
        <w:fldChar w:fldCharType="separate"/>
      </w:r>
      <w:r>
        <w:t>18</w:t>
      </w:r>
      <w:r>
        <w:fldChar w:fldCharType="end"/>
      </w:r>
    </w:p>
    <w:p w:rsidR="00842B43" w:rsidRPr="00B0469E" w:rsidRDefault="00842B43">
      <w:pPr>
        <w:pStyle w:val="TOC3"/>
        <w:rPr>
          <w:rFonts w:ascii="Calibri" w:hAnsi="Calibri"/>
          <w:sz w:val="22"/>
          <w:szCs w:val="22"/>
          <w:lang w:eastAsia="en-GB"/>
        </w:rPr>
      </w:pPr>
      <w:r>
        <w:t>4.5.2</w:t>
      </w:r>
      <w:r w:rsidRPr="00B0469E">
        <w:rPr>
          <w:rFonts w:ascii="Calibri" w:hAnsi="Calibri"/>
          <w:sz w:val="22"/>
          <w:szCs w:val="22"/>
          <w:lang w:eastAsia="en-GB"/>
        </w:rPr>
        <w:tab/>
      </w:r>
      <w:r>
        <w:t>MCPTT User and MCPTT UE relationship</w:t>
      </w:r>
      <w:r>
        <w:tab/>
      </w:r>
      <w:r>
        <w:fldChar w:fldCharType="begin"/>
      </w:r>
      <w:r>
        <w:instrText xml:space="preserve"> PAGEREF _Toc138428942 \h </w:instrText>
      </w:r>
      <w:r>
        <w:fldChar w:fldCharType="separate"/>
      </w:r>
      <w:r>
        <w:t>18</w:t>
      </w:r>
      <w:r>
        <w:fldChar w:fldCharType="end"/>
      </w:r>
    </w:p>
    <w:p w:rsidR="00842B43" w:rsidRPr="00B0469E" w:rsidRDefault="00842B43">
      <w:pPr>
        <w:pStyle w:val="TOC3"/>
        <w:rPr>
          <w:rFonts w:ascii="Calibri" w:hAnsi="Calibri"/>
          <w:sz w:val="22"/>
          <w:szCs w:val="22"/>
          <w:lang w:eastAsia="en-GB"/>
        </w:rPr>
      </w:pPr>
      <w:r>
        <w:t>4.5.3</w:t>
      </w:r>
      <w:r w:rsidRPr="00B0469E">
        <w:rPr>
          <w:rFonts w:ascii="Calibri" w:hAnsi="Calibri"/>
          <w:sz w:val="22"/>
          <w:szCs w:val="22"/>
          <w:lang w:eastAsia="en-GB"/>
        </w:rPr>
        <w:tab/>
      </w:r>
      <w:r>
        <w:t>MCPTT Users accessing the service through non-3GPP access interface</w:t>
      </w:r>
      <w:r>
        <w:tab/>
      </w:r>
      <w:r>
        <w:fldChar w:fldCharType="begin"/>
      </w:r>
      <w:r>
        <w:instrText xml:space="preserve"> PAGEREF _Toc138428943 \h </w:instrText>
      </w:r>
      <w:r>
        <w:fldChar w:fldCharType="separate"/>
      </w:r>
      <w:r>
        <w:t>18</w:t>
      </w:r>
      <w:r>
        <w:fldChar w:fldCharType="end"/>
      </w:r>
    </w:p>
    <w:p w:rsidR="00842B43" w:rsidRPr="00B0469E" w:rsidRDefault="00842B43">
      <w:pPr>
        <w:pStyle w:val="TOC3"/>
        <w:rPr>
          <w:rFonts w:ascii="Calibri" w:hAnsi="Calibri"/>
          <w:sz w:val="22"/>
          <w:szCs w:val="22"/>
          <w:lang w:eastAsia="en-GB"/>
        </w:rPr>
      </w:pPr>
      <w:r>
        <w:t>4.5.4</w:t>
      </w:r>
      <w:r w:rsidRPr="00B0469E">
        <w:rPr>
          <w:rFonts w:ascii="Calibri" w:hAnsi="Calibri"/>
          <w:sz w:val="22"/>
          <w:szCs w:val="22"/>
          <w:lang w:eastAsia="en-GB"/>
        </w:rPr>
        <w:tab/>
      </w:r>
      <w:r>
        <w:t>Shareable MCPTT UEs and gateway UEs</w:t>
      </w:r>
      <w:r>
        <w:tab/>
      </w:r>
      <w:r>
        <w:fldChar w:fldCharType="begin"/>
      </w:r>
      <w:r>
        <w:instrText xml:space="preserve"> PAGEREF _Toc138428944 \h </w:instrText>
      </w:r>
      <w:r>
        <w:fldChar w:fldCharType="separate"/>
      </w:r>
      <w:r>
        <w:t>18</w:t>
      </w:r>
      <w:r>
        <w:fldChar w:fldCharType="end"/>
      </w:r>
    </w:p>
    <w:p w:rsidR="00842B43" w:rsidRPr="00B0469E" w:rsidRDefault="00842B43">
      <w:pPr>
        <w:pStyle w:val="TOC3"/>
        <w:rPr>
          <w:rFonts w:ascii="Calibri" w:hAnsi="Calibri"/>
          <w:sz w:val="22"/>
          <w:szCs w:val="22"/>
          <w:lang w:eastAsia="en-GB"/>
        </w:rPr>
      </w:pPr>
      <w:r>
        <w:t>4.5.5</w:t>
      </w:r>
      <w:r w:rsidRPr="00B0469E">
        <w:rPr>
          <w:rFonts w:ascii="Calibri" w:hAnsi="Calibri"/>
          <w:sz w:val="22"/>
          <w:szCs w:val="22"/>
          <w:lang w:eastAsia="en-GB"/>
        </w:rPr>
        <w:tab/>
      </w:r>
      <w:r>
        <w:t>MCPTT User association to MCPTT UE in off-network mode</w:t>
      </w:r>
      <w:r>
        <w:tab/>
      </w:r>
      <w:r>
        <w:fldChar w:fldCharType="begin"/>
      </w:r>
      <w:r>
        <w:instrText xml:space="preserve"> PAGEREF _Toc138428945 \h </w:instrText>
      </w:r>
      <w:r>
        <w:fldChar w:fldCharType="separate"/>
      </w:r>
      <w:r>
        <w:t>19</w:t>
      </w:r>
      <w:r>
        <w:fldChar w:fldCharType="end"/>
      </w:r>
    </w:p>
    <w:p w:rsidR="00842B43" w:rsidRPr="00B0469E" w:rsidRDefault="00842B43">
      <w:pPr>
        <w:pStyle w:val="TOC2"/>
        <w:rPr>
          <w:rFonts w:ascii="Calibri" w:hAnsi="Calibri"/>
          <w:sz w:val="22"/>
          <w:szCs w:val="22"/>
          <w:lang w:eastAsia="en-GB"/>
        </w:rPr>
      </w:pPr>
      <w:r>
        <w:t>4.6</w:t>
      </w:r>
      <w:r w:rsidRPr="00B0469E">
        <w:rPr>
          <w:rFonts w:ascii="Calibri" w:hAnsi="Calibri"/>
          <w:sz w:val="22"/>
          <w:szCs w:val="22"/>
          <w:lang w:eastAsia="en-GB"/>
        </w:rPr>
        <w:tab/>
      </w:r>
      <w:r>
        <w:t>Overview of MCPTT priorities</w:t>
      </w:r>
      <w:r>
        <w:tab/>
      </w:r>
      <w:r>
        <w:fldChar w:fldCharType="begin"/>
      </w:r>
      <w:r>
        <w:instrText xml:space="preserve"> PAGEREF _Toc138428946 \h </w:instrText>
      </w:r>
      <w:r>
        <w:fldChar w:fldCharType="separate"/>
      </w:r>
      <w:r>
        <w:t>20</w:t>
      </w:r>
      <w:r>
        <w:fldChar w:fldCharType="end"/>
      </w:r>
    </w:p>
    <w:p w:rsidR="00842B43" w:rsidRPr="00B0469E" w:rsidRDefault="00842B43">
      <w:pPr>
        <w:pStyle w:val="TOC3"/>
        <w:rPr>
          <w:rFonts w:ascii="Calibri" w:hAnsi="Calibri"/>
          <w:sz w:val="22"/>
          <w:szCs w:val="22"/>
          <w:lang w:eastAsia="en-GB"/>
        </w:rPr>
      </w:pPr>
      <w:r w:rsidRPr="003C5837">
        <w:rPr>
          <w:rFonts w:cs="Arial"/>
        </w:rPr>
        <w:t>4.6.1</w:t>
      </w:r>
      <w:r w:rsidRPr="00B0469E">
        <w:rPr>
          <w:rFonts w:ascii="Calibri" w:hAnsi="Calibri"/>
          <w:sz w:val="22"/>
          <w:szCs w:val="22"/>
          <w:lang w:eastAsia="en-GB"/>
        </w:rPr>
        <w:tab/>
      </w:r>
      <w:r w:rsidRPr="003C5837">
        <w:rPr>
          <w:rFonts w:cs="Arial"/>
        </w:rPr>
        <w:t>MCPTT priority model</w:t>
      </w:r>
      <w:r>
        <w:tab/>
      </w:r>
      <w:r>
        <w:fldChar w:fldCharType="begin"/>
      </w:r>
      <w:r>
        <w:instrText xml:space="preserve"> PAGEREF _Toc138428947 \h </w:instrText>
      </w:r>
      <w:r>
        <w:fldChar w:fldCharType="separate"/>
      </w:r>
      <w:r>
        <w:t>20</w:t>
      </w:r>
      <w:r>
        <w:fldChar w:fldCharType="end"/>
      </w:r>
    </w:p>
    <w:p w:rsidR="00842B43" w:rsidRPr="00B0469E" w:rsidRDefault="00842B43">
      <w:pPr>
        <w:pStyle w:val="TOC3"/>
        <w:rPr>
          <w:rFonts w:ascii="Calibri" w:hAnsi="Calibri"/>
          <w:sz w:val="22"/>
          <w:szCs w:val="22"/>
          <w:lang w:eastAsia="en-GB"/>
        </w:rPr>
      </w:pPr>
      <w:r w:rsidRPr="003C5837">
        <w:rPr>
          <w:rFonts w:cs="Arial"/>
        </w:rPr>
        <w:t>4.6.2</w:t>
      </w:r>
      <w:r w:rsidRPr="00B0469E">
        <w:rPr>
          <w:rFonts w:ascii="Calibri" w:hAnsi="Calibri"/>
          <w:sz w:val="22"/>
          <w:szCs w:val="22"/>
          <w:lang w:eastAsia="en-GB"/>
        </w:rPr>
        <w:tab/>
      </w:r>
      <w:r w:rsidRPr="003C5837">
        <w:rPr>
          <w:rFonts w:cs="Arial"/>
        </w:rPr>
        <w:t>Generic processing of priority information</w:t>
      </w:r>
      <w:r>
        <w:tab/>
      </w:r>
      <w:r>
        <w:fldChar w:fldCharType="begin"/>
      </w:r>
      <w:r>
        <w:instrText xml:space="preserve"> PAGEREF _Toc138428948 \h </w:instrText>
      </w:r>
      <w:r>
        <w:fldChar w:fldCharType="separate"/>
      </w:r>
      <w:r>
        <w:t>21</w:t>
      </w:r>
      <w:r>
        <w:fldChar w:fldCharType="end"/>
      </w:r>
    </w:p>
    <w:p w:rsidR="00842B43" w:rsidRPr="00B0469E" w:rsidRDefault="00842B43">
      <w:pPr>
        <w:pStyle w:val="TOC3"/>
        <w:rPr>
          <w:rFonts w:ascii="Calibri" w:hAnsi="Calibri"/>
          <w:sz w:val="22"/>
          <w:szCs w:val="22"/>
          <w:lang w:eastAsia="en-GB"/>
        </w:rPr>
      </w:pPr>
      <w:r w:rsidRPr="003C5837">
        <w:rPr>
          <w:rFonts w:cs="Arial"/>
        </w:rPr>
        <w:t>4.6.3</w:t>
      </w:r>
      <w:r w:rsidRPr="00B0469E">
        <w:rPr>
          <w:rFonts w:ascii="Calibri" w:hAnsi="Calibri"/>
          <w:sz w:val="22"/>
          <w:szCs w:val="22"/>
          <w:lang w:eastAsia="en-GB"/>
        </w:rPr>
        <w:tab/>
      </w:r>
      <w:r w:rsidRPr="003C5837">
        <w:rPr>
          <w:rFonts w:cs="Arial"/>
        </w:rPr>
        <w:t>Handling of MCPTT priority information for Floor control</w:t>
      </w:r>
      <w:r>
        <w:tab/>
      </w:r>
      <w:r>
        <w:fldChar w:fldCharType="begin"/>
      </w:r>
      <w:r>
        <w:instrText xml:space="preserve"> PAGEREF _Toc138428949 \h </w:instrText>
      </w:r>
      <w:r>
        <w:fldChar w:fldCharType="separate"/>
      </w:r>
      <w:r>
        <w:t>22</w:t>
      </w:r>
      <w:r>
        <w:fldChar w:fldCharType="end"/>
      </w:r>
    </w:p>
    <w:p w:rsidR="00842B43" w:rsidRPr="00B0469E" w:rsidRDefault="00842B43">
      <w:pPr>
        <w:pStyle w:val="TOC3"/>
        <w:rPr>
          <w:rFonts w:ascii="Calibri" w:hAnsi="Calibri"/>
          <w:sz w:val="22"/>
          <w:szCs w:val="22"/>
          <w:lang w:eastAsia="en-GB"/>
        </w:rPr>
      </w:pPr>
      <w:r w:rsidRPr="003C5837">
        <w:rPr>
          <w:rFonts w:cs="Arial"/>
        </w:rPr>
        <w:t>4.6.4</w:t>
      </w:r>
      <w:r w:rsidRPr="00B0469E">
        <w:rPr>
          <w:rFonts w:ascii="Calibri" w:hAnsi="Calibri"/>
          <w:sz w:val="22"/>
          <w:szCs w:val="22"/>
          <w:lang w:eastAsia="en-GB"/>
        </w:rPr>
        <w:tab/>
      </w:r>
      <w:r w:rsidRPr="003C5837">
        <w:rPr>
          <w:rFonts w:cs="Arial"/>
        </w:rPr>
        <w:t>Handling of MCPTT priority information for interactions at the transport layer</w:t>
      </w:r>
      <w:r>
        <w:tab/>
      </w:r>
      <w:r>
        <w:fldChar w:fldCharType="begin"/>
      </w:r>
      <w:r>
        <w:instrText xml:space="preserve"> PAGEREF _Toc138428950 \h </w:instrText>
      </w:r>
      <w:r>
        <w:fldChar w:fldCharType="separate"/>
      </w:r>
      <w:r>
        <w:t>22</w:t>
      </w:r>
      <w:r>
        <w:fldChar w:fldCharType="end"/>
      </w:r>
    </w:p>
    <w:p w:rsidR="00842B43" w:rsidRPr="00B0469E" w:rsidRDefault="00842B43">
      <w:pPr>
        <w:pStyle w:val="TOC3"/>
        <w:rPr>
          <w:rFonts w:ascii="Calibri" w:hAnsi="Calibri"/>
          <w:sz w:val="22"/>
          <w:szCs w:val="22"/>
          <w:lang w:eastAsia="en-GB"/>
        </w:rPr>
      </w:pPr>
      <w:r w:rsidRPr="003C5837">
        <w:rPr>
          <w:rFonts w:cs="Arial"/>
        </w:rPr>
        <w:t>4.6.5</w:t>
      </w:r>
      <w:r w:rsidRPr="00B0469E">
        <w:rPr>
          <w:rFonts w:ascii="Calibri" w:hAnsi="Calibri"/>
          <w:sz w:val="22"/>
          <w:szCs w:val="22"/>
          <w:lang w:eastAsia="en-GB"/>
        </w:rPr>
        <w:tab/>
      </w:r>
      <w:r w:rsidRPr="003C5837">
        <w:rPr>
          <w:rFonts w:cs="Arial"/>
        </w:rPr>
        <w:t>Handling of MCPTT priority information for interactions with non-3GPP PTT systems</w:t>
      </w:r>
      <w:r>
        <w:tab/>
      </w:r>
      <w:r>
        <w:fldChar w:fldCharType="begin"/>
      </w:r>
      <w:r>
        <w:instrText xml:space="preserve"> PAGEREF _Toc138428951 \h </w:instrText>
      </w:r>
      <w:r>
        <w:fldChar w:fldCharType="separate"/>
      </w:r>
      <w:r>
        <w:t>22</w:t>
      </w:r>
      <w:r>
        <w:fldChar w:fldCharType="end"/>
      </w:r>
    </w:p>
    <w:p w:rsidR="00842B43" w:rsidRPr="00B0469E" w:rsidRDefault="00842B43">
      <w:pPr>
        <w:pStyle w:val="TOC3"/>
        <w:rPr>
          <w:rFonts w:ascii="Calibri" w:hAnsi="Calibri"/>
          <w:sz w:val="22"/>
          <w:szCs w:val="22"/>
          <w:lang w:eastAsia="en-GB"/>
        </w:rPr>
      </w:pPr>
      <w:r w:rsidRPr="003C5837">
        <w:rPr>
          <w:rFonts w:cs="Arial"/>
        </w:rPr>
        <w:t>4.6.6</w:t>
      </w:r>
      <w:r w:rsidRPr="00B0469E">
        <w:rPr>
          <w:rFonts w:ascii="Calibri" w:hAnsi="Calibri"/>
          <w:sz w:val="22"/>
          <w:szCs w:val="22"/>
          <w:lang w:eastAsia="en-GB"/>
        </w:rPr>
        <w:tab/>
      </w:r>
      <w:r w:rsidRPr="003C5837">
        <w:rPr>
          <w:rFonts w:cs="Arial"/>
        </w:rPr>
        <w:t>MCPTT priority for Private Call</w:t>
      </w:r>
      <w:r>
        <w:tab/>
      </w:r>
      <w:r>
        <w:fldChar w:fldCharType="begin"/>
      </w:r>
      <w:r>
        <w:instrText xml:space="preserve"> PAGEREF _Toc138428952 \h </w:instrText>
      </w:r>
      <w:r>
        <w:fldChar w:fldCharType="separate"/>
      </w:r>
      <w:r>
        <w:t>22</w:t>
      </w:r>
      <w:r>
        <w:fldChar w:fldCharType="end"/>
      </w:r>
    </w:p>
    <w:p w:rsidR="00842B43" w:rsidRPr="00B0469E" w:rsidRDefault="00842B43">
      <w:pPr>
        <w:pStyle w:val="TOC2"/>
        <w:rPr>
          <w:rFonts w:ascii="Calibri" w:hAnsi="Calibri"/>
          <w:sz w:val="22"/>
          <w:szCs w:val="22"/>
          <w:lang w:eastAsia="en-GB"/>
        </w:rPr>
      </w:pPr>
      <w:r>
        <w:t>4.7</w:t>
      </w:r>
      <w:r w:rsidRPr="00B0469E">
        <w:rPr>
          <w:rFonts w:ascii="Calibri" w:hAnsi="Calibri"/>
          <w:sz w:val="22"/>
          <w:szCs w:val="22"/>
          <w:lang w:eastAsia="en-GB"/>
        </w:rPr>
        <w:tab/>
      </w:r>
      <w:r>
        <w:t>Overview of MCPTT identifiers</w:t>
      </w:r>
      <w:r>
        <w:tab/>
      </w:r>
      <w:r>
        <w:fldChar w:fldCharType="begin"/>
      </w:r>
      <w:r>
        <w:instrText xml:space="preserve"> PAGEREF _Toc138428953 \h </w:instrText>
      </w:r>
      <w:r>
        <w:fldChar w:fldCharType="separate"/>
      </w:r>
      <w:r>
        <w:t>22</w:t>
      </w:r>
      <w:r>
        <w:fldChar w:fldCharType="end"/>
      </w:r>
    </w:p>
    <w:p w:rsidR="00842B43" w:rsidRPr="00B0469E" w:rsidRDefault="00842B43">
      <w:pPr>
        <w:pStyle w:val="TOC1"/>
        <w:rPr>
          <w:rFonts w:ascii="Calibri" w:hAnsi="Calibri"/>
          <w:szCs w:val="22"/>
          <w:lang w:eastAsia="en-GB"/>
        </w:rPr>
      </w:pPr>
      <w:r>
        <w:t>5</w:t>
      </w:r>
      <w:r w:rsidRPr="00B0469E">
        <w:rPr>
          <w:rFonts w:ascii="Calibri" w:hAnsi="Calibri"/>
          <w:szCs w:val="22"/>
          <w:lang w:eastAsia="en-GB"/>
        </w:rPr>
        <w:tab/>
      </w:r>
      <w:r>
        <w:t>MCPTT Service requirements common for on the network and off the network</w:t>
      </w:r>
      <w:r>
        <w:tab/>
      </w:r>
      <w:r>
        <w:fldChar w:fldCharType="begin"/>
      </w:r>
      <w:r>
        <w:instrText xml:space="preserve"> PAGEREF _Toc138428954 \h </w:instrText>
      </w:r>
      <w:r>
        <w:fldChar w:fldCharType="separate"/>
      </w:r>
      <w:r>
        <w:t>23</w:t>
      </w:r>
      <w:r>
        <w:fldChar w:fldCharType="end"/>
      </w:r>
    </w:p>
    <w:p w:rsidR="00842B43" w:rsidRPr="00B0469E" w:rsidRDefault="00842B43">
      <w:pPr>
        <w:pStyle w:val="TOC2"/>
        <w:rPr>
          <w:rFonts w:ascii="Calibri" w:hAnsi="Calibri"/>
          <w:sz w:val="22"/>
          <w:szCs w:val="22"/>
          <w:lang w:eastAsia="en-GB"/>
        </w:rPr>
      </w:pPr>
      <w:r>
        <w:t>5.1</w:t>
      </w:r>
      <w:r w:rsidRPr="00B0469E">
        <w:rPr>
          <w:rFonts w:ascii="Calibri" w:hAnsi="Calibri"/>
          <w:sz w:val="22"/>
          <w:szCs w:val="22"/>
          <w:lang w:eastAsia="en-GB"/>
        </w:rPr>
        <w:tab/>
      </w:r>
      <w:r>
        <w:t>General group call requirements</w:t>
      </w:r>
      <w:r>
        <w:tab/>
      </w:r>
      <w:r>
        <w:fldChar w:fldCharType="begin"/>
      </w:r>
      <w:r>
        <w:instrText xml:space="preserve"> PAGEREF _Toc138428955 \h </w:instrText>
      </w:r>
      <w:r>
        <w:fldChar w:fldCharType="separate"/>
      </w:r>
      <w:r>
        <w:t>23</w:t>
      </w:r>
      <w:r>
        <w:fldChar w:fldCharType="end"/>
      </w:r>
    </w:p>
    <w:p w:rsidR="00842B43" w:rsidRPr="00B0469E" w:rsidRDefault="00842B43">
      <w:pPr>
        <w:pStyle w:val="TOC3"/>
        <w:rPr>
          <w:rFonts w:ascii="Calibri" w:hAnsi="Calibri"/>
          <w:sz w:val="22"/>
          <w:szCs w:val="22"/>
          <w:lang w:eastAsia="en-GB"/>
        </w:rPr>
      </w:pPr>
      <w:r>
        <w:t>5.1.1</w:t>
      </w:r>
      <w:r w:rsidRPr="00B0469E">
        <w:rPr>
          <w:rFonts w:ascii="Calibri" w:hAnsi="Calibri"/>
          <w:sz w:val="22"/>
          <w:szCs w:val="22"/>
          <w:lang w:eastAsia="en-GB"/>
        </w:rPr>
        <w:tab/>
      </w:r>
      <w:r>
        <w:t>General aspects</w:t>
      </w:r>
      <w:r>
        <w:tab/>
      </w:r>
      <w:r>
        <w:fldChar w:fldCharType="begin"/>
      </w:r>
      <w:r>
        <w:instrText xml:space="preserve"> PAGEREF _Toc138428956 \h </w:instrText>
      </w:r>
      <w:r>
        <w:fldChar w:fldCharType="separate"/>
      </w:r>
      <w:r>
        <w:t>23</w:t>
      </w:r>
      <w:r>
        <w:fldChar w:fldCharType="end"/>
      </w:r>
    </w:p>
    <w:p w:rsidR="00842B43" w:rsidRPr="00B0469E" w:rsidRDefault="00842B43">
      <w:pPr>
        <w:pStyle w:val="TOC3"/>
        <w:rPr>
          <w:rFonts w:ascii="Calibri" w:hAnsi="Calibri"/>
          <w:sz w:val="22"/>
          <w:szCs w:val="22"/>
          <w:lang w:eastAsia="en-GB"/>
        </w:rPr>
      </w:pPr>
      <w:r>
        <w:t>5.1.2</w:t>
      </w:r>
      <w:r w:rsidRPr="00B0469E">
        <w:rPr>
          <w:rFonts w:ascii="Calibri" w:hAnsi="Calibri"/>
          <w:sz w:val="22"/>
          <w:szCs w:val="22"/>
          <w:lang w:eastAsia="en-GB"/>
        </w:rPr>
        <w:tab/>
      </w:r>
      <w:r>
        <w:t>Group/status information</w:t>
      </w:r>
      <w:r>
        <w:tab/>
      </w:r>
      <w:r>
        <w:fldChar w:fldCharType="begin"/>
      </w:r>
      <w:r>
        <w:instrText xml:space="preserve"> PAGEREF _Toc138428957 \h </w:instrText>
      </w:r>
      <w:r>
        <w:fldChar w:fldCharType="separate"/>
      </w:r>
      <w:r>
        <w:t>23</w:t>
      </w:r>
      <w:r>
        <w:fldChar w:fldCharType="end"/>
      </w:r>
    </w:p>
    <w:p w:rsidR="00842B43" w:rsidRPr="00B0469E" w:rsidRDefault="00842B43">
      <w:pPr>
        <w:pStyle w:val="TOC3"/>
        <w:rPr>
          <w:rFonts w:ascii="Calibri" w:hAnsi="Calibri"/>
          <w:sz w:val="22"/>
          <w:szCs w:val="22"/>
          <w:lang w:eastAsia="en-GB"/>
        </w:rPr>
      </w:pPr>
      <w:r>
        <w:t>5.1.3</w:t>
      </w:r>
      <w:r w:rsidRPr="00B0469E">
        <w:rPr>
          <w:rFonts w:ascii="Calibri" w:hAnsi="Calibri"/>
          <w:sz w:val="22"/>
          <w:szCs w:val="22"/>
          <w:lang w:eastAsia="en-GB"/>
        </w:rPr>
        <w:tab/>
      </w:r>
      <w:r>
        <w:t>Group configuration</w:t>
      </w:r>
      <w:r>
        <w:tab/>
      </w:r>
      <w:r>
        <w:fldChar w:fldCharType="begin"/>
      </w:r>
      <w:r>
        <w:instrText xml:space="preserve"> PAGEREF _Toc138428958 \h </w:instrText>
      </w:r>
      <w:r>
        <w:fldChar w:fldCharType="separate"/>
      </w:r>
      <w:r>
        <w:t>23</w:t>
      </w:r>
      <w:r>
        <w:fldChar w:fldCharType="end"/>
      </w:r>
    </w:p>
    <w:p w:rsidR="00842B43" w:rsidRPr="00B0469E" w:rsidRDefault="00842B43">
      <w:pPr>
        <w:pStyle w:val="TOC3"/>
        <w:rPr>
          <w:rFonts w:ascii="Calibri" w:hAnsi="Calibri"/>
          <w:sz w:val="22"/>
          <w:szCs w:val="22"/>
          <w:lang w:eastAsia="en-GB"/>
        </w:rPr>
      </w:pPr>
      <w:r w:rsidRPr="003C5837">
        <w:rPr>
          <w:lang w:val="fr-FR"/>
        </w:rPr>
        <w:t>5.1.4</w:t>
      </w:r>
      <w:r w:rsidRPr="00B0469E">
        <w:rPr>
          <w:rFonts w:ascii="Calibri" w:hAnsi="Calibri"/>
          <w:sz w:val="22"/>
          <w:szCs w:val="22"/>
          <w:lang w:eastAsia="en-GB"/>
        </w:rPr>
        <w:tab/>
      </w:r>
      <w:r w:rsidRPr="003C5837">
        <w:rPr>
          <w:lang w:val="fr-FR"/>
        </w:rPr>
        <w:t>Identification</w:t>
      </w:r>
      <w:r>
        <w:tab/>
      </w:r>
      <w:r>
        <w:fldChar w:fldCharType="begin"/>
      </w:r>
      <w:r>
        <w:instrText xml:space="preserve"> PAGEREF _Toc138428959 \h </w:instrText>
      </w:r>
      <w:r>
        <w:fldChar w:fldCharType="separate"/>
      </w:r>
      <w:r>
        <w:t>23</w:t>
      </w:r>
      <w:r>
        <w:fldChar w:fldCharType="end"/>
      </w:r>
    </w:p>
    <w:p w:rsidR="00842B43" w:rsidRPr="00B0469E" w:rsidRDefault="00842B43">
      <w:pPr>
        <w:pStyle w:val="TOC3"/>
        <w:rPr>
          <w:rFonts w:ascii="Calibri" w:hAnsi="Calibri"/>
          <w:sz w:val="22"/>
          <w:szCs w:val="22"/>
          <w:lang w:eastAsia="en-GB"/>
        </w:rPr>
      </w:pPr>
      <w:r>
        <w:t>5.1.5</w:t>
      </w:r>
      <w:r w:rsidRPr="00B0469E">
        <w:rPr>
          <w:rFonts w:ascii="Calibri" w:hAnsi="Calibri"/>
          <w:sz w:val="22"/>
          <w:szCs w:val="22"/>
          <w:lang w:eastAsia="en-GB"/>
        </w:rPr>
        <w:tab/>
      </w:r>
      <w:r>
        <w:t>Membership/affiliation</w:t>
      </w:r>
      <w:r>
        <w:tab/>
      </w:r>
      <w:r>
        <w:fldChar w:fldCharType="begin"/>
      </w:r>
      <w:r>
        <w:instrText xml:space="preserve"> PAGEREF _Toc138428960 \h </w:instrText>
      </w:r>
      <w:r>
        <w:fldChar w:fldCharType="separate"/>
      </w:r>
      <w:r>
        <w:t>24</w:t>
      </w:r>
      <w:r>
        <w:fldChar w:fldCharType="end"/>
      </w:r>
    </w:p>
    <w:p w:rsidR="00842B43" w:rsidRPr="00B0469E" w:rsidRDefault="00842B43">
      <w:pPr>
        <w:pStyle w:val="TOC3"/>
        <w:rPr>
          <w:rFonts w:ascii="Calibri" w:hAnsi="Calibri"/>
          <w:sz w:val="22"/>
          <w:szCs w:val="22"/>
          <w:lang w:eastAsia="en-GB"/>
        </w:rPr>
      </w:pPr>
      <w:r>
        <w:t>5.1.6</w:t>
      </w:r>
      <w:r w:rsidRPr="00B0469E">
        <w:rPr>
          <w:rFonts w:ascii="Calibri" w:hAnsi="Calibri"/>
          <w:sz w:val="22"/>
          <w:szCs w:val="22"/>
          <w:lang w:eastAsia="en-GB"/>
        </w:rPr>
        <w:tab/>
      </w:r>
      <w:r>
        <w:t>Group Call administration</w:t>
      </w:r>
      <w:r>
        <w:tab/>
      </w:r>
      <w:r>
        <w:fldChar w:fldCharType="begin"/>
      </w:r>
      <w:r>
        <w:instrText xml:space="preserve"> PAGEREF _Toc138428961 \h </w:instrText>
      </w:r>
      <w:r>
        <w:fldChar w:fldCharType="separate"/>
      </w:r>
      <w:r>
        <w:t>24</w:t>
      </w:r>
      <w:r>
        <w:fldChar w:fldCharType="end"/>
      </w:r>
    </w:p>
    <w:p w:rsidR="00842B43" w:rsidRPr="00B0469E" w:rsidRDefault="00842B43">
      <w:pPr>
        <w:pStyle w:val="TOC3"/>
        <w:rPr>
          <w:rFonts w:ascii="Calibri" w:hAnsi="Calibri"/>
          <w:sz w:val="22"/>
          <w:szCs w:val="22"/>
          <w:lang w:eastAsia="en-GB"/>
        </w:rPr>
      </w:pPr>
      <w:r>
        <w:t>5.1.7</w:t>
      </w:r>
      <w:r w:rsidRPr="00B0469E">
        <w:rPr>
          <w:rFonts w:ascii="Calibri" w:hAnsi="Calibri"/>
          <w:sz w:val="22"/>
          <w:szCs w:val="22"/>
          <w:lang w:eastAsia="en-GB"/>
        </w:rPr>
        <w:tab/>
      </w:r>
      <w:r>
        <w:t>Prioritization</w:t>
      </w:r>
      <w:r>
        <w:tab/>
      </w:r>
      <w:r>
        <w:fldChar w:fldCharType="begin"/>
      </w:r>
      <w:r>
        <w:instrText xml:space="preserve"> PAGEREF _Toc138428962 \h </w:instrText>
      </w:r>
      <w:r>
        <w:fldChar w:fldCharType="separate"/>
      </w:r>
      <w:r>
        <w:t>24</w:t>
      </w:r>
      <w:r>
        <w:fldChar w:fldCharType="end"/>
      </w:r>
    </w:p>
    <w:p w:rsidR="00842B43" w:rsidRPr="00B0469E" w:rsidRDefault="00842B43">
      <w:pPr>
        <w:pStyle w:val="TOC3"/>
        <w:rPr>
          <w:rFonts w:ascii="Calibri" w:hAnsi="Calibri"/>
          <w:sz w:val="22"/>
          <w:szCs w:val="22"/>
          <w:lang w:eastAsia="en-GB"/>
        </w:rPr>
      </w:pPr>
      <w:r>
        <w:t>5.1.8</w:t>
      </w:r>
      <w:r w:rsidRPr="00B0469E">
        <w:rPr>
          <w:rFonts w:ascii="Calibri" w:hAnsi="Calibri"/>
          <w:sz w:val="22"/>
          <w:szCs w:val="22"/>
          <w:lang w:eastAsia="en-GB"/>
        </w:rPr>
        <w:tab/>
      </w:r>
      <w:r>
        <w:t>Charging requirements for MCPTT</w:t>
      </w:r>
      <w:r>
        <w:tab/>
      </w:r>
      <w:r>
        <w:fldChar w:fldCharType="begin"/>
      </w:r>
      <w:r>
        <w:instrText xml:space="preserve"> PAGEREF _Toc138428963 \h </w:instrText>
      </w:r>
      <w:r>
        <w:fldChar w:fldCharType="separate"/>
      </w:r>
      <w:r>
        <w:t>24</w:t>
      </w:r>
      <w:r>
        <w:fldChar w:fldCharType="end"/>
      </w:r>
    </w:p>
    <w:p w:rsidR="00842B43" w:rsidRPr="00B0469E" w:rsidRDefault="00842B43">
      <w:pPr>
        <w:pStyle w:val="TOC2"/>
        <w:rPr>
          <w:rFonts w:ascii="Calibri" w:hAnsi="Calibri"/>
          <w:sz w:val="22"/>
          <w:szCs w:val="22"/>
          <w:lang w:eastAsia="en-GB"/>
        </w:rPr>
      </w:pPr>
      <w:r>
        <w:t>5.2</w:t>
      </w:r>
      <w:r w:rsidRPr="00B0469E">
        <w:rPr>
          <w:rFonts w:ascii="Calibri" w:hAnsi="Calibri"/>
          <w:sz w:val="22"/>
          <w:szCs w:val="22"/>
          <w:lang w:eastAsia="en-GB"/>
        </w:rPr>
        <w:tab/>
      </w:r>
      <w:r>
        <w:t>Broadcast Group</w:t>
      </w:r>
      <w:r>
        <w:tab/>
      </w:r>
      <w:r>
        <w:fldChar w:fldCharType="begin"/>
      </w:r>
      <w:r>
        <w:instrText xml:space="preserve"> PAGEREF _Toc138428964 \h </w:instrText>
      </w:r>
      <w:r>
        <w:fldChar w:fldCharType="separate"/>
      </w:r>
      <w:r>
        <w:t>24</w:t>
      </w:r>
      <w:r>
        <w:fldChar w:fldCharType="end"/>
      </w:r>
    </w:p>
    <w:p w:rsidR="00842B43" w:rsidRPr="00B0469E" w:rsidRDefault="00842B43">
      <w:pPr>
        <w:pStyle w:val="TOC3"/>
        <w:rPr>
          <w:rFonts w:ascii="Calibri" w:hAnsi="Calibri"/>
          <w:sz w:val="22"/>
          <w:szCs w:val="22"/>
          <w:lang w:eastAsia="en-GB"/>
        </w:rPr>
      </w:pPr>
      <w:r>
        <w:t>5.2.1</w:t>
      </w:r>
      <w:r w:rsidRPr="00B0469E">
        <w:rPr>
          <w:rFonts w:ascii="Calibri" w:hAnsi="Calibri"/>
          <w:sz w:val="22"/>
          <w:szCs w:val="22"/>
          <w:lang w:eastAsia="en-GB"/>
        </w:rPr>
        <w:tab/>
      </w:r>
      <w:r>
        <w:t>General Broadcast Group Call</w:t>
      </w:r>
      <w:r>
        <w:tab/>
      </w:r>
      <w:r>
        <w:fldChar w:fldCharType="begin"/>
      </w:r>
      <w:r>
        <w:instrText xml:space="preserve"> PAGEREF _Toc138428965 \h </w:instrText>
      </w:r>
      <w:r>
        <w:fldChar w:fldCharType="separate"/>
      </w:r>
      <w:r>
        <w:t>24</w:t>
      </w:r>
      <w:r>
        <w:fldChar w:fldCharType="end"/>
      </w:r>
    </w:p>
    <w:p w:rsidR="00842B43" w:rsidRPr="00B0469E" w:rsidRDefault="00842B43">
      <w:pPr>
        <w:pStyle w:val="TOC3"/>
        <w:rPr>
          <w:rFonts w:ascii="Calibri" w:hAnsi="Calibri"/>
          <w:sz w:val="22"/>
          <w:szCs w:val="22"/>
          <w:lang w:eastAsia="en-GB"/>
        </w:rPr>
      </w:pPr>
      <w:r>
        <w:t>5.2.2</w:t>
      </w:r>
      <w:r w:rsidRPr="00B0469E">
        <w:rPr>
          <w:rFonts w:ascii="Calibri" w:hAnsi="Calibri"/>
          <w:sz w:val="22"/>
          <w:szCs w:val="22"/>
          <w:lang w:eastAsia="en-GB"/>
        </w:rPr>
        <w:tab/>
      </w:r>
      <w:r>
        <w:t>Group-Broadcast Group (e.g., announcement group)</w:t>
      </w:r>
      <w:r>
        <w:tab/>
      </w:r>
      <w:r>
        <w:fldChar w:fldCharType="begin"/>
      </w:r>
      <w:r>
        <w:instrText xml:space="preserve"> PAGEREF _Toc138428966 \h </w:instrText>
      </w:r>
      <w:r>
        <w:fldChar w:fldCharType="separate"/>
      </w:r>
      <w:r>
        <w:t>25</w:t>
      </w:r>
      <w:r>
        <w:fldChar w:fldCharType="end"/>
      </w:r>
    </w:p>
    <w:p w:rsidR="00842B43" w:rsidRPr="00B0469E" w:rsidRDefault="00842B43">
      <w:pPr>
        <w:pStyle w:val="TOC3"/>
        <w:rPr>
          <w:rFonts w:ascii="Calibri" w:hAnsi="Calibri"/>
          <w:sz w:val="22"/>
          <w:szCs w:val="22"/>
          <w:lang w:eastAsia="en-GB"/>
        </w:rPr>
      </w:pPr>
      <w:r>
        <w:t>5.2.3</w:t>
      </w:r>
      <w:r w:rsidRPr="00B0469E">
        <w:rPr>
          <w:rFonts w:ascii="Calibri" w:hAnsi="Calibri"/>
          <w:sz w:val="22"/>
          <w:szCs w:val="22"/>
          <w:lang w:eastAsia="en-GB"/>
        </w:rPr>
        <w:tab/>
      </w:r>
      <w:r>
        <w:t>User-Broadcast Group (e.g., System Call)</w:t>
      </w:r>
      <w:r>
        <w:tab/>
      </w:r>
      <w:r>
        <w:fldChar w:fldCharType="begin"/>
      </w:r>
      <w:r>
        <w:instrText xml:space="preserve"> PAGEREF _Toc138428967 \h </w:instrText>
      </w:r>
      <w:r>
        <w:fldChar w:fldCharType="separate"/>
      </w:r>
      <w:r>
        <w:t>25</w:t>
      </w:r>
      <w:r>
        <w:fldChar w:fldCharType="end"/>
      </w:r>
    </w:p>
    <w:p w:rsidR="00842B43" w:rsidRPr="00B0469E" w:rsidRDefault="00842B43">
      <w:pPr>
        <w:pStyle w:val="TOC2"/>
        <w:rPr>
          <w:rFonts w:ascii="Calibri" w:hAnsi="Calibri"/>
          <w:sz w:val="22"/>
          <w:szCs w:val="22"/>
          <w:lang w:eastAsia="en-GB"/>
        </w:rPr>
      </w:pPr>
      <w:r>
        <w:t>5.3</w:t>
      </w:r>
      <w:r w:rsidRPr="00B0469E">
        <w:rPr>
          <w:rFonts w:ascii="Calibri" w:hAnsi="Calibri"/>
          <w:sz w:val="22"/>
          <w:szCs w:val="22"/>
          <w:lang w:eastAsia="en-GB"/>
        </w:rPr>
        <w:tab/>
      </w:r>
      <w:r>
        <w:t>Late call entry</w:t>
      </w:r>
      <w:r>
        <w:tab/>
      </w:r>
      <w:r>
        <w:fldChar w:fldCharType="begin"/>
      </w:r>
      <w:r>
        <w:instrText xml:space="preserve"> PAGEREF _Toc138428968 \h </w:instrText>
      </w:r>
      <w:r>
        <w:fldChar w:fldCharType="separate"/>
      </w:r>
      <w:r>
        <w:t>25</w:t>
      </w:r>
      <w:r>
        <w:fldChar w:fldCharType="end"/>
      </w:r>
    </w:p>
    <w:p w:rsidR="00842B43" w:rsidRPr="00B0469E" w:rsidRDefault="00842B43">
      <w:pPr>
        <w:pStyle w:val="TOC2"/>
        <w:rPr>
          <w:rFonts w:ascii="Calibri" w:hAnsi="Calibri"/>
          <w:sz w:val="22"/>
          <w:szCs w:val="22"/>
          <w:lang w:eastAsia="en-GB"/>
        </w:rPr>
      </w:pPr>
      <w:r>
        <w:t>5.4</w:t>
      </w:r>
      <w:r w:rsidRPr="00B0469E">
        <w:rPr>
          <w:rFonts w:ascii="Calibri" w:hAnsi="Calibri"/>
          <w:sz w:val="22"/>
          <w:szCs w:val="22"/>
          <w:lang w:eastAsia="en-GB"/>
        </w:rPr>
        <w:tab/>
      </w:r>
      <w:r>
        <w:t>Dynamic group management (i.e., dynamic regrouping)</w:t>
      </w:r>
      <w:r>
        <w:tab/>
      </w:r>
      <w:r>
        <w:fldChar w:fldCharType="begin"/>
      </w:r>
      <w:r>
        <w:instrText xml:space="preserve"> PAGEREF _Toc138428969 \h </w:instrText>
      </w:r>
      <w:r>
        <w:fldChar w:fldCharType="separate"/>
      </w:r>
      <w:r>
        <w:t>25</w:t>
      </w:r>
      <w:r>
        <w:fldChar w:fldCharType="end"/>
      </w:r>
    </w:p>
    <w:p w:rsidR="00842B43" w:rsidRPr="00B0469E" w:rsidRDefault="00842B43">
      <w:pPr>
        <w:pStyle w:val="TOC2"/>
        <w:rPr>
          <w:rFonts w:ascii="Calibri" w:hAnsi="Calibri"/>
          <w:sz w:val="22"/>
          <w:szCs w:val="22"/>
          <w:lang w:eastAsia="en-GB"/>
        </w:rPr>
      </w:pPr>
      <w:r>
        <w:t>5.5</w:t>
      </w:r>
      <w:r w:rsidRPr="00B0469E">
        <w:rPr>
          <w:rFonts w:ascii="Calibri" w:hAnsi="Calibri"/>
          <w:sz w:val="22"/>
          <w:szCs w:val="22"/>
          <w:lang w:eastAsia="en-GB"/>
        </w:rPr>
        <w:tab/>
      </w:r>
      <w:r>
        <w:t>Receiving from multiple MCPTT calls</w:t>
      </w:r>
      <w:r>
        <w:tab/>
      </w:r>
      <w:r>
        <w:fldChar w:fldCharType="begin"/>
      </w:r>
      <w:r>
        <w:instrText xml:space="preserve"> PAGEREF _Toc138428970 \h </w:instrText>
      </w:r>
      <w:r>
        <w:fldChar w:fldCharType="separate"/>
      </w:r>
      <w:r>
        <w:t>25</w:t>
      </w:r>
      <w:r>
        <w:fldChar w:fldCharType="end"/>
      </w:r>
    </w:p>
    <w:p w:rsidR="00842B43" w:rsidRPr="00B0469E" w:rsidRDefault="00842B43">
      <w:pPr>
        <w:pStyle w:val="TOC3"/>
        <w:rPr>
          <w:rFonts w:ascii="Calibri" w:hAnsi="Calibri"/>
          <w:sz w:val="22"/>
          <w:szCs w:val="22"/>
          <w:lang w:eastAsia="en-GB"/>
        </w:rPr>
      </w:pPr>
      <w:r>
        <w:t>5.5.1</w:t>
      </w:r>
      <w:r w:rsidRPr="00B0469E">
        <w:rPr>
          <w:rFonts w:ascii="Calibri" w:hAnsi="Calibri"/>
          <w:sz w:val="22"/>
          <w:szCs w:val="22"/>
          <w:lang w:eastAsia="en-GB"/>
        </w:rPr>
        <w:tab/>
      </w:r>
      <w:r>
        <w:t>Overview</w:t>
      </w:r>
      <w:r>
        <w:tab/>
      </w:r>
      <w:r>
        <w:fldChar w:fldCharType="begin"/>
      </w:r>
      <w:r>
        <w:instrText xml:space="preserve"> PAGEREF _Toc138428971 \h </w:instrText>
      </w:r>
      <w:r>
        <w:fldChar w:fldCharType="separate"/>
      </w:r>
      <w:r>
        <w:t>25</w:t>
      </w:r>
      <w:r>
        <w:fldChar w:fldCharType="end"/>
      </w:r>
    </w:p>
    <w:p w:rsidR="00842B43" w:rsidRPr="00B0469E" w:rsidRDefault="00842B43">
      <w:pPr>
        <w:pStyle w:val="TOC3"/>
        <w:rPr>
          <w:rFonts w:ascii="Calibri" w:hAnsi="Calibri"/>
          <w:sz w:val="22"/>
          <w:szCs w:val="22"/>
          <w:lang w:eastAsia="en-GB"/>
        </w:rPr>
      </w:pPr>
      <w:r>
        <w:t>5.5.2</w:t>
      </w:r>
      <w:r w:rsidRPr="00B0469E">
        <w:rPr>
          <w:rFonts w:ascii="Calibri" w:hAnsi="Calibri"/>
          <w:sz w:val="22"/>
          <w:szCs w:val="22"/>
          <w:lang w:eastAsia="en-GB"/>
        </w:rPr>
        <w:tab/>
      </w:r>
      <w:r>
        <w:t>Requirements</w:t>
      </w:r>
      <w:r>
        <w:tab/>
      </w:r>
      <w:r>
        <w:fldChar w:fldCharType="begin"/>
      </w:r>
      <w:r>
        <w:instrText xml:space="preserve"> PAGEREF _Toc138428972 \h </w:instrText>
      </w:r>
      <w:r>
        <w:fldChar w:fldCharType="separate"/>
      </w:r>
      <w:r>
        <w:t>26</w:t>
      </w:r>
      <w:r>
        <w:fldChar w:fldCharType="end"/>
      </w:r>
    </w:p>
    <w:p w:rsidR="00842B43" w:rsidRPr="00B0469E" w:rsidRDefault="00842B43">
      <w:pPr>
        <w:pStyle w:val="TOC2"/>
        <w:rPr>
          <w:rFonts w:ascii="Calibri" w:hAnsi="Calibri"/>
          <w:sz w:val="22"/>
          <w:szCs w:val="22"/>
          <w:lang w:eastAsia="en-GB"/>
        </w:rPr>
      </w:pPr>
      <w:r>
        <w:t>5.6</w:t>
      </w:r>
      <w:r w:rsidRPr="00B0469E">
        <w:rPr>
          <w:rFonts w:ascii="Calibri" w:hAnsi="Calibri"/>
          <w:sz w:val="22"/>
          <w:szCs w:val="22"/>
          <w:lang w:eastAsia="en-GB"/>
        </w:rPr>
        <w:tab/>
      </w:r>
      <w:r>
        <w:t>Private Call</w:t>
      </w:r>
      <w:r>
        <w:tab/>
      </w:r>
      <w:r>
        <w:fldChar w:fldCharType="begin"/>
      </w:r>
      <w:r>
        <w:instrText xml:space="preserve"> PAGEREF _Toc138428973 \h </w:instrText>
      </w:r>
      <w:r>
        <w:fldChar w:fldCharType="separate"/>
      </w:r>
      <w:r>
        <w:t>26</w:t>
      </w:r>
      <w:r>
        <w:fldChar w:fldCharType="end"/>
      </w:r>
    </w:p>
    <w:p w:rsidR="00842B43" w:rsidRPr="00B0469E" w:rsidRDefault="00842B43">
      <w:pPr>
        <w:pStyle w:val="TOC3"/>
        <w:rPr>
          <w:rFonts w:ascii="Calibri" w:hAnsi="Calibri"/>
          <w:sz w:val="22"/>
          <w:szCs w:val="22"/>
          <w:lang w:eastAsia="en-GB"/>
        </w:rPr>
      </w:pPr>
      <w:r>
        <w:t>5.6.1</w:t>
      </w:r>
      <w:r w:rsidRPr="00B0469E">
        <w:rPr>
          <w:rFonts w:ascii="Calibri" w:hAnsi="Calibri"/>
          <w:sz w:val="22"/>
          <w:szCs w:val="22"/>
          <w:lang w:eastAsia="en-GB"/>
        </w:rPr>
        <w:tab/>
      </w:r>
      <w:r>
        <w:t>Private Call overview</w:t>
      </w:r>
      <w:r>
        <w:tab/>
      </w:r>
      <w:r>
        <w:fldChar w:fldCharType="begin"/>
      </w:r>
      <w:r>
        <w:instrText xml:space="preserve"> PAGEREF _Toc138428974 \h </w:instrText>
      </w:r>
      <w:r>
        <w:fldChar w:fldCharType="separate"/>
      </w:r>
      <w:r>
        <w:t>26</w:t>
      </w:r>
      <w:r>
        <w:fldChar w:fldCharType="end"/>
      </w:r>
    </w:p>
    <w:p w:rsidR="00842B43" w:rsidRPr="00B0469E" w:rsidRDefault="00842B43">
      <w:pPr>
        <w:pStyle w:val="TOC3"/>
        <w:rPr>
          <w:rFonts w:ascii="Calibri" w:hAnsi="Calibri"/>
          <w:sz w:val="22"/>
          <w:szCs w:val="22"/>
          <w:lang w:eastAsia="en-GB"/>
        </w:rPr>
      </w:pPr>
      <w:r>
        <w:t>5.6.2</w:t>
      </w:r>
      <w:r w:rsidRPr="00B0469E">
        <w:rPr>
          <w:rFonts w:ascii="Calibri" w:hAnsi="Calibri"/>
          <w:sz w:val="22"/>
          <w:szCs w:val="22"/>
          <w:lang w:eastAsia="en-GB"/>
        </w:rPr>
        <w:tab/>
      </w:r>
      <w:r>
        <w:t>Private Call (with Floor control) general requirements</w:t>
      </w:r>
      <w:r>
        <w:tab/>
      </w:r>
      <w:r>
        <w:fldChar w:fldCharType="begin"/>
      </w:r>
      <w:r>
        <w:instrText xml:space="preserve"> PAGEREF _Toc138428975 \h </w:instrText>
      </w:r>
      <w:r>
        <w:fldChar w:fldCharType="separate"/>
      </w:r>
      <w:r>
        <w:t>26</w:t>
      </w:r>
      <w:r>
        <w:fldChar w:fldCharType="end"/>
      </w:r>
    </w:p>
    <w:p w:rsidR="00842B43" w:rsidRPr="00B0469E" w:rsidRDefault="00842B43">
      <w:pPr>
        <w:pStyle w:val="TOC3"/>
        <w:rPr>
          <w:rFonts w:ascii="Calibri" w:hAnsi="Calibri"/>
          <w:sz w:val="22"/>
          <w:szCs w:val="22"/>
          <w:lang w:eastAsia="en-GB"/>
        </w:rPr>
      </w:pPr>
      <w:r>
        <w:t>5.6.3</w:t>
      </w:r>
      <w:r w:rsidRPr="00B0469E">
        <w:rPr>
          <w:rFonts w:ascii="Calibri" w:hAnsi="Calibri"/>
          <w:sz w:val="22"/>
          <w:szCs w:val="22"/>
          <w:lang w:eastAsia="en-GB"/>
        </w:rPr>
        <w:tab/>
      </w:r>
      <w:r>
        <w:t>Private Call (with Floor control) commencement requirements</w:t>
      </w:r>
      <w:r>
        <w:tab/>
      </w:r>
      <w:r>
        <w:fldChar w:fldCharType="begin"/>
      </w:r>
      <w:r>
        <w:instrText xml:space="preserve"> PAGEREF _Toc138428976 \h </w:instrText>
      </w:r>
      <w:r>
        <w:fldChar w:fldCharType="separate"/>
      </w:r>
      <w:r>
        <w:t>27</w:t>
      </w:r>
      <w:r>
        <w:fldChar w:fldCharType="end"/>
      </w:r>
    </w:p>
    <w:p w:rsidR="00842B43" w:rsidRPr="00B0469E" w:rsidRDefault="00842B43">
      <w:pPr>
        <w:pStyle w:val="TOC3"/>
        <w:rPr>
          <w:rFonts w:ascii="Calibri" w:hAnsi="Calibri"/>
          <w:sz w:val="22"/>
          <w:szCs w:val="22"/>
          <w:lang w:eastAsia="en-GB"/>
        </w:rPr>
      </w:pPr>
      <w:r>
        <w:t>5.6.4</w:t>
      </w:r>
      <w:r w:rsidRPr="00B0469E">
        <w:rPr>
          <w:rFonts w:ascii="Calibri" w:hAnsi="Calibri"/>
          <w:sz w:val="22"/>
          <w:szCs w:val="22"/>
          <w:lang w:eastAsia="en-GB"/>
        </w:rPr>
        <w:tab/>
      </w:r>
      <w:r>
        <w:t>Private Call (with Floor control) termination</w:t>
      </w:r>
      <w:r>
        <w:tab/>
      </w:r>
      <w:r>
        <w:fldChar w:fldCharType="begin"/>
      </w:r>
      <w:r>
        <w:instrText xml:space="preserve"> PAGEREF _Toc138428977 \h </w:instrText>
      </w:r>
      <w:r>
        <w:fldChar w:fldCharType="separate"/>
      </w:r>
      <w:r>
        <w:t>28</w:t>
      </w:r>
      <w:r>
        <w:fldChar w:fldCharType="end"/>
      </w:r>
    </w:p>
    <w:p w:rsidR="00842B43" w:rsidRPr="00B0469E" w:rsidRDefault="00842B43">
      <w:pPr>
        <w:pStyle w:val="TOC3"/>
        <w:rPr>
          <w:rFonts w:ascii="Calibri" w:hAnsi="Calibri"/>
          <w:sz w:val="22"/>
          <w:szCs w:val="22"/>
          <w:lang w:eastAsia="en-GB"/>
        </w:rPr>
      </w:pPr>
      <w:r>
        <w:t>5.6.5</w:t>
      </w:r>
      <w:r w:rsidRPr="00B0469E">
        <w:rPr>
          <w:rFonts w:ascii="Calibri" w:hAnsi="Calibri"/>
          <w:sz w:val="22"/>
          <w:szCs w:val="22"/>
          <w:lang w:eastAsia="en-GB"/>
        </w:rPr>
        <w:tab/>
      </w:r>
      <w:r>
        <w:t>Private Call (with Floor control) administration</w:t>
      </w:r>
      <w:r>
        <w:tab/>
      </w:r>
      <w:r>
        <w:fldChar w:fldCharType="begin"/>
      </w:r>
      <w:r>
        <w:instrText xml:space="preserve"> PAGEREF _Toc138428978 \h </w:instrText>
      </w:r>
      <w:r>
        <w:fldChar w:fldCharType="separate"/>
      </w:r>
      <w:r>
        <w:t>28</w:t>
      </w:r>
      <w:r>
        <w:fldChar w:fldCharType="end"/>
      </w:r>
    </w:p>
    <w:p w:rsidR="00842B43" w:rsidRPr="00B0469E" w:rsidRDefault="00842B43">
      <w:pPr>
        <w:pStyle w:val="TOC2"/>
        <w:rPr>
          <w:rFonts w:ascii="Calibri" w:hAnsi="Calibri"/>
          <w:sz w:val="22"/>
          <w:szCs w:val="22"/>
          <w:lang w:eastAsia="en-GB"/>
        </w:rPr>
      </w:pPr>
      <w:r>
        <w:t>5.7</w:t>
      </w:r>
      <w:r w:rsidRPr="00B0469E">
        <w:rPr>
          <w:rFonts w:ascii="Calibri" w:hAnsi="Calibri"/>
          <w:sz w:val="22"/>
          <w:szCs w:val="22"/>
          <w:lang w:eastAsia="en-GB"/>
        </w:rPr>
        <w:tab/>
      </w:r>
      <w:r>
        <w:t>MCPTT priority requirements</w:t>
      </w:r>
      <w:r>
        <w:tab/>
      </w:r>
      <w:r>
        <w:fldChar w:fldCharType="begin"/>
      </w:r>
      <w:r>
        <w:instrText xml:space="preserve"> PAGEREF _Toc138428979 \h </w:instrText>
      </w:r>
      <w:r>
        <w:fldChar w:fldCharType="separate"/>
      </w:r>
      <w:r>
        <w:t>29</w:t>
      </w:r>
      <w:r>
        <w:fldChar w:fldCharType="end"/>
      </w:r>
    </w:p>
    <w:p w:rsidR="00842B43" w:rsidRPr="00B0469E" w:rsidRDefault="00842B43">
      <w:pPr>
        <w:pStyle w:val="TOC3"/>
        <w:rPr>
          <w:rFonts w:ascii="Calibri" w:hAnsi="Calibri"/>
          <w:sz w:val="22"/>
          <w:szCs w:val="22"/>
          <w:lang w:eastAsia="en-GB"/>
        </w:rPr>
      </w:pPr>
      <w:r>
        <w:t>5.7.1</w:t>
      </w:r>
      <w:r w:rsidRPr="00B0469E">
        <w:rPr>
          <w:rFonts w:ascii="Calibri" w:hAnsi="Calibri"/>
          <w:sz w:val="22"/>
          <w:szCs w:val="22"/>
          <w:lang w:eastAsia="en-GB"/>
        </w:rPr>
        <w:tab/>
      </w:r>
      <w:r>
        <w:t>Overview</w:t>
      </w:r>
      <w:r>
        <w:tab/>
      </w:r>
      <w:r>
        <w:fldChar w:fldCharType="begin"/>
      </w:r>
      <w:r>
        <w:instrText xml:space="preserve"> PAGEREF _Toc138428980 \h </w:instrText>
      </w:r>
      <w:r>
        <w:fldChar w:fldCharType="separate"/>
      </w:r>
      <w:r>
        <w:t>29</w:t>
      </w:r>
      <w:r>
        <w:fldChar w:fldCharType="end"/>
      </w:r>
    </w:p>
    <w:p w:rsidR="00842B43" w:rsidRPr="00B0469E" w:rsidRDefault="00842B43">
      <w:pPr>
        <w:pStyle w:val="TOC3"/>
        <w:rPr>
          <w:rFonts w:ascii="Calibri" w:hAnsi="Calibri"/>
          <w:sz w:val="22"/>
          <w:szCs w:val="22"/>
          <w:lang w:eastAsia="en-GB"/>
        </w:rPr>
      </w:pPr>
      <w:r>
        <w:t>5.7.2</w:t>
      </w:r>
      <w:r w:rsidRPr="00B0469E">
        <w:rPr>
          <w:rFonts w:ascii="Calibri" w:hAnsi="Calibri"/>
          <w:sz w:val="22"/>
          <w:szCs w:val="22"/>
          <w:lang w:eastAsia="en-GB"/>
        </w:rPr>
        <w:tab/>
      </w:r>
      <w:r>
        <w:t>Call types based on priorities</w:t>
      </w:r>
      <w:r>
        <w:tab/>
      </w:r>
      <w:r>
        <w:fldChar w:fldCharType="begin"/>
      </w:r>
      <w:r>
        <w:instrText xml:space="preserve"> PAGEREF _Toc138428981 \h </w:instrText>
      </w:r>
      <w:r>
        <w:fldChar w:fldCharType="separate"/>
      </w:r>
      <w:r>
        <w:t>29</w:t>
      </w:r>
      <w:r>
        <w:fldChar w:fldCharType="end"/>
      </w:r>
    </w:p>
    <w:p w:rsidR="00842B43" w:rsidRPr="00B0469E" w:rsidRDefault="00842B43">
      <w:pPr>
        <w:pStyle w:val="TOC4"/>
        <w:rPr>
          <w:rFonts w:ascii="Calibri" w:hAnsi="Calibri"/>
          <w:sz w:val="22"/>
          <w:szCs w:val="22"/>
          <w:lang w:eastAsia="en-GB"/>
        </w:rPr>
      </w:pPr>
      <w:r>
        <w:t>5.7.2.1</w:t>
      </w:r>
      <w:r w:rsidRPr="00B0469E">
        <w:rPr>
          <w:rFonts w:ascii="Calibri" w:hAnsi="Calibri"/>
          <w:sz w:val="22"/>
          <w:szCs w:val="22"/>
          <w:lang w:eastAsia="en-GB"/>
        </w:rPr>
        <w:tab/>
      </w:r>
      <w:r>
        <w:t>MCPTT Emergency Group Call</w:t>
      </w:r>
      <w:r>
        <w:tab/>
      </w:r>
      <w:r>
        <w:fldChar w:fldCharType="begin"/>
      </w:r>
      <w:r>
        <w:instrText xml:space="preserve"> PAGEREF _Toc138428982 \h </w:instrText>
      </w:r>
      <w:r>
        <w:fldChar w:fldCharType="separate"/>
      </w:r>
      <w:r>
        <w:t>29</w:t>
      </w:r>
      <w:r>
        <w:fldChar w:fldCharType="end"/>
      </w:r>
    </w:p>
    <w:p w:rsidR="00842B43" w:rsidRPr="00B0469E" w:rsidRDefault="00842B43">
      <w:pPr>
        <w:pStyle w:val="TOC5"/>
        <w:rPr>
          <w:rFonts w:ascii="Calibri" w:hAnsi="Calibri"/>
          <w:sz w:val="22"/>
          <w:szCs w:val="22"/>
          <w:lang w:eastAsia="en-GB"/>
        </w:rPr>
      </w:pPr>
      <w:r>
        <w:t>5.7.2.1.1</w:t>
      </w:r>
      <w:r w:rsidRPr="00B0469E">
        <w:rPr>
          <w:rFonts w:ascii="Calibri" w:hAnsi="Calibri"/>
          <w:sz w:val="22"/>
          <w:szCs w:val="22"/>
          <w:lang w:eastAsia="en-GB"/>
        </w:rPr>
        <w:tab/>
      </w:r>
      <w:r>
        <w:t>MCPTT Emergency Group Call requirements</w:t>
      </w:r>
      <w:r>
        <w:tab/>
      </w:r>
      <w:r>
        <w:fldChar w:fldCharType="begin"/>
      </w:r>
      <w:r>
        <w:instrText xml:space="preserve"> PAGEREF _Toc138428983 \h </w:instrText>
      </w:r>
      <w:r>
        <w:fldChar w:fldCharType="separate"/>
      </w:r>
      <w:r>
        <w:t>29</w:t>
      </w:r>
      <w:r>
        <w:fldChar w:fldCharType="end"/>
      </w:r>
    </w:p>
    <w:p w:rsidR="00842B43" w:rsidRPr="00B0469E" w:rsidRDefault="00842B43">
      <w:pPr>
        <w:pStyle w:val="TOC3"/>
        <w:rPr>
          <w:rFonts w:ascii="Calibri" w:hAnsi="Calibri"/>
          <w:sz w:val="22"/>
          <w:szCs w:val="22"/>
          <w:lang w:eastAsia="en-GB"/>
        </w:rPr>
      </w:pPr>
      <w:r>
        <w:t>5.7.2.1.2</w:t>
      </w:r>
      <w:r w:rsidRPr="00B0469E">
        <w:rPr>
          <w:rFonts w:ascii="Calibri" w:hAnsi="Calibri"/>
          <w:sz w:val="22"/>
          <w:szCs w:val="22"/>
          <w:lang w:eastAsia="en-GB"/>
        </w:rPr>
        <w:tab/>
      </w:r>
      <w:r>
        <w:t xml:space="preserve"> MCPTT Emergency Group Call cancellation requirements</w:t>
      </w:r>
      <w:r>
        <w:tab/>
      </w:r>
      <w:r>
        <w:fldChar w:fldCharType="begin"/>
      </w:r>
      <w:r>
        <w:instrText xml:space="preserve"> PAGEREF _Toc138428984 \h </w:instrText>
      </w:r>
      <w:r>
        <w:fldChar w:fldCharType="separate"/>
      </w:r>
      <w:r>
        <w:t>30</w:t>
      </w:r>
      <w:r>
        <w:fldChar w:fldCharType="end"/>
      </w:r>
    </w:p>
    <w:p w:rsidR="00842B43" w:rsidRPr="00B0469E" w:rsidRDefault="00842B43">
      <w:pPr>
        <w:pStyle w:val="TOC4"/>
        <w:rPr>
          <w:rFonts w:ascii="Calibri" w:hAnsi="Calibri"/>
          <w:sz w:val="22"/>
          <w:szCs w:val="22"/>
          <w:lang w:eastAsia="en-GB"/>
        </w:rPr>
      </w:pPr>
      <w:r>
        <w:t>5.7.2.2</w:t>
      </w:r>
      <w:r w:rsidRPr="00B0469E">
        <w:rPr>
          <w:rFonts w:ascii="Calibri" w:hAnsi="Calibri"/>
          <w:sz w:val="22"/>
          <w:szCs w:val="22"/>
          <w:lang w:eastAsia="en-GB"/>
        </w:rPr>
        <w:tab/>
      </w:r>
      <w:r>
        <w:t>Imminent Peril group call</w:t>
      </w:r>
      <w:r>
        <w:tab/>
      </w:r>
      <w:r>
        <w:fldChar w:fldCharType="begin"/>
      </w:r>
      <w:r>
        <w:instrText xml:space="preserve"> PAGEREF _Toc138428985 \h </w:instrText>
      </w:r>
      <w:r>
        <w:fldChar w:fldCharType="separate"/>
      </w:r>
      <w:r>
        <w:t>30</w:t>
      </w:r>
      <w:r>
        <w:fldChar w:fldCharType="end"/>
      </w:r>
    </w:p>
    <w:p w:rsidR="00842B43" w:rsidRPr="00B0469E" w:rsidRDefault="00842B43">
      <w:pPr>
        <w:pStyle w:val="TOC5"/>
        <w:rPr>
          <w:rFonts w:ascii="Calibri" w:hAnsi="Calibri"/>
          <w:sz w:val="22"/>
          <w:szCs w:val="22"/>
          <w:lang w:eastAsia="en-GB"/>
        </w:rPr>
      </w:pPr>
      <w:r>
        <w:t>5.7.2.2.1</w:t>
      </w:r>
      <w:r w:rsidRPr="00B0469E">
        <w:rPr>
          <w:rFonts w:ascii="Calibri" w:hAnsi="Calibri"/>
          <w:sz w:val="22"/>
          <w:szCs w:val="22"/>
          <w:lang w:eastAsia="en-GB"/>
        </w:rPr>
        <w:tab/>
      </w:r>
      <w:r>
        <w:t>Imminent Peril group call requirements</w:t>
      </w:r>
      <w:r>
        <w:tab/>
      </w:r>
      <w:r>
        <w:fldChar w:fldCharType="begin"/>
      </w:r>
      <w:r>
        <w:instrText xml:space="preserve"> PAGEREF _Toc138428986 \h </w:instrText>
      </w:r>
      <w:r>
        <w:fldChar w:fldCharType="separate"/>
      </w:r>
      <w:r>
        <w:t>30</w:t>
      </w:r>
      <w:r>
        <w:fldChar w:fldCharType="end"/>
      </w:r>
    </w:p>
    <w:p w:rsidR="00842B43" w:rsidRPr="00B0469E" w:rsidRDefault="00842B43">
      <w:pPr>
        <w:pStyle w:val="TOC5"/>
        <w:rPr>
          <w:rFonts w:ascii="Calibri" w:hAnsi="Calibri"/>
          <w:sz w:val="22"/>
          <w:szCs w:val="22"/>
          <w:lang w:eastAsia="en-GB"/>
        </w:rPr>
      </w:pPr>
      <w:r>
        <w:t>5.7.2.2.2</w:t>
      </w:r>
      <w:r w:rsidRPr="00B0469E">
        <w:rPr>
          <w:rFonts w:ascii="Calibri" w:hAnsi="Calibri"/>
          <w:sz w:val="22"/>
          <w:szCs w:val="22"/>
          <w:lang w:eastAsia="en-GB"/>
        </w:rPr>
        <w:tab/>
      </w:r>
      <w:r>
        <w:t>Imminent Peril group call cancellation requirements</w:t>
      </w:r>
      <w:r>
        <w:tab/>
      </w:r>
      <w:r>
        <w:fldChar w:fldCharType="begin"/>
      </w:r>
      <w:r>
        <w:instrText xml:space="preserve"> PAGEREF _Toc138428987 \h </w:instrText>
      </w:r>
      <w:r>
        <w:fldChar w:fldCharType="separate"/>
      </w:r>
      <w:r>
        <w:t>30</w:t>
      </w:r>
      <w:r>
        <w:fldChar w:fldCharType="end"/>
      </w:r>
    </w:p>
    <w:p w:rsidR="00842B43" w:rsidRPr="00B0469E" w:rsidRDefault="00842B43">
      <w:pPr>
        <w:pStyle w:val="TOC4"/>
        <w:rPr>
          <w:rFonts w:ascii="Calibri" w:hAnsi="Calibri"/>
          <w:sz w:val="22"/>
          <w:szCs w:val="22"/>
          <w:lang w:eastAsia="en-GB"/>
        </w:rPr>
      </w:pPr>
      <w:r>
        <w:t>5.7.2.3</w:t>
      </w:r>
      <w:r w:rsidRPr="00B0469E">
        <w:rPr>
          <w:rFonts w:ascii="Calibri" w:hAnsi="Calibri"/>
          <w:sz w:val="22"/>
          <w:szCs w:val="22"/>
          <w:lang w:eastAsia="en-GB"/>
        </w:rPr>
        <w:tab/>
      </w:r>
      <w:r>
        <w:t>MCPTT Emergency Private Call (with Floor control)</w:t>
      </w:r>
      <w:r>
        <w:tab/>
      </w:r>
      <w:r>
        <w:fldChar w:fldCharType="begin"/>
      </w:r>
      <w:r>
        <w:instrText xml:space="preserve"> PAGEREF _Toc138428988 \h </w:instrText>
      </w:r>
      <w:r>
        <w:fldChar w:fldCharType="separate"/>
      </w:r>
      <w:r>
        <w:t>31</w:t>
      </w:r>
      <w:r>
        <w:fldChar w:fldCharType="end"/>
      </w:r>
    </w:p>
    <w:p w:rsidR="00842B43" w:rsidRPr="00B0469E" w:rsidRDefault="00842B43">
      <w:pPr>
        <w:pStyle w:val="TOC5"/>
        <w:rPr>
          <w:rFonts w:ascii="Calibri" w:hAnsi="Calibri"/>
          <w:sz w:val="22"/>
          <w:szCs w:val="22"/>
          <w:lang w:eastAsia="en-GB"/>
        </w:rPr>
      </w:pPr>
      <w:r>
        <w:t>5.7.2.3.1</w:t>
      </w:r>
      <w:r w:rsidRPr="00B0469E">
        <w:rPr>
          <w:rFonts w:ascii="Calibri" w:hAnsi="Calibri"/>
          <w:sz w:val="22"/>
          <w:szCs w:val="22"/>
          <w:lang w:eastAsia="en-GB"/>
        </w:rPr>
        <w:tab/>
      </w:r>
      <w:r>
        <w:t>MCPTT Emergency Private Call (with Floor control) requirements</w:t>
      </w:r>
      <w:r>
        <w:tab/>
      </w:r>
      <w:r>
        <w:fldChar w:fldCharType="begin"/>
      </w:r>
      <w:r>
        <w:instrText xml:space="preserve"> PAGEREF _Toc138428989 \h </w:instrText>
      </w:r>
      <w:r>
        <w:fldChar w:fldCharType="separate"/>
      </w:r>
      <w:r>
        <w:t>31</w:t>
      </w:r>
      <w:r>
        <w:fldChar w:fldCharType="end"/>
      </w:r>
    </w:p>
    <w:p w:rsidR="00842B43" w:rsidRPr="00B0469E" w:rsidRDefault="00842B43">
      <w:pPr>
        <w:pStyle w:val="TOC5"/>
        <w:rPr>
          <w:rFonts w:ascii="Calibri" w:hAnsi="Calibri"/>
          <w:sz w:val="22"/>
          <w:szCs w:val="22"/>
          <w:lang w:eastAsia="en-GB"/>
        </w:rPr>
      </w:pPr>
      <w:r>
        <w:t>5.7.2.3.2</w:t>
      </w:r>
      <w:r w:rsidRPr="00B0469E">
        <w:rPr>
          <w:rFonts w:ascii="Calibri" w:hAnsi="Calibri"/>
          <w:sz w:val="22"/>
          <w:szCs w:val="22"/>
          <w:lang w:eastAsia="en-GB"/>
        </w:rPr>
        <w:tab/>
      </w:r>
      <w:r>
        <w:t>MCPTT Emergency Private Call (with Floor control) cancellation requirements</w:t>
      </w:r>
      <w:r>
        <w:tab/>
      </w:r>
      <w:r>
        <w:fldChar w:fldCharType="begin"/>
      </w:r>
      <w:r>
        <w:instrText xml:space="preserve"> PAGEREF _Toc138428990 \h </w:instrText>
      </w:r>
      <w:r>
        <w:fldChar w:fldCharType="separate"/>
      </w:r>
      <w:r>
        <w:t>31</w:t>
      </w:r>
      <w:r>
        <w:fldChar w:fldCharType="end"/>
      </w:r>
    </w:p>
    <w:p w:rsidR="00842B43" w:rsidRPr="00B0469E" w:rsidRDefault="00842B43">
      <w:pPr>
        <w:pStyle w:val="TOC4"/>
        <w:rPr>
          <w:rFonts w:ascii="Calibri" w:hAnsi="Calibri"/>
          <w:sz w:val="22"/>
          <w:szCs w:val="22"/>
          <w:lang w:eastAsia="en-GB"/>
        </w:rPr>
      </w:pPr>
      <w:r>
        <w:t>5.7.2.4</w:t>
      </w:r>
      <w:r w:rsidRPr="00B0469E">
        <w:rPr>
          <w:rFonts w:ascii="Calibri" w:hAnsi="Calibri"/>
          <w:sz w:val="22"/>
          <w:szCs w:val="22"/>
          <w:lang w:eastAsia="en-GB"/>
        </w:rPr>
        <w:tab/>
      </w:r>
      <w:r>
        <w:t>MCPTT Emergency Alert</w:t>
      </w:r>
      <w:r>
        <w:tab/>
      </w:r>
      <w:r>
        <w:fldChar w:fldCharType="begin"/>
      </w:r>
      <w:r>
        <w:instrText xml:space="preserve"> PAGEREF _Toc138428991 \h </w:instrText>
      </w:r>
      <w:r>
        <w:fldChar w:fldCharType="separate"/>
      </w:r>
      <w:r>
        <w:t>31</w:t>
      </w:r>
      <w:r>
        <w:fldChar w:fldCharType="end"/>
      </w:r>
    </w:p>
    <w:p w:rsidR="00842B43" w:rsidRPr="00B0469E" w:rsidRDefault="00842B43">
      <w:pPr>
        <w:pStyle w:val="TOC5"/>
        <w:rPr>
          <w:rFonts w:ascii="Calibri" w:hAnsi="Calibri"/>
          <w:sz w:val="22"/>
          <w:szCs w:val="22"/>
          <w:lang w:eastAsia="en-GB"/>
        </w:rPr>
      </w:pPr>
      <w:r>
        <w:t>5.7.2.4.1</w:t>
      </w:r>
      <w:r w:rsidRPr="00B0469E">
        <w:rPr>
          <w:rFonts w:ascii="Calibri" w:hAnsi="Calibri"/>
          <w:sz w:val="22"/>
          <w:szCs w:val="22"/>
          <w:lang w:eastAsia="en-GB"/>
        </w:rPr>
        <w:tab/>
      </w:r>
      <w:r>
        <w:t>MCPTT Emergency Alert requirements</w:t>
      </w:r>
      <w:r>
        <w:tab/>
      </w:r>
      <w:r>
        <w:fldChar w:fldCharType="begin"/>
      </w:r>
      <w:r>
        <w:instrText xml:space="preserve"> PAGEREF _Toc138428992 \h </w:instrText>
      </w:r>
      <w:r>
        <w:fldChar w:fldCharType="separate"/>
      </w:r>
      <w:r>
        <w:t>31</w:t>
      </w:r>
      <w:r>
        <w:fldChar w:fldCharType="end"/>
      </w:r>
    </w:p>
    <w:p w:rsidR="00842B43" w:rsidRPr="00B0469E" w:rsidRDefault="00842B43">
      <w:pPr>
        <w:pStyle w:val="TOC5"/>
        <w:rPr>
          <w:rFonts w:ascii="Calibri" w:hAnsi="Calibri"/>
          <w:sz w:val="22"/>
          <w:szCs w:val="22"/>
          <w:lang w:eastAsia="en-GB"/>
        </w:rPr>
      </w:pPr>
      <w:r w:rsidRPr="003C5837">
        <w:rPr>
          <w:lang w:val="fr-FR"/>
        </w:rPr>
        <w:t>5.7.2.4.2</w:t>
      </w:r>
      <w:r w:rsidRPr="00B0469E">
        <w:rPr>
          <w:rFonts w:ascii="Calibri" w:hAnsi="Calibri"/>
          <w:sz w:val="22"/>
          <w:szCs w:val="22"/>
          <w:lang w:eastAsia="en-GB"/>
        </w:rPr>
        <w:tab/>
      </w:r>
      <w:r w:rsidRPr="003C5837">
        <w:rPr>
          <w:lang w:val="fr-FR"/>
        </w:rPr>
        <w:t>MCPTT Emergency Alert cancellation requirements</w:t>
      </w:r>
      <w:r>
        <w:tab/>
      </w:r>
      <w:r>
        <w:fldChar w:fldCharType="begin"/>
      </w:r>
      <w:r>
        <w:instrText xml:space="preserve"> PAGEREF _Toc138428993 \h </w:instrText>
      </w:r>
      <w:r>
        <w:fldChar w:fldCharType="separate"/>
      </w:r>
      <w:r>
        <w:t>31</w:t>
      </w:r>
      <w:r>
        <w:fldChar w:fldCharType="end"/>
      </w:r>
    </w:p>
    <w:p w:rsidR="00842B43" w:rsidRPr="00B0469E" w:rsidRDefault="00842B43">
      <w:pPr>
        <w:pStyle w:val="TOC2"/>
        <w:rPr>
          <w:rFonts w:ascii="Calibri" w:hAnsi="Calibri"/>
          <w:sz w:val="22"/>
          <w:szCs w:val="22"/>
          <w:lang w:eastAsia="en-GB"/>
        </w:rPr>
      </w:pPr>
      <w:r w:rsidRPr="003C5837">
        <w:rPr>
          <w:lang w:val="fr-FR"/>
        </w:rPr>
        <w:t>5.8</w:t>
      </w:r>
      <w:r w:rsidRPr="00B0469E">
        <w:rPr>
          <w:rFonts w:ascii="Calibri" w:hAnsi="Calibri"/>
          <w:sz w:val="22"/>
          <w:szCs w:val="22"/>
          <w:lang w:eastAsia="en-GB"/>
        </w:rPr>
        <w:tab/>
      </w:r>
      <w:r w:rsidRPr="003C5837">
        <w:rPr>
          <w:lang w:val="fr-FR"/>
        </w:rPr>
        <w:t>User ID</w:t>
      </w:r>
      <w:r>
        <w:tab/>
      </w:r>
      <w:r>
        <w:fldChar w:fldCharType="begin"/>
      </w:r>
      <w:r>
        <w:instrText xml:space="preserve"> PAGEREF _Toc138428994 \h </w:instrText>
      </w:r>
      <w:r>
        <w:fldChar w:fldCharType="separate"/>
      </w:r>
      <w:r>
        <w:t>32</w:t>
      </w:r>
      <w:r>
        <w:fldChar w:fldCharType="end"/>
      </w:r>
    </w:p>
    <w:p w:rsidR="00842B43" w:rsidRPr="00B0469E" w:rsidRDefault="00842B43">
      <w:pPr>
        <w:pStyle w:val="TOC2"/>
        <w:rPr>
          <w:rFonts w:ascii="Calibri" w:hAnsi="Calibri"/>
          <w:sz w:val="22"/>
          <w:szCs w:val="22"/>
          <w:lang w:eastAsia="en-GB"/>
        </w:rPr>
      </w:pPr>
      <w:r w:rsidRPr="003C5837">
        <w:rPr>
          <w:lang w:val="fr-FR"/>
        </w:rPr>
        <w:t>5.9</w:t>
      </w:r>
      <w:r w:rsidRPr="00B0469E">
        <w:rPr>
          <w:rFonts w:ascii="Calibri" w:hAnsi="Calibri"/>
          <w:sz w:val="22"/>
          <w:szCs w:val="22"/>
          <w:lang w:eastAsia="en-GB"/>
        </w:rPr>
        <w:tab/>
      </w:r>
      <w:r w:rsidRPr="003C5837">
        <w:rPr>
          <w:lang w:val="fr-FR"/>
        </w:rPr>
        <w:t>MCPTT UE management</w:t>
      </w:r>
      <w:r>
        <w:tab/>
      </w:r>
      <w:r>
        <w:fldChar w:fldCharType="begin"/>
      </w:r>
      <w:r>
        <w:instrText xml:space="preserve"> PAGEREF _Toc138428995 \h </w:instrText>
      </w:r>
      <w:r>
        <w:fldChar w:fldCharType="separate"/>
      </w:r>
      <w:r>
        <w:t>32</w:t>
      </w:r>
      <w:r>
        <w:fldChar w:fldCharType="end"/>
      </w:r>
    </w:p>
    <w:p w:rsidR="00842B43" w:rsidRPr="00B0469E" w:rsidRDefault="00842B43">
      <w:pPr>
        <w:pStyle w:val="TOC2"/>
        <w:rPr>
          <w:rFonts w:ascii="Calibri" w:hAnsi="Calibri"/>
          <w:sz w:val="22"/>
          <w:szCs w:val="22"/>
          <w:lang w:eastAsia="en-GB"/>
        </w:rPr>
      </w:pPr>
      <w:r w:rsidRPr="003C5837">
        <w:rPr>
          <w:lang w:val="fr-FR"/>
        </w:rPr>
        <w:t>5.10</w:t>
      </w:r>
      <w:r w:rsidRPr="00B0469E">
        <w:rPr>
          <w:rFonts w:ascii="Calibri" w:hAnsi="Calibri"/>
          <w:sz w:val="22"/>
          <w:szCs w:val="22"/>
          <w:lang w:eastAsia="en-GB"/>
        </w:rPr>
        <w:tab/>
      </w:r>
      <w:r w:rsidRPr="003C5837">
        <w:rPr>
          <w:lang w:val="fr-FR"/>
        </w:rPr>
        <w:t>MCPTT User Profile</w:t>
      </w:r>
      <w:r>
        <w:tab/>
      </w:r>
      <w:r>
        <w:fldChar w:fldCharType="begin"/>
      </w:r>
      <w:r>
        <w:instrText xml:space="preserve"> PAGEREF _Toc138428996 \h </w:instrText>
      </w:r>
      <w:r>
        <w:fldChar w:fldCharType="separate"/>
      </w:r>
      <w:r>
        <w:t>32</w:t>
      </w:r>
      <w:r>
        <w:fldChar w:fldCharType="end"/>
      </w:r>
    </w:p>
    <w:p w:rsidR="00842B43" w:rsidRPr="00B0469E" w:rsidRDefault="00842B43">
      <w:pPr>
        <w:pStyle w:val="TOC2"/>
        <w:rPr>
          <w:rFonts w:ascii="Calibri" w:hAnsi="Calibri"/>
          <w:sz w:val="22"/>
          <w:szCs w:val="22"/>
          <w:lang w:eastAsia="en-GB"/>
        </w:rPr>
      </w:pPr>
      <w:r w:rsidRPr="003C5837">
        <w:rPr>
          <w:lang w:val="fr-FR"/>
        </w:rPr>
        <w:t>5.11</w:t>
      </w:r>
      <w:r w:rsidRPr="00B0469E">
        <w:rPr>
          <w:rFonts w:ascii="Calibri" w:hAnsi="Calibri"/>
          <w:sz w:val="22"/>
          <w:szCs w:val="22"/>
          <w:lang w:eastAsia="en-GB"/>
        </w:rPr>
        <w:tab/>
      </w:r>
      <w:r w:rsidRPr="003C5837">
        <w:rPr>
          <w:lang w:val="fr-FR"/>
        </w:rPr>
        <w:t>Support for multiple devices</w:t>
      </w:r>
      <w:r>
        <w:tab/>
      </w:r>
      <w:r>
        <w:fldChar w:fldCharType="begin"/>
      </w:r>
      <w:r>
        <w:instrText xml:space="preserve"> PAGEREF _Toc138428997 \h </w:instrText>
      </w:r>
      <w:r>
        <w:fldChar w:fldCharType="separate"/>
      </w:r>
      <w:r>
        <w:t>32</w:t>
      </w:r>
      <w:r>
        <w:fldChar w:fldCharType="end"/>
      </w:r>
    </w:p>
    <w:p w:rsidR="00842B43" w:rsidRPr="00B0469E" w:rsidRDefault="00842B43">
      <w:pPr>
        <w:pStyle w:val="TOC2"/>
        <w:rPr>
          <w:rFonts w:ascii="Calibri" w:hAnsi="Calibri"/>
          <w:sz w:val="22"/>
          <w:szCs w:val="22"/>
          <w:lang w:eastAsia="en-GB"/>
        </w:rPr>
      </w:pPr>
      <w:r w:rsidRPr="003C5837">
        <w:rPr>
          <w:lang w:val="fr-FR"/>
        </w:rPr>
        <w:t>5.12</w:t>
      </w:r>
      <w:r w:rsidRPr="00B0469E">
        <w:rPr>
          <w:rFonts w:ascii="Calibri" w:hAnsi="Calibri"/>
          <w:sz w:val="22"/>
          <w:szCs w:val="22"/>
          <w:lang w:eastAsia="en-GB"/>
        </w:rPr>
        <w:tab/>
      </w:r>
      <w:r w:rsidRPr="003C5837">
        <w:rPr>
          <w:lang w:val="fr-FR"/>
        </w:rPr>
        <w:t>Location</w:t>
      </w:r>
      <w:r>
        <w:tab/>
      </w:r>
      <w:r>
        <w:fldChar w:fldCharType="begin"/>
      </w:r>
      <w:r>
        <w:instrText xml:space="preserve"> PAGEREF _Toc138428998 \h </w:instrText>
      </w:r>
      <w:r>
        <w:fldChar w:fldCharType="separate"/>
      </w:r>
      <w:r>
        <w:t>32</w:t>
      </w:r>
      <w:r>
        <w:fldChar w:fldCharType="end"/>
      </w:r>
    </w:p>
    <w:p w:rsidR="00842B43" w:rsidRPr="00B0469E" w:rsidRDefault="00842B43">
      <w:pPr>
        <w:pStyle w:val="TOC2"/>
        <w:rPr>
          <w:rFonts w:ascii="Calibri" w:hAnsi="Calibri"/>
          <w:sz w:val="22"/>
          <w:szCs w:val="22"/>
          <w:lang w:eastAsia="en-GB"/>
        </w:rPr>
      </w:pPr>
      <w:r>
        <w:t>5.13</w:t>
      </w:r>
      <w:r w:rsidRPr="00B0469E">
        <w:rPr>
          <w:rFonts w:ascii="Calibri" w:hAnsi="Calibri"/>
          <w:sz w:val="22"/>
          <w:szCs w:val="22"/>
          <w:lang w:eastAsia="en-GB"/>
        </w:rPr>
        <w:tab/>
      </w:r>
      <w:r>
        <w:t>Security</w:t>
      </w:r>
      <w:r>
        <w:tab/>
      </w:r>
      <w:r>
        <w:fldChar w:fldCharType="begin"/>
      </w:r>
      <w:r>
        <w:instrText xml:space="preserve"> PAGEREF _Toc138428999 \h </w:instrText>
      </w:r>
      <w:r>
        <w:fldChar w:fldCharType="separate"/>
      </w:r>
      <w:r>
        <w:t>33</w:t>
      </w:r>
      <w:r>
        <w:fldChar w:fldCharType="end"/>
      </w:r>
    </w:p>
    <w:p w:rsidR="00842B43" w:rsidRPr="00B0469E" w:rsidRDefault="00842B43">
      <w:pPr>
        <w:pStyle w:val="TOC2"/>
        <w:rPr>
          <w:rFonts w:ascii="Calibri" w:hAnsi="Calibri"/>
          <w:sz w:val="22"/>
          <w:szCs w:val="22"/>
          <w:lang w:eastAsia="en-GB"/>
        </w:rPr>
      </w:pPr>
      <w:r>
        <w:t>5.14</w:t>
      </w:r>
      <w:r w:rsidRPr="00B0469E">
        <w:rPr>
          <w:rFonts w:ascii="Calibri" w:hAnsi="Calibri"/>
          <w:sz w:val="22"/>
          <w:szCs w:val="22"/>
          <w:lang w:eastAsia="en-GB"/>
        </w:rPr>
        <w:tab/>
      </w:r>
      <w:r>
        <w:t>Audio / voice quality</w:t>
      </w:r>
      <w:r>
        <w:tab/>
      </w:r>
      <w:r>
        <w:fldChar w:fldCharType="begin"/>
      </w:r>
      <w:r>
        <w:instrText xml:space="preserve"> PAGEREF _Toc138429000 \h </w:instrText>
      </w:r>
      <w:r>
        <w:fldChar w:fldCharType="separate"/>
      </w:r>
      <w:r>
        <w:t>33</w:t>
      </w:r>
      <w:r>
        <w:fldChar w:fldCharType="end"/>
      </w:r>
    </w:p>
    <w:p w:rsidR="00842B43" w:rsidRPr="00B0469E" w:rsidRDefault="00842B43">
      <w:pPr>
        <w:pStyle w:val="TOC2"/>
        <w:rPr>
          <w:rFonts w:ascii="Calibri" w:hAnsi="Calibri"/>
          <w:sz w:val="22"/>
          <w:szCs w:val="22"/>
          <w:lang w:eastAsia="en-GB"/>
        </w:rPr>
      </w:pPr>
      <w:r>
        <w:t>5.15</w:t>
      </w:r>
      <w:r w:rsidRPr="00B0469E">
        <w:rPr>
          <w:rFonts w:ascii="Calibri" w:hAnsi="Calibri"/>
          <w:sz w:val="22"/>
          <w:szCs w:val="22"/>
          <w:lang w:eastAsia="en-GB"/>
        </w:rPr>
        <w:tab/>
      </w:r>
      <w:r>
        <w:t>Interactions between MCPTT Group calls and MCPTT Private Calls (with Floor control)</w:t>
      </w:r>
      <w:r>
        <w:tab/>
      </w:r>
      <w:r>
        <w:fldChar w:fldCharType="begin"/>
      </w:r>
      <w:r>
        <w:instrText xml:space="preserve"> PAGEREF _Toc138429001 \h </w:instrText>
      </w:r>
      <w:r>
        <w:fldChar w:fldCharType="separate"/>
      </w:r>
      <w:r>
        <w:t>33</w:t>
      </w:r>
      <w:r>
        <w:fldChar w:fldCharType="end"/>
      </w:r>
    </w:p>
    <w:p w:rsidR="00842B43" w:rsidRPr="00B0469E" w:rsidRDefault="00842B43">
      <w:pPr>
        <w:pStyle w:val="TOC2"/>
        <w:rPr>
          <w:rFonts w:ascii="Calibri" w:hAnsi="Calibri"/>
          <w:sz w:val="22"/>
          <w:szCs w:val="22"/>
          <w:lang w:eastAsia="en-GB"/>
        </w:rPr>
      </w:pPr>
      <w:r>
        <w:t>5.16</w:t>
      </w:r>
      <w:r w:rsidRPr="00B0469E">
        <w:rPr>
          <w:rFonts w:ascii="Calibri" w:hAnsi="Calibri"/>
          <w:sz w:val="22"/>
          <w:szCs w:val="22"/>
          <w:lang w:eastAsia="en-GB"/>
        </w:rPr>
        <w:tab/>
      </w:r>
      <w:r>
        <w:t>Relay requirements</w:t>
      </w:r>
      <w:r>
        <w:tab/>
      </w:r>
      <w:r>
        <w:fldChar w:fldCharType="begin"/>
      </w:r>
      <w:r>
        <w:instrText xml:space="preserve"> PAGEREF _Toc138429002 \h </w:instrText>
      </w:r>
      <w:r>
        <w:fldChar w:fldCharType="separate"/>
      </w:r>
      <w:r>
        <w:t>33</w:t>
      </w:r>
      <w:r>
        <w:fldChar w:fldCharType="end"/>
      </w:r>
    </w:p>
    <w:p w:rsidR="00842B43" w:rsidRPr="00B0469E" w:rsidRDefault="00842B43">
      <w:pPr>
        <w:pStyle w:val="TOC2"/>
        <w:rPr>
          <w:rFonts w:ascii="Calibri" w:hAnsi="Calibri"/>
          <w:sz w:val="22"/>
          <w:szCs w:val="22"/>
          <w:lang w:eastAsia="en-GB"/>
        </w:rPr>
      </w:pPr>
      <w:r>
        <w:t>5.17</w:t>
      </w:r>
      <w:r w:rsidRPr="00B0469E">
        <w:rPr>
          <w:rFonts w:ascii="Calibri" w:hAnsi="Calibri"/>
          <w:sz w:val="22"/>
          <w:szCs w:val="22"/>
          <w:lang w:eastAsia="en-GB"/>
        </w:rPr>
        <w:tab/>
      </w:r>
      <w:r>
        <w:t>Gateway requirements</w:t>
      </w:r>
      <w:r>
        <w:tab/>
      </w:r>
      <w:r>
        <w:fldChar w:fldCharType="begin"/>
      </w:r>
      <w:r>
        <w:instrText xml:space="preserve"> PAGEREF _Toc138429003 \h </w:instrText>
      </w:r>
      <w:r>
        <w:fldChar w:fldCharType="separate"/>
      </w:r>
      <w:r>
        <w:t>33</w:t>
      </w:r>
      <w:r>
        <w:fldChar w:fldCharType="end"/>
      </w:r>
    </w:p>
    <w:p w:rsidR="00842B43" w:rsidRPr="00B0469E" w:rsidRDefault="00842B43">
      <w:pPr>
        <w:pStyle w:val="TOC2"/>
        <w:rPr>
          <w:rFonts w:ascii="Calibri" w:hAnsi="Calibri"/>
          <w:sz w:val="22"/>
          <w:szCs w:val="22"/>
          <w:lang w:eastAsia="en-GB"/>
        </w:rPr>
      </w:pPr>
      <w:r>
        <w:t>5.18</w:t>
      </w:r>
      <w:r w:rsidRPr="00B0469E">
        <w:rPr>
          <w:rFonts w:ascii="Calibri" w:hAnsi="Calibri"/>
          <w:sz w:val="22"/>
          <w:szCs w:val="22"/>
          <w:lang w:eastAsia="en-GB"/>
        </w:rPr>
        <w:tab/>
      </w:r>
      <w:r>
        <w:t>Control and management by Mission Critical Organizations</w:t>
      </w:r>
      <w:r>
        <w:tab/>
      </w:r>
      <w:r>
        <w:fldChar w:fldCharType="begin"/>
      </w:r>
      <w:r>
        <w:instrText xml:space="preserve"> PAGEREF _Toc138429004 \h </w:instrText>
      </w:r>
      <w:r>
        <w:fldChar w:fldCharType="separate"/>
      </w:r>
      <w:r>
        <w:t>34</w:t>
      </w:r>
      <w:r>
        <w:fldChar w:fldCharType="end"/>
      </w:r>
    </w:p>
    <w:p w:rsidR="00842B43" w:rsidRPr="00B0469E" w:rsidRDefault="00842B43">
      <w:pPr>
        <w:pStyle w:val="TOC3"/>
        <w:rPr>
          <w:rFonts w:ascii="Calibri" w:hAnsi="Calibri"/>
          <w:sz w:val="22"/>
          <w:szCs w:val="22"/>
          <w:lang w:eastAsia="en-GB"/>
        </w:rPr>
      </w:pPr>
      <w:r>
        <w:t>5.18.1</w:t>
      </w:r>
      <w:r w:rsidRPr="00B0469E">
        <w:rPr>
          <w:rFonts w:ascii="Calibri" w:hAnsi="Calibri"/>
          <w:sz w:val="22"/>
          <w:szCs w:val="22"/>
          <w:lang w:eastAsia="en-GB"/>
        </w:rPr>
        <w:tab/>
      </w:r>
      <w:r>
        <w:t>Overview</w:t>
      </w:r>
      <w:r>
        <w:tab/>
      </w:r>
      <w:r>
        <w:fldChar w:fldCharType="begin"/>
      </w:r>
      <w:r>
        <w:instrText xml:space="preserve"> PAGEREF _Toc138429005 \h </w:instrText>
      </w:r>
      <w:r>
        <w:fldChar w:fldCharType="separate"/>
      </w:r>
      <w:r>
        <w:t>34</w:t>
      </w:r>
      <w:r>
        <w:fldChar w:fldCharType="end"/>
      </w:r>
    </w:p>
    <w:p w:rsidR="00842B43" w:rsidRPr="00B0469E" w:rsidRDefault="00842B43">
      <w:pPr>
        <w:pStyle w:val="TOC3"/>
        <w:rPr>
          <w:rFonts w:ascii="Calibri" w:hAnsi="Calibri"/>
          <w:sz w:val="22"/>
          <w:szCs w:val="22"/>
          <w:lang w:eastAsia="en-GB"/>
        </w:rPr>
      </w:pPr>
      <w:r>
        <w:t>5.18.2</w:t>
      </w:r>
      <w:r w:rsidRPr="00B0469E">
        <w:rPr>
          <w:rFonts w:ascii="Calibri" w:hAnsi="Calibri"/>
          <w:sz w:val="22"/>
          <w:szCs w:val="22"/>
          <w:lang w:eastAsia="en-GB"/>
        </w:rPr>
        <w:tab/>
      </w:r>
      <w:r>
        <w:t>General requirements</w:t>
      </w:r>
      <w:r>
        <w:tab/>
      </w:r>
      <w:r>
        <w:fldChar w:fldCharType="begin"/>
      </w:r>
      <w:r>
        <w:instrText xml:space="preserve"> PAGEREF _Toc138429006 \h </w:instrText>
      </w:r>
      <w:r>
        <w:fldChar w:fldCharType="separate"/>
      </w:r>
      <w:r>
        <w:t>34</w:t>
      </w:r>
      <w:r>
        <w:fldChar w:fldCharType="end"/>
      </w:r>
    </w:p>
    <w:p w:rsidR="00842B43" w:rsidRPr="00B0469E" w:rsidRDefault="00842B43">
      <w:pPr>
        <w:pStyle w:val="TOC3"/>
        <w:rPr>
          <w:rFonts w:ascii="Calibri" w:hAnsi="Calibri"/>
          <w:sz w:val="22"/>
          <w:szCs w:val="22"/>
          <w:lang w:eastAsia="en-GB"/>
        </w:rPr>
      </w:pPr>
      <w:r>
        <w:t>5.18.3</w:t>
      </w:r>
      <w:r w:rsidRPr="00B0469E">
        <w:rPr>
          <w:rFonts w:ascii="Calibri" w:hAnsi="Calibri"/>
          <w:sz w:val="22"/>
          <w:szCs w:val="22"/>
          <w:lang w:eastAsia="en-GB"/>
        </w:rPr>
        <w:tab/>
      </w:r>
      <w:r>
        <w:t>Operational visibility for Mission Critical Organizations</w:t>
      </w:r>
      <w:r>
        <w:tab/>
      </w:r>
      <w:r>
        <w:fldChar w:fldCharType="begin"/>
      </w:r>
      <w:r>
        <w:instrText xml:space="preserve"> PAGEREF _Toc138429007 \h </w:instrText>
      </w:r>
      <w:r>
        <w:fldChar w:fldCharType="separate"/>
      </w:r>
      <w:r>
        <w:t>34</w:t>
      </w:r>
      <w:r>
        <w:fldChar w:fldCharType="end"/>
      </w:r>
    </w:p>
    <w:p w:rsidR="00842B43" w:rsidRPr="00B0469E" w:rsidRDefault="00842B43">
      <w:pPr>
        <w:pStyle w:val="TOC2"/>
        <w:rPr>
          <w:rFonts w:ascii="Calibri" w:hAnsi="Calibri"/>
          <w:sz w:val="22"/>
          <w:szCs w:val="22"/>
          <w:lang w:eastAsia="en-GB"/>
        </w:rPr>
      </w:pPr>
      <w:r>
        <w:t>5.19</w:t>
      </w:r>
      <w:r w:rsidRPr="00B0469E">
        <w:rPr>
          <w:rFonts w:ascii="Calibri" w:hAnsi="Calibri"/>
          <w:sz w:val="22"/>
          <w:szCs w:val="22"/>
          <w:lang w:eastAsia="en-GB"/>
        </w:rPr>
        <w:tab/>
      </w:r>
      <w:r>
        <w:t>General Administrative – groups and users</w:t>
      </w:r>
      <w:r>
        <w:tab/>
      </w:r>
      <w:r>
        <w:fldChar w:fldCharType="begin"/>
      </w:r>
      <w:r>
        <w:instrText xml:space="preserve"> PAGEREF _Toc138429008 \h </w:instrText>
      </w:r>
      <w:r>
        <w:fldChar w:fldCharType="separate"/>
      </w:r>
      <w:r>
        <w:t>34</w:t>
      </w:r>
      <w:r>
        <w:fldChar w:fldCharType="end"/>
      </w:r>
    </w:p>
    <w:p w:rsidR="00842B43" w:rsidRPr="00B0469E" w:rsidRDefault="00842B43">
      <w:pPr>
        <w:pStyle w:val="TOC1"/>
        <w:rPr>
          <w:rFonts w:ascii="Calibri" w:hAnsi="Calibri"/>
          <w:szCs w:val="22"/>
          <w:lang w:eastAsia="en-GB"/>
        </w:rPr>
      </w:pPr>
      <w:r>
        <w:t>6</w:t>
      </w:r>
      <w:r w:rsidRPr="00B0469E">
        <w:rPr>
          <w:rFonts w:ascii="Calibri" w:hAnsi="Calibri"/>
          <w:szCs w:val="22"/>
          <w:lang w:eastAsia="en-GB"/>
        </w:rPr>
        <w:tab/>
      </w:r>
      <w:r>
        <w:t>MCPTT Service requirements specific to on-network use</w:t>
      </w:r>
      <w:r>
        <w:tab/>
      </w:r>
      <w:r>
        <w:fldChar w:fldCharType="begin"/>
      </w:r>
      <w:r>
        <w:instrText xml:space="preserve"> PAGEREF _Toc138429009 \h </w:instrText>
      </w:r>
      <w:r>
        <w:fldChar w:fldCharType="separate"/>
      </w:r>
      <w:r>
        <w:t>34</w:t>
      </w:r>
      <w:r>
        <w:fldChar w:fldCharType="end"/>
      </w:r>
    </w:p>
    <w:p w:rsidR="00842B43" w:rsidRPr="00B0469E" w:rsidRDefault="00842B43">
      <w:pPr>
        <w:pStyle w:val="TOC2"/>
        <w:rPr>
          <w:rFonts w:ascii="Calibri" w:hAnsi="Calibri"/>
          <w:sz w:val="22"/>
          <w:szCs w:val="22"/>
          <w:lang w:eastAsia="en-GB"/>
        </w:rPr>
      </w:pPr>
      <w:r>
        <w:t>6.1</w:t>
      </w:r>
      <w:r w:rsidRPr="00B0469E">
        <w:rPr>
          <w:rFonts w:ascii="Calibri" w:hAnsi="Calibri"/>
          <w:sz w:val="22"/>
          <w:szCs w:val="22"/>
          <w:lang w:eastAsia="en-GB"/>
        </w:rPr>
        <w:tab/>
      </w:r>
      <w:r>
        <w:t>General administrative – groups and users</w:t>
      </w:r>
      <w:r>
        <w:tab/>
      </w:r>
      <w:r>
        <w:fldChar w:fldCharType="begin"/>
      </w:r>
      <w:r>
        <w:instrText xml:space="preserve"> PAGEREF _Toc138429010 \h </w:instrText>
      </w:r>
      <w:r>
        <w:fldChar w:fldCharType="separate"/>
      </w:r>
      <w:r>
        <w:t>34</w:t>
      </w:r>
      <w:r>
        <w:fldChar w:fldCharType="end"/>
      </w:r>
    </w:p>
    <w:p w:rsidR="00842B43" w:rsidRPr="00B0469E" w:rsidRDefault="00842B43">
      <w:pPr>
        <w:pStyle w:val="TOC2"/>
        <w:rPr>
          <w:rFonts w:ascii="Calibri" w:hAnsi="Calibri"/>
          <w:sz w:val="22"/>
          <w:szCs w:val="22"/>
          <w:lang w:eastAsia="en-GB"/>
        </w:rPr>
      </w:pPr>
      <w:r>
        <w:t>6.2</w:t>
      </w:r>
      <w:r w:rsidRPr="00B0469E">
        <w:rPr>
          <w:rFonts w:ascii="Calibri" w:hAnsi="Calibri"/>
          <w:sz w:val="22"/>
          <w:szCs w:val="22"/>
          <w:lang w:eastAsia="en-GB"/>
        </w:rPr>
        <w:tab/>
      </w:r>
      <w:r>
        <w:t>MCPTT calls</w:t>
      </w:r>
      <w:r>
        <w:tab/>
      </w:r>
      <w:r>
        <w:fldChar w:fldCharType="begin"/>
      </w:r>
      <w:r>
        <w:instrText xml:space="preserve"> PAGEREF _Toc138429011 \h </w:instrText>
      </w:r>
      <w:r>
        <w:fldChar w:fldCharType="separate"/>
      </w:r>
      <w:r>
        <w:t>35</w:t>
      </w:r>
      <w:r>
        <w:fldChar w:fldCharType="end"/>
      </w:r>
    </w:p>
    <w:p w:rsidR="00842B43" w:rsidRPr="00B0469E" w:rsidRDefault="00842B43">
      <w:pPr>
        <w:pStyle w:val="TOC3"/>
        <w:rPr>
          <w:rFonts w:ascii="Calibri" w:hAnsi="Calibri"/>
          <w:sz w:val="22"/>
          <w:szCs w:val="22"/>
          <w:lang w:eastAsia="en-GB"/>
        </w:rPr>
      </w:pPr>
      <w:r>
        <w:t>6.2.1</w:t>
      </w:r>
      <w:r w:rsidRPr="00B0469E">
        <w:rPr>
          <w:rFonts w:ascii="Calibri" w:hAnsi="Calibri"/>
          <w:sz w:val="22"/>
          <w:szCs w:val="22"/>
          <w:lang w:eastAsia="en-GB"/>
        </w:rPr>
        <w:tab/>
      </w:r>
      <w:r>
        <w:t>Commencement modes for MCPTT Group calls</w:t>
      </w:r>
      <w:r>
        <w:tab/>
      </w:r>
      <w:r>
        <w:fldChar w:fldCharType="begin"/>
      </w:r>
      <w:r>
        <w:instrText xml:space="preserve"> PAGEREF _Toc138429012 \h </w:instrText>
      </w:r>
      <w:r>
        <w:fldChar w:fldCharType="separate"/>
      </w:r>
      <w:r>
        <w:t>35</w:t>
      </w:r>
      <w:r>
        <w:fldChar w:fldCharType="end"/>
      </w:r>
    </w:p>
    <w:p w:rsidR="00842B43" w:rsidRPr="00B0469E" w:rsidRDefault="00842B43">
      <w:pPr>
        <w:pStyle w:val="TOC3"/>
        <w:rPr>
          <w:rFonts w:ascii="Calibri" w:hAnsi="Calibri"/>
          <w:sz w:val="22"/>
          <w:szCs w:val="22"/>
          <w:lang w:eastAsia="en-GB"/>
        </w:rPr>
      </w:pPr>
      <w:r w:rsidRPr="003C5837">
        <w:rPr>
          <w:lang w:val="en-US"/>
        </w:rPr>
        <w:t>6.2.2</w:t>
      </w:r>
      <w:r w:rsidRPr="00B0469E">
        <w:rPr>
          <w:rFonts w:ascii="Calibri" w:hAnsi="Calibri"/>
          <w:sz w:val="22"/>
          <w:szCs w:val="22"/>
          <w:lang w:eastAsia="en-GB"/>
        </w:rPr>
        <w:tab/>
      </w:r>
      <w:r w:rsidRPr="003C5837">
        <w:rPr>
          <w:lang w:val="en-US"/>
        </w:rPr>
        <w:t>Queuing</w:t>
      </w:r>
      <w:r>
        <w:tab/>
      </w:r>
      <w:r>
        <w:fldChar w:fldCharType="begin"/>
      </w:r>
      <w:r>
        <w:instrText xml:space="preserve"> PAGEREF _Toc138429013 \h </w:instrText>
      </w:r>
      <w:r>
        <w:fldChar w:fldCharType="separate"/>
      </w:r>
      <w:r>
        <w:t>36</w:t>
      </w:r>
      <w:r>
        <w:fldChar w:fldCharType="end"/>
      </w:r>
    </w:p>
    <w:p w:rsidR="00842B43" w:rsidRPr="00B0469E" w:rsidRDefault="00842B43">
      <w:pPr>
        <w:pStyle w:val="TOC3"/>
        <w:rPr>
          <w:rFonts w:ascii="Calibri" w:hAnsi="Calibri"/>
          <w:sz w:val="22"/>
          <w:szCs w:val="22"/>
          <w:lang w:eastAsia="en-GB"/>
        </w:rPr>
      </w:pPr>
      <w:r>
        <w:t>6.2.3</w:t>
      </w:r>
      <w:r w:rsidRPr="00B0469E">
        <w:rPr>
          <w:rFonts w:ascii="Calibri" w:hAnsi="Calibri"/>
          <w:sz w:val="22"/>
          <w:szCs w:val="22"/>
          <w:lang w:eastAsia="en-GB"/>
        </w:rPr>
        <w:tab/>
      </w:r>
      <w:r>
        <w:t>Floor control</w:t>
      </w:r>
      <w:r>
        <w:tab/>
      </w:r>
      <w:r>
        <w:fldChar w:fldCharType="begin"/>
      </w:r>
      <w:r>
        <w:instrText xml:space="preserve"> PAGEREF _Toc138429014 \h </w:instrText>
      </w:r>
      <w:r>
        <w:fldChar w:fldCharType="separate"/>
      </w:r>
      <w:r>
        <w:t>36</w:t>
      </w:r>
      <w:r>
        <w:fldChar w:fldCharType="end"/>
      </w:r>
    </w:p>
    <w:p w:rsidR="00842B43" w:rsidRPr="00B0469E" w:rsidRDefault="00842B43">
      <w:pPr>
        <w:pStyle w:val="TOC4"/>
        <w:rPr>
          <w:rFonts w:ascii="Calibri" w:hAnsi="Calibri"/>
          <w:sz w:val="22"/>
          <w:szCs w:val="22"/>
          <w:lang w:eastAsia="en-GB"/>
        </w:rPr>
      </w:pPr>
      <w:r>
        <w:t>6.2.3.1</w:t>
      </w:r>
      <w:r w:rsidRPr="00B0469E">
        <w:rPr>
          <w:rFonts w:ascii="Calibri" w:hAnsi="Calibri"/>
          <w:sz w:val="22"/>
          <w:szCs w:val="22"/>
          <w:lang w:eastAsia="en-GB"/>
        </w:rPr>
        <w:tab/>
      </w:r>
      <w:r>
        <w:t>General aspects</w:t>
      </w:r>
      <w:r>
        <w:tab/>
      </w:r>
      <w:r>
        <w:fldChar w:fldCharType="begin"/>
      </w:r>
      <w:r>
        <w:instrText xml:space="preserve"> PAGEREF _Toc138429015 \h </w:instrText>
      </w:r>
      <w:r>
        <w:fldChar w:fldCharType="separate"/>
      </w:r>
      <w:r>
        <w:t>36</w:t>
      </w:r>
      <w:r>
        <w:fldChar w:fldCharType="end"/>
      </w:r>
    </w:p>
    <w:p w:rsidR="00842B43" w:rsidRPr="00B0469E" w:rsidRDefault="00842B43">
      <w:pPr>
        <w:pStyle w:val="TOC4"/>
        <w:rPr>
          <w:rFonts w:ascii="Calibri" w:hAnsi="Calibri"/>
          <w:sz w:val="22"/>
          <w:szCs w:val="22"/>
          <w:lang w:eastAsia="en-GB"/>
        </w:rPr>
      </w:pPr>
      <w:r>
        <w:t>6.2.3.2</w:t>
      </w:r>
      <w:r w:rsidRPr="00B0469E">
        <w:rPr>
          <w:rFonts w:ascii="Calibri" w:hAnsi="Calibri"/>
          <w:sz w:val="22"/>
          <w:szCs w:val="22"/>
          <w:lang w:eastAsia="en-GB"/>
        </w:rPr>
        <w:tab/>
      </w:r>
      <w:r>
        <w:t>Requesting permission to transmit</w:t>
      </w:r>
      <w:r>
        <w:tab/>
      </w:r>
      <w:r>
        <w:fldChar w:fldCharType="begin"/>
      </w:r>
      <w:r>
        <w:instrText xml:space="preserve"> PAGEREF _Toc138429016 \h </w:instrText>
      </w:r>
      <w:r>
        <w:fldChar w:fldCharType="separate"/>
      </w:r>
      <w:r>
        <w:t>36</w:t>
      </w:r>
      <w:r>
        <w:fldChar w:fldCharType="end"/>
      </w:r>
    </w:p>
    <w:p w:rsidR="00842B43" w:rsidRPr="00B0469E" w:rsidRDefault="00842B43">
      <w:pPr>
        <w:pStyle w:val="TOC4"/>
        <w:rPr>
          <w:rFonts w:ascii="Calibri" w:hAnsi="Calibri"/>
          <w:sz w:val="22"/>
          <w:szCs w:val="22"/>
          <w:lang w:eastAsia="en-GB"/>
        </w:rPr>
      </w:pPr>
      <w:r>
        <w:t>6.2.3.3</w:t>
      </w:r>
      <w:r w:rsidRPr="00B0469E">
        <w:rPr>
          <w:rFonts w:ascii="Calibri" w:hAnsi="Calibri"/>
          <w:sz w:val="22"/>
          <w:szCs w:val="22"/>
          <w:lang w:eastAsia="en-GB"/>
        </w:rPr>
        <w:tab/>
      </w:r>
      <w:r>
        <w:t>Override</w:t>
      </w:r>
      <w:r>
        <w:tab/>
      </w:r>
      <w:r>
        <w:fldChar w:fldCharType="begin"/>
      </w:r>
      <w:r>
        <w:instrText xml:space="preserve"> PAGEREF _Toc138429017 \h </w:instrText>
      </w:r>
      <w:r>
        <w:fldChar w:fldCharType="separate"/>
      </w:r>
      <w:r>
        <w:t>37</w:t>
      </w:r>
      <w:r>
        <w:fldChar w:fldCharType="end"/>
      </w:r>
    </w:p>
    <w:p w:rsidR="00842B43" w:rsidRPr="00B0469E" w:rsidRDefault="00842B43">
      <w:pPr>
        <w:pStyle w:val="TOC5"/>
        <w:rPr>
          <w:rFonts w:ascii="Calibri" w:hAnsi="Calibri"/>
          <w:sz w:val="22"/>
          <w:szCs w:val="22"/>
          <w:lang w:eastAsia="en-GB"/>
        </w:rPr>
      </w:pPr>
      <w:r>
        <w:t>6.2.3.3.1</w:t>
      </w:r>
      <w:r w:rsidRPr="00B0469E">
        <w:rPr>
          <w:rFonts w:ascii="Calibri" w:hAnsi="Calibri"/>
          <w:sz w:val="22"/>
          <w:szCs w:val="22"/>
          <w:lang w:eastAsia="en-GB"/>
        </w:rPr>
        <w:tab/>
      </w:r>
      <w:r>
        <w:t>General aspects</w:t>
      </w:r>
      <w:r>
        <w:tab/>
      </w:r>
      <w:r>
        <w:fldChar w:fldCharType="begin"/>
      </w:r>
      <w:r>
        <w:instrText xml:space="preserve"> PAGEREF _Toc138429018 \h </w:instrText>
      </w:r>
      <w:r>
        <w:fldChar w:fldCharType="separate"/>
      </w:r>
      <w:r>
        <w:t>37</w:t>
      </w:r>
      <w:r>
        <w:fldChar w:fldCharType="end"/>
      </w:r>
    </w:p>
    <w:p w:rsidR="00842B43" w:rsidRPr="00B0469E" w:rsidRDefault="00842B43">
      <w:pPr>
        <w:pStyle w:val="TOC5"/>
        <w:rPr>
          <w:rFonts w:ascii="Calibri" w:hAnsi="Calibri"/>
          <w:sz w:val="22"/>
          <w:szCs w:val="22"/>
          <w:lang w:eastAsia="en-GB"/>
        </w:rPr>
      </w:pPr>
      <w:r>
        <w:t>6.2.3.3.2</w:t>
      </w:r>
      <w:r w:rsidRPr="00B0469E">
        <w:rPr>
          <w:rFonts w:ascii="Calibri" w:hAnsi="Calibri"/>
          <w:sz w:val="22"/>
          <w:szCs w:val="22"/>
          <w:lang w:eastAsia="en-GB"/>
        </w:rPr>
        <w:tab/>
      </w:r>
      <w:r>
        <w:t>Override – one transmitting Participant</w:t>
      </w:r>
      <w:r>
        <w:tab/>
      </w:r>
      <w:r>
        <w:fldChar w:fldCharType="begin"/>
      </w:r>
      <w:r>
        <w:instrText xml:space="preserve"> PAGEREF _Toc138429019 \h </w:instrText>
      </w:r>
      <w:r>
        <w:fldChar w:fldCharType="separate"/>
      </w:r>
      <w:r>
        <w:t>37</w:t>
      </w:r>
      <w:r>
        <w:fldChar w:fldCharType="end"/>
      </w:r>
    </w:p>
    <w:p w:rsidR="00842B43" w:rsidRPr="00B0469E" w:rsidRDefault="00842B43">
      <w:pPr>
        <w:pStyle w:val="TOC5"/>
        <w:rPr>
          <w:rFonts w:ascii="Calibri" w:hAnsi="Calibri"/>
          <w:sz w:val="22"/>
          <w:szCs w:val="22"/>
          <w:lang w:eastAsia="en-GB"/>
        </w:rPr>
      </w:pPr>
      <w:r>
        <w:t>6.2.3.3.3</w:t>
      </w:r>
      <w:r w:rsidRPr="00B0469E">
        <w:rPr>
          <w:rFonts w:ascii="Calibri" w:hAnsi="Calibri"/>
          <w:sz w:val="22"/>
          <w:szCs w:val="22"/>
          <w:lang w:eastAsia="en-GB"/>
        </w:rPr>
        <w:tab/>
      </w:r>
      <w:r>
        <w:t>Override – simultaneously Transmitting MCPTT Group Members</w:t>
      </w:r>
      <w:r>
        <w:tab/>
      </w:r>
      <w:r>
        <w:fldChar w:fldCharType="begin"/>
      </w:r>
      <w:r>
        <w:instrText xml:space="preserve"> PAGEREF _Toc138429020 \h </w:instrText>
      </w:r>
      <w:r>
        <w:fldChar w:fldCharType="separate"/>
      </w:r>
      <w:r>
        <w:t>38</w:t>
      </w:r>
      <w:r>
        <w:fldChar w:fldCharType="end"/>
      </w:r>
    </w:p>
    <w:p w:rsidR="00842B43" w:rsidRPr="00B0469E" w:rsidRDefault="00842B43">
      <w:pPr>
        <w:pStyle w:val="TOC4"/>
        <w:rPr>
          <w:rFonts w:ascii="Calibri" w:hAnsi="Calibri"/>
          <w:sz w:val="22"/>
          <w:szCs w:val="22"/>
          <w:lang w:eastAsia="en-GB"/>
        </w:rPr>
      </w:pPr>
      <w:r>
        <w:t>6.2.3.4</w:t>
      </w:r>
      <w:r w:rsidRPr="00B0469E">
        <w:rPr>
          <w:rFonts w:ascii="Calibri" w:hAnsi="Calibri"/>
          <w:sz w:val="22"/>
          <w:szCs w:val="22"/>
          <w:lang w:eastAsia="en-GB"/>
        </w:rPr>
        <w:tab/>
      </w:r>
      <w:r>
        <w:t>Terminating permission to transmit</w:t>
      </w:r>
      <w:r>
        <w:tab/>
      </w:r>
      <w:r>
        <w:fldChar w:fldCharType="begin"/>
      </w:r>
      <w:r>
        <w:instrText xml:space="preserve"> PAGEREF _Toc138429021 \h </w:instrText>
      </w:r>
      <w:r>
        <w:fldChar w:fldCharType="separate"/>
      </w:r>
      <w:r>
        <w:t>38</w:t>
      </w:r>
      <w:r>
        <w:fldChar w:fldCharType="end"/>
      </w:r>
    </w:p>
    <w:p w:rsidR="00842B43" w:rsidRPr="00B0469E" w:rsidRDefault="00842B43">
      <w:pPr>
        <w:pStyle w:val="TOC4"/>
        <w:rPr>
          <w:rFonts w:ascii="Calibri" w:hAnsi="Calibri"/>
          <w:sz w:val="22"/>
          <w:szCs w:val="22"/>
          <w:lang w:eastAsia="en-GB"/>
        </w:rPr>
      </w:pPr>
      <w:r>
        <w:t>6.2.3.5</w:t>
      </w:r>
      <w:r w:rsidRPr="00B0469E">
        <w:rPr>
          <w:rFonts w:ascii="Calibri" w:hAnsi="Calibri"/>
          <w:sz w:val="22"/>
          <w:szCs w:val="22"/>
          <w:lang w:eastAsia="en-GB"/>
        </w:rPr>
        <w:tab/>
      </w:r>
      <w:r>
        <w:t>Transmit time limit</w:t>
      </w:r>
      <w:r>
        <w:tab/>
      </w:r>
      <w:r>
        <w:fldChar w:fldCharType="begin"/>
      </w:r>
      <w:r>
        <w:instrText xml:space="preserve"> PAGEREF _Toc138429022 \h </w:instrText>
      </w:r>
      <w:r>
        <w:fldChar w:fldCharType="separate"/>
      </w:r>
      <w:r>
        <w:t>38</w:t>
      </w:r>
      <w:r>
        <w:fldChar w:fldCharType="end"/>
      </w:r>
    </w:p>
    <w:p w:rsidR="00842B43" w:rsidRPr="00B0469E" w:rsidRDefault="00842B43">
      <w:pPr>
        <w:pStyle w:val="TOC4"/>
        <w:rPr>
          <w:rFonts w:ascii="Calibri" w:hAnsi="Calibri"/>
          <w:sz w:val="22"/>
          <w:szCs w:val="22"/>
          <w:lang w:eastAsia="en-GB"/>
        </w:rPr>
      </w:pPr>
      <w:r>
        <w:t>6.2.3.6</w:t>
      </w:r>
      <w:r w:rsidRPr="00B0469E">
        <w:rPr>
          <w:rFonts w:ascii="Calibri" w:hAnsi="Calibri"/>
          <w:sz w:val="22"/>
          <w:szCs w:val="22"/>
          <w:lang w:eastAsia="en-GB"/>
        </w:rPr>
        <w:tab/>
      </w:r>
      <w:r>
        <w:t>Audio cut-in on designated MCPTT Groups</w:t>
      </w:r>
      <w:r>
        <w:tab/>
      </w:r>
      <w:r>
        <w:fldChar w:fldCharType="begin"/>
      </w:r>
      <w:r>
        <w:instrText xml:space="preserve"> PAGEREF _Toc138429023 \h </w:instrText>
      </w:r>
      <w:r>
        <w:fldChar w:fldCharType="separate"/>
      </w:r>
      <w:r>
        <w:t>38</w:t>
      </w:r>
      <w:r>
        <w:fldChar w:fldCharType="end"/>
      </w:r>
    </w:p>
    <w:p w:rsidR="00842B43" w:rsidRPr="00B0469E" w:rsidRDefault="00842B43">
      <w:pPr>
        <w:pStyle w:val="TOC5"/>
        <w:rPr>
          <w:rFonts w:ascii="Calibri" w:hAnsi="Calibri"/>
          <w:sz w:val="22"/>
          <w:szCs w:val="22"/>
          <w:lang w:eastAsia="en-GB"/>
        </w:rPr>
      </w:pPr>
      <w:r>
        <w:t>6.2.3.6.1</w:t>
      </w:r>
      <w:r w:rsidRPr="00B0469E">
        <w:rPr>
          <w:rFonts w:ascii="Calibri" w:hAnsi="Calibri"/>
          <w:sz w:val="22"/>
          <w:szCs w:val="22"/>
          <w:lang w:eastAsia="en-GB"/>
        </w:rPr>
        <w:tab/>
      </w:r>
      <w:r>
        <w:t>Overview</w:t>
      </w:r>
      <w:r>
        <w:tab/>
      </w:r>
      <w:r>
        <w:fldChar w:fldCharType="begin"/>
      </w:r>
      <w:r>
        <w:instrText xml:space="preserve"> PAGEREF _Toc138429024 \h </w:instrText>
      </w:r>
      <w:r>
        <w:fldChar w:fldCharType="separate"/>
      </w:r>
      <w:r>
        <w:t>38</w:t>
      </w:r>
      <w:r>
        <w:fldChar w:fldCharType="end"/>
      </w:r>
    </w:p>
    <w:p w:rsidR="00842B43" w:rsidRPr="00B0469E" w:rsidRDefault="00842B43">
      <w:pPr>
        <w:pStyle w:val="TOC5"/>
        <w:rPr>
          <w:rFonts w:ascii="Calibri" w:hAnsi="Calibri"/>
          <w:sz w:val="22"/>
          <w:szCs w:val="22"/>
          <w:lang w:eastAsia="en-GB"/>
        </w:rPr>
      </w:pPr>
      <w:r>
        <w:t>6.2.3.6.2</w:t>
      </w:r>
      <w:r w:rsidRPr="00B0469E">
        <w:rPr>
          <w:rFonts w:ascii="Calibri" w:hAnsi="Calibri"/>
          <w:sz w:val="22"/>
          <w:szCs w:val="22"/>
          <w:lang w:eastAsia="en-GB"/>
        </w:rPr>
        <w:tab/>
      </w:r>
      <w:r>
        <w:t xml:space="preserve"> Requirements</w:t>
      </w:r>
      <w:r>
        <w:tab/>
      </w:r>
      <w:r>
        <w:fldChar w:fldCharType="begin"/>
      </w:r>
      <w:r>
        <w:instrText xml:space="preserve"> PAGEREF _Toc138429025 \h </w:instrText>
      </w:r>
      <w:r>
        <w:fldChar w:fldCharType="separate"/>
      </w:r>
      <w:r>
        <w:t>39</w:t>
      </w:r>
      <w:r>
        <w:fldChar w:fldCharType="end"/>
      </w:r>
    </w:p>
    <w:p w:rsidR="00842B43" w:rsidRPr="00B0469E" w:rsidRDefault="00842B43">
      <w:pPr>
        <w:pStyle w:val="TOC5"/>
        <w:rPr>
          <w:rFonts w:ascii="Calibri" w:hAnsi="Calibri"/>
          <w:sz w:val="22"/>
          <w:szCs w:val="22"/>
          <w:lang w:eastAsia="en-GB"/>
        </w:rPr>
      </w:pPr>
      <w:r>
        <w:t>6.2.3.6.3</w:t>
      </w:r>
      <w:r w:rsidRPr="00B0469E">
        <w:rPr>
          <w:rFonts w:ascii="Calibri" w:hAnsi="Calibri"/>
          <w:sz w:val="22"/>
          <w:szCs w:val="22"/>
          <w:lang w:eastAsia="en-GB"/>
        </w:rPr>
        <w:tab/>
      </w:r>
      <w:r>
        <w:t>Requesting permission to transmit</w:t>
      </w:r>
      <w:r>
        <w:tab/>
      </w:r>
      <w:r>
        <w:fldChar w:fldCharType="begin"/>
      </w:r>
      <w:r>
        <w:instrText xml:space="preserve"> PAGEREF _Toc138429026 \h </w:instrText>
      </w:r>
      <w:r>
        <w:fldChar w:fldCharType="separate"/>
      </w:r>
      <w:r>
        <w:t>39</w:t>
      </w:r>
      <w:r>
        <w:fldChar w:fldCharType="end"/>
      </w:r>
    </w:p>
    <w:p w:rsidR="00842B43" w:rsidRPr="00B0469E" w:rsidRDefault="00842B43">
      <w:pPr>
        <w:pStyle w:val="TOC5"/>
        <w:rPr>
          <w:rFonts w:ascii="Calibri" w:hAnsi="Calibri"/>
          <w:sz w:val="22"/>
          <w:szCs w:val="22"/>
          <w:lang w:eastAsia="en-GB"/>
        </w:rPr>
      </w:pPr>
      <w:r>
        <w:t>6.2.3.6.4</w:t>
      </w:r>
      <w:r w:rsidRPr="00B0469E">
        <w:rPr>
          <w:rFonts w:ascii="Calibri" w:hAnsi="Calibri"/>
          <w:sz w:val="22"/>
          <w:szCs w:val="22"/>
          <w:lang w:eastAsia="en-GB"/>
        </w:rPr>
        <w:tab/>
      </w:r>
      <w:r>
        <w:t>Terminating permission to transmit</w:t>
      </w:r>
      <w:r>
        <w:tab/>
      </w:r>
      <w:r>
        <w:fldChar w:fldCharType="begin"/>
      </w:r>
      <w:r>
        <w:instrText xml:space="preserve"> PAGEREF _Toc138429027 \h </w:instrText>
      </w:r>
      <w:r>
        <w:fldChar w:fldCharType="separate"/>
      </w:r>
      <w:r>
        <w:t>39</w:t>
      </w:r>
      <w:r>
        <w:fldChar w:fldCharType="end"/>
      </w:r>
    </w:p>
    <w:p w:rsidR="00842B43" w:rsidRPr="00B0469E" w:rsidRDefault="00842B43">
      <w:pPr>
        <w:pStyle w:val="TOC5"/>
        <w:rPr>
          <w:rFonts w:ascii="Calibri" w:hAnsi="Calibri"/>
          <w:sz w:val="22"/>
          <w:szCs w:val="22"/>
          <w:lang w:eastAsia="en-GB"/>
        </w:rPr>
      </w:pPr>
      <w:r>
        <w:t>6.2.3.6.5</w:t>
      </w:r>
      <w:r w:rsidRPr="00B0469E">
        <w:rPr>
          <w:rFonts w:ascii="Calibri" w:hAnsi="Calibri"/>
          <w:sz w:val="22"/>
          <w:szCs w:val="22"/>
          <w:lang w:eastAsia="en-GB"/>
        </w:rPr>
        <w:tab/>
      </w:r>
      <w:r>
        <w:t>Transmit time limit</w:t>
      </w:r>
      <w:r>
        <w:tab/>
      </w:r>
      <w:r>
        <w:fldChar w:fldCharType="begin"/>
      </w:r>
      <w:r>
        <w:instrText xml:space="preserve"> PAGEREF _Toc138429028 \h </w:instrText>
      </w:r>
      <w:r>
        <w:fldChar w:fldCharType="separate"/>
      </w:r>
      <w:r>
        <w:t>39</w:t>
      </w:r>
      <w:r>
        <w:fldChar w:fldCharType="end"/>
      </w:r>
    </w:p>
    <w:p w:rsidR="00842B43" w:rsidRPr="00B0469E" w:rsidRDefault="00842B43">
      <w:pPr>
        <w:pStyle w:val="TOC4"/>
        <w:rPr>
          <w:rFonts w:ascii="Calibri" w:hAnsi="Calibri"/>
          <w:sz w:val="22"/>
          <w:szCs w:val="22"/>
          <w:lang w:eastAsia="en-GB"/>
        </w:rPr>
      </w:pPr>
      <w:r>
        <w:t>6.2.3.</w:t>
      </w:r>
      <w:r>
        <w:rPr>
          <w:lang w:eastAsia="zh-CN"/>
        </w:rPr>
        <w:t>7</w:t>
      </w:r>
      <w:r w:rsidRPr="00B0469E">
        <w:rPr>
          <w:rFonts w:ascii="Calibri" w:hAnsi="Calibri"/>
          <w:sz w:val="22"/>
          <w:szCs w:val="22"/>
          <w:lang w:eastAsia="en-GB"/>
        </w:rPr>
        <w:tab/>
      </w:r>
      <w:r>
        <w:rPr>
          <w:lang w:eastAsia="zh-CN"/>
        </w:rPr>
        <w:t>MCPTT Groups configured for multi-talker control</w:t>
      </w:r>
      <w:r>
        <w:tab/>
      </w:r>
      <w:r>
        <w:fldChar w:fldCharType="begin"/>
      </w:r>
      <w:r>
        <w:instrText xml:space="preserve"> PAGEREF _Toc138429029 \h </w:instrText>
      </w:r>
      <w:r>
        <w:fldChar w:fldCharType="separate"/>
      </w:r>
      <w:r>
        <w:t>40</w:t>
      </w:r>
      <w:r>
        <w:fldChar w:fldCharType="end"/>
      </w:r>
    </w:p>
    <w:p w:rsidR="00842B43" w:rsidRPr="00B0469E" w:rsidRDefault="00842B43">
      <w:pPr>
        <w:pStyle w:val="TOC5"/>
        <w:rPr>
          <w:rFonts w:ascii="Calibri" w:hAnsi="Calibri"/>
          <w:sz w:val="22"/>
          <w:szCs w:val="22"/>
          <w:lang w:eastAsia="en-GB"/>
        </w:rPr>
      </w:pPr>
      <w:r>
        <w:t>6.2.3.</w:t>
      </w:r>
      <w:r>
        <w:rPr>
          <w:lang w:eastAsia="zh-CN"/>
        </w:rPr>
        <w:t>7</w:t>
      </w:r>
      <w:r>
        <w:t>.1</w:t>
      </w:r>
      <w:r w:rsidRPr="00B0469E">
        <w:rPr>
          <w:rFonts w:ascii="Calibri" w:hAnsi="Calibri"/>
          <w:sz w:val="22"/>
          <w:szCs w:val="22"/>
          <w:lang w:eastAsia="en-GB"/>
        </w:rPr>
        <w:tab/>
      </w:r>
      <w:r>
        <w:t>Overview</w:t>
      </w:r>
      <w:r>
        <w:tab/>
      </w:r>
      <w:r>
        <w:fldChar w:fldCharType="begin"/>
      </w:r>
      <w:r>
        <w:instrText xml:space="preserve"> PAGEREF _Toc138429030 \h </w:instrText>
      </w:r>
      <w:r>
        <w:fldChar w:fldCharType="separate"/>
      </w:r>
      <w:r>
        <w:t>40</w:t>
      </w:r>
      <w:r>
        <w:fldChar w:fldCharType="end"/>
      </w:r>
    </w:p>
    <w:p w:rsidR="00842B43" w:rsidRPr="00B0469E" w:rsidRDefault="00842B43">
      <w:pPr>
        <w:pStyle w:val="TOC5"/>
        <w:rPr>
          <w:rFonts w:ascii="Calibri" w:hAnsi="Calibri"/>
          <w:sz w:val="22"/>
          <w:szCs w:val="22"/>
          <w:lang w:eastAsia="en-GB"/>
        </w:rPr>
      </w:pPr>
      <w:r>
        <w:t>6.2.3.</w:t>
      </w:r>
      <w:r>
        <w:rPr>
          <w:lang w:eastAsia="zh-CN"/>
        </w:rPr>
        <w:t>7</w:t>
      </w:r>
      <w:r>
        <w:t>.2</w:t>
      </w:r>
      <w:r w:rsidRPr="00B0469E">
        <w:rPr>
          <w:rFonts w:ascii="Calibri" w:hAnsi="Calibri"/>
          <w:sz w:val="22"/>
          <w:szCs w:val="22"/>
          <w:lang w:eastAsia="en-GB"/>
        </w:rPr>
        <w:tab/>
      </w:r>
      <w:r>
        <w:t>General aspects</w:t>
      </w:r>
      <w:r>
        <w:tab/>
      </w:r>
      <w:r>
        <w:fldChar w:fldCharType="begin"/>
      </w:r>
      <w:r>
        <w:instrText xml:space="preserve"> PAGEREF _Toc138429031 \h </w:instrText>
      </w:r>
      <w:r>
        <w:fldChar w:fldCharType="separate"/>
      </w:r>
      <w:r>
        <w:t>40</w:t>
      </w:r>
      <w:r>
        <w:fldChar w:fldCharType="end"/>
      </w:r>
    </w:p>
    <w:p w:rsidR="00842B43" w:rsidRPr="00B0469E" w:rsidRDefault="00842B43">
      <w:pPr>
        <w:pStyle w:val="TOC5"/>
        <w:rPr>
          <w:rFonts w:ascii="Calibri" w:hAnsi="Calibri"/>
          <w:sz w:val="22"/>
          <w:szCs w:val="22"/>
          <w:lang w:eastAsia="en-GB"/>
        </w:rPr>
      </w:pPr>
      <w:r>
        <w:t>6.2.3.</w:t>
      </w:r>
      <w:r>
        <w:rPr>
          <w:lang w:eastAsia="zh-CN"/>
        </w:rPr>
        <w:t>7</w:t>
      </w:r>
      <w:r>
        <w:t>.</w:t>
      </w:r>
      <w:r>
        <w:rPr>
          <w:lang w:eastAsia="zh-CN"/>
        </w:rPr>
        <w:t>3</w:t>
      </w:r>
      <w:r w:rsidRPr="00B0469E">
        <w:rPr>
          <w:rFonts w:ascii="Calibri" w:hAnsi="Calibri"/>
          <w:sz w:val="22"/>
          <w:szCs w:val="22"/>
          <w:lang w:eastAsia="en-GB"/>
        </w:rPr>
        <w:tab/>
      </w:r>
      <w:r>
        <w:t>Requesting permission to transmit</w:t>
      </w:r>
      <w:r>
        <w:tab/>
      </w:r>
      <w:r>
        <w:fldChar w:fldCharType="begin"/>
      </w:r>
      <w:r>
        <w:instrText xml:space="preserve"> PAGEREF _Toc138429032 \h </w:instrText>
      </w:r>
      <w:r>
        <w:fldChar w:fldCharType="separate"/>
      </w:r>
      <w:r>
        <w:t>40</w:t>
      </w:r>
      <w:r>
        <w:fldChar w:fldCharType="end"/>
      </w:r>
    </w:p>
    <w:p w:rsidR="00842B43" w:rsidRPr="00B0469E" w:rsidRDefault="00842B43">
      <w:pPr>
        <w:pStyle w:val="TOC5"/>
        <w:rPr>
          <w:rFonts w:ascii="Calibri" w:hAnsi="Calibri"/>
          <w:sz w:val="22"/>
          <w:szCs w:val="22"/>
          <w:lang w:eastAsia="en-GB"/>
        </w:rPr>
      </w:pPr>
      <w:r>
        <w:t>6.2.3.7.4</w:t>
      </w:r>
      <w:r w:rsidRPr="00B0469E">
        <w:rPr>
          <w:rFonts w:ascii="Calibri" w:hAnsi="Calibri"/>
          <w:sz w:val="22"/>
          <w:szCs w:val="22"/>
          <w:lang w:eastAsia="en-GB"/>
        </w:rPr>
        <w:tab/>
      </w:r>
      <w:r>
        <w:t>Override</w:t>
      </w:r>
      <w:r>
        <w:tab/>
      </w:r>
      <w:r>
        <w:fldChar w:fldCharType="begin"/>
      </w:r>
      <w:r>
        <w:instrText xml:space="preserve"> PAGEREF _Toc138429033 \h </w:instrText>
      </w:r>
      <w:r>
        <w:fldChar w:fldCharType="separate"/>
      </w:r>
      <w:r>
        <w:t>41</w:t>
      </w:r>
      <w:r>
        <w:fldChar w:fldCharType="end"/>
      </w:r>
    </w:p>
    <w:p w:rsidR="00842B43" w:rsidRPr="00B0469E" w:rsidRDefault="00842B43">
      <w:pPr>
        <w:pStyle w:val="TOC3"/>
        <w:rPr>
          <w:rFonts w:ascii="Calibri" w:hAnsi="Calibri"/>
          <w:sz w:val="22"/>
          <w:szCs w:val="22"/>
          <w:lang w:eastAsia="en-GB"/>
        </w:rPr>
      </w:pPr>
      <w:r>
        <w:t>6.2.4</w:t>
      </w:r>
      <w:r w:rsidRPr="00B0469E">
        <w:rPr>
          <w:rFonts w:ascii="Calibri" w:hAnsi="Calibri"/>
          <w:sz w:val="22"/>
          <w:szCs w:val="22"/>
          <w:lang w:eastAsia="en-GB"/>
        </w:rPr>
        <w:tab/>
      </w:r>
      <w:r>
        <w:t>Call termination</w:t>
      </w:r>
      <w:r>
        <w:tab/>
      </w:r>
      <w:r>
        <w:fldChar w:fldCharType="begin"/>
      </w:r>
      <w:r>
        <w:instrText xml:space="preserve"> PAGEREF _Toc138429034 \h </w:instrText>
      </w:r>
      <w:r>
        <w:fldChar w:fldCharType="separate"/>
      </w:r>
      <w:r>
        <w:t>41</w:t>
      </w:r>
      <w:r>
        <w:fldChar w:fldCharType="end"/>
      </w:r>
    </w:p>
    <w:p w:rsidR="00842B43" w:rsidRPr="00B0469E" w:rsidRDefault="00842B43">
      <w:pPr>
        <w:pStyle w:val="TOC2"/>
        <w:rPr>
          <w:rFonts w:ascii="Calibri" w:hAnsi="Calibri"/>
          <w:sz w:val="22"/>
          <w:szCs w:val="22"/>
          <w:lang w:eastAsia="en-GB"/>
        </w:rPr>
      </w:pPr>
      <w:r>
        <w:t>6.3</w:t>
      </w:r>
      <w:r w:rsidRPr="00B0469E">
        <w:rPr>
          <w:rFonts w:ascii="Calibri" w:hAnsi="Calibri"/>
          <w:sz w:val="22"/>
          <w:szCs w:val="22"/>
          <w:lang w:eastAsia="en-GB"/>
        </w:rPr>
        <w:tab/>
      </w:r>
      <w:r>
        <w:t>General requirements</w:t>
      </w:r>
      <w:r>
        <w:tab/>
      </w:r>
      <w:r>
        <w:fldChar w:fldCharType="begin"/>
      </w:r>
      <w:r>
        <w:instrText xml:space="preserve"> PAGEREF _Toc138429035 \h </w:instrText>
      </w:r>
      <w:r>
        <w:fldChar w:fldCharType="separate"/>
      </w:r>
      <w:r>
        <w:t>42</w:t>
      </w:r>
      <w:r>
        <w:fldChar w:fldCharType="end"/>
      </w:r>
    </w:p>
    <w:p w:rsidR="00842B43" w:rsidRPr="00B0469E" w:rsidRDefault="00842B43">
      <w:pPr>
        <w:pStyle w:val="TOC2"/>
        <w:rPr>
          <w:rFonts w:ascii="Calibri" w:hAnsi="Calibri"/>
          <w:sz w:val="22"/>
          <w:szCs w:val="22"/>
          <w:lang w:eastAsia="en-GB"/>
        </w:rPr>
      </w:pPr>
      <w:r>
        <w:t>6.4</w:t>
      </w:r>
      <w:r w:rsidRPr="00B0469E">
        <w:rPr>
          <w:rFonts w:ascii="Calibri" w:hAnsi="Calibri"/>
          <w:sz w:val="22"/>
          <w:szCs w:val="22"/>
          <w:lang w:eastAsia="en-GB"/>
        </w:rPr>
        <w:tab/>
      </w:r>
      <w:r>
        <w:t>General group call</w:t>
      </w:r>
      <w:r>
        <w:tab/>
      </w:r>
      <w:r>
        <w:fldChar w:fldCharType="begin"/>
      </w:r>
      <w:r>
        <w:instrText xml:space="preserve"> PAGEREF _Toc138429036 \h </w:instrText>
      </w:r>
      <w:r>
        <w:fldChar w:fldCharType="separate"/>
      </w:r>
      <w:r>
        <w:t>42</w:t>
      </w:r>
      <w:r>
        <w:fldChar w:fldCharType="end"/>
      </w:r>
    </w:p>
    <w:p w:rsidR="00842B43" w:rsidRPr="00B0469E" w:rsidRDefault="00842B43">
      <w:pPr>
        <w:pStyle w:val="TOC3"/>
        <w:rPr>
          <w:rFonts w:ascii="Calibri" w:hAnsi="Calibri"/>
          <w:sz w:val="22"/>
          <w:szCs w:val="22"/>
          <w:lang w:eastAsia="en-GB"/>
        </w:rPr>
      </w:pPr>
      <w:r>
        <w:t>6.4.1</w:t>
      </w:r>
      <w:r w:rsidRPr="00B0469E">
        <w:rPr>
          <w:rFonts w:ascii="Calibri" w:hAnsi="Calibri"/>
          <w:sz w:val="22"/>
          <w:szCs w:val="22"/>
          <w:lang w:eastAsia="en-GB"/>
        </w:rPr>
        <w:tab/>
      </w:r>
      <w:r>
        <w:t>General aspects</w:t>
      </w:r>
      <w:r>
        <w:tab/>
      </w:r>
      <w:r>
        <w:fldChar w:fldCharType="begin"/>
      </w:r>
      <w:r>
        <w:instrText xml:space="preserve"> PAGEREF _Toc138429037 \h </w:instrText>
      </w:r>
      <w:r>
        <w:fldChar w:fldCharType="separate"/>
      </w:r>
      <w:r>
        <w:t>42</w:t>
      </w:r>
      <w:r>
        <w:fldChar w:fldCharType="end"/>
      </w:r>
    </w:p>
    <w:p w:rsidR="00842B43" w:rsidRPr="00B0469E" w:rsidRDefault="00842B43">
      <w:pPr>
        <w:pStyle w:val="TOC3"/>
        <w:rPr>
          <w:rFonts w:ascii="Calibri" w:hAnsi="Calibri"/>
          <w:sz w:val="22"/>
          <w:szCs w:val="22"/>
          <w:lang w:eastAsia="en-GB"/>
        </w:rPr>
      </w:pPr>
      <w:r>
        <w:t>6.4.2</w:t>
      </w:r>
      <w:r w:rsidRPr="00B0469E">
        <w:rPr>
          <w:rFonts w:ascii="Calibri" w:hAnsi="Calibri"/>
          <w:sz w:val="22"/>
          <w:szCs w:val="22"/>
          <w:lang w:eastAsia="en-GB"/>
        </w:rPr>
        <w:tab/>
      </w:r>
      <w:r>
        <w:t>Group status/information</w:t>
      </w:r>
      <w:r>
        <w:tab/>
      </w:r>
      <w:r>
        <w:fldChar w:fldCharType="begin"/>
      </w:r>
      <w:r>
        <w:instrText xml:space="preserve"> PAGEREF _Toc138429038 \h </w:instrText>
      </w:r>
      <w:r>
        <w:fldChar w:fldCharType="separate"/>
      </w:r>
      <w:r>
        <w:t>42</w:t>
      </w:r>
      <w:r>
        <w:fldChar w:fldCharType="end"/>
      </w:r>
    </w:p>
    <w:p w:rsidR="00842B43" w:rsidRPr="00B0469E" w:rsidRDefault="00842B43">
      <w:pPr>
        <w:pStyle w:val="TOC3"/>
        <w:rPr>
          <w:rFonts w:ascii="Calibri" w:hAnsi="Calibri"/>
          <w:sz w:val="22"/>
          <w:szCs w:val="22"/>
          <w:lang w:eastAsia="en-GB"/>
        </w:rPr>
      </w:pPr>
      <w:r w:rsidRPr="003C5837">
        <w:rPr>
          <w:lang w:val="fr-FR"/>
        </w:rPr>
        <w:t>6.4.3</w:t>
      </w:r>
      <w:r w:rsidRPr="00B0469E">
        <w:rPr>
          <w:rFonts w:ascii="Calibri" w:hAnsi="Calibri"/>
          <w:sz w:val="22"/>
          <w:szCs w:val="22"/>
          <w:lang w:eastAsia="en-GB"/>
        </w:rPr>
        <w:tab/>
      </w:r>
      <w:r w:rsidRPr="003C5837">
        <w:rPr>
          <w:lang w:val="fr-FR"/>
        </w:rPr>
        <w:t>Identification</w:t>
      </w:r>
      <w:r>
        <w:tab/>
      </w:r>
      <w:r>
        <w:fldChar w:fldCharType="begin"/>
      </w:r>
      <w:r>
        <w:instrText xml:space="preserve"> PAGEREF _Toc138429039 \h </w:instrText>
      </w:r>
      <w:r>
        <w:fldChar w:fldCharType="separate"/>
      </w:r>
      <w:r>
        <w:t>42</w:t>
      </w:r>
      <w:r>
        <w:fldChar w:fldCharType="end"/>
      </w:r>
    </w:p>
    <w:p w:rsidR="00842B43" w:rsidRPr="00B0469E" w:rsidRDefault="00842B43">
      <w:pPr>
        <w:pStyle w:val="TOC3"/>
        <w:rPr>
          <w:rFonts w:ascii="Calibri" w:hAnsi="Calibri"/>
          <w:sz w:val="22"/>
          <w:szCs w:val="22"/>
          <w:lang w:eastAsia="en-GB"/>
        </w:rPr>
      </w:pPr>
      <w:r>
        <w:t>6.4.4</w:t>
      </w:r>
      <w:r w:rsidRPr="00B0469E">
        <w:rPr>
          <w:rFonts w:ascii="Calibri" w:hAnsi="Calibri"/>
          <w:sz w:val="22"/>
          <w:szCs w:val="22"/>
          <w:lang w:eastAsia="en-GB"/>
        </w:rPr>
        <w:tab/>
      </w:r>
      <w:r>
        <w:t>Membership/affiliation</w:t>
      </w:r>
      <w:r>
        <w:tab/>
      </w:r>
      <w:r>
        <w:fldChar w:fldCharType="begin"/>
      </w:r>
      <w:r>
        <w:instrText xml:space="preserve"> PAGEREF _Toc138429040 \h </w:instrText>
      </w:r>
      <w:r>
        <w:fldChar w:fldCharType="separate"/>
      </w:r>
      <w:r>
        <w:t>42</w:t>
      </w:r>
      <w:r>
        <w:fldChar w:fldCharType="end"/>
      </w:r>
    </w:p>
    <w:p w:rsidR="00842B43" w:rsidRPr="00B0469E" w:rsidRDefault="00842B43">
      <w:pPr>
        <w:pStyle w:val="TOC3"/>
        <w:rPr>
          <w:rFonts w:ascii="Calibri" w:hAnsi="Calibri"/>
          <w:sz w:val="22"/>
          <w:szCs w:val="22"/>
          <w:lang w:eastAsia="en-GB"/>
        </w:rPr>
      </w:pPr>
      <w:r>
        <w:t>6.4.5</w:t>
      </w:r>
      <w:r w:rsidRPr="00B0469E">
        <w:rPr>
          <w:rFonts w:ascii="Calibri" w:hAnsi="Calibri"/>
          <w:sz w:val="22"/>
          <w:szCs w:val="22"/>
          <w:lang w:eastAsia="en-GB"/>
        </w:rPr>
        <w:tab/>
      </w:r>
      <w:r>
        <w:t>Membership/affiliation list</w:t>
      </w:r>
      <w:r>
        <w:tab/>
      </w:r>
      <w:r>
        <w:fldChar w:fldCharType="begin"/>
      </w:r>
      <w:r>
        <w:instrText xml:space="preserve"> PAGEREF _Toc138429041 \h </w:instrText>
      </w:r>
      <w:r>
        <w:fldChar w:fldCharType="separate"/>
      </w:r>
      <w:r>
        <w:t>42</w:t>
      </w:r>
      <w:r>
        <w:fldChar w:fldCharType="end"/>
      </w:r>
    </w:p>
    <w:p w:rsidR="00842B43" w:rsidRPr="00B0469E" w:rsidRDefault="00842B43">
      <w:pPr>
        <w:pStyle w:val="TOC3"/>
        <w:rPr>
          <w:rFonts w:ascii="Calibri" w:hAnsi="Calibri"/>
          <w:sz w:val="22"/>
          <w:szCs w:val="22"/>
          <w:lang w:eastAsia="en-GB"/>
        </w:rPr>
      </w:pPr>
      <w:r>
        <w:t>6.4.6</w:t>
      </w:r>
      <w:r w:rsidRPr="00B0469E">
        <w:rPr>
          <w:rFonts w:ascii="Calibri" w:hAnsi="Calibri"/>
          <w:sz w:val="22"/>
          <w:szCs w:val="22"/>
          <w:lang w:eastAsia="en-GB"/>
        </w:rPr>
        <w:tab/>
      </w:r>
      <w:r>
        <w:t>Authorized user remotely changes another MCPTT User's affiliated and/or Selected MCPTT Group(s)</w:t>
      </w:r>
      <w:r>
        <w:tab/>
      </w:r>
      <w:r>
        <w:fldChar w:fldCharType="begin"/>
      </w:r>
      <w:r>
        <w:instrText xml:space="preserve"> PAGEREF _Toc138429042 \h </w:instrText>
      </w:r>
      <w:r>
        <w:fldChar w:fldCharType="separate"/>
      </w:r>
      <w:r>
        <w:t>43</w:t>
      </w:r>
      <w:r>
        <w:fldChar w:fldCharType="end"/>
      </w:r>
    </w:p>
    <w:p w:rsidR="00842B43" w:rsidRPr="00B0469E" w:rsidRDefault="00842B43">
      <w:pPr>
        <w:pStyle w:val="TOC4"/>
        <w:rPr>
          <w:rFonts w:ascii="Calibri" w:hAnsi="Calibri"/>
          <w:sz w:val="22"/>
          <w:szCs w:val="22"/>
          <w:lang w:eastAsia="en-GB"/>
        </w:rPr>
      </w:pPr>
      <w:r>
        <w:t>6.4.6.1</w:t>
      </w:r>
      <w:r w:rsidRPr="00B0469E">
        <w:rPr>
          <w:rFonts w:ascii="Calibri" w:hAnsi="Calibri"/>
          <w:sz w:val="22"/>
          <w:szCs w:val="22"/>
          <w:lang w:eastAsia="en-GB"/>
        </w:rPr>
        <w:tab/>
      </w:r>
      <w:r>
        <w:t>Mandatory change</w:t>
      </w:r>
      <w:r>
        <w:tab/>
      </w:r>
      <w:r>
        <w:fldChar w:fldCharType="begin"/>
      </w:r>
      <w:r>
        <w:instrText xml:space="preserve"> PAGEREF _Toc138429043 \h </w:instrText>
      </w:r>
      <w:r>
        <w:fldChar w:fldCharType="separate"/>
      </w:r>
      <w:r>
        <w:t>43</w:t>
      </w:r>
      <w:r>
        <w:fldChar w:fldCharType="end"/>
      </w:r>
    </w:p>
    <w:p w:rsidR="00842B43" w:rsidRPr="00B0469E" w:rsidRDefault="00842B43">
      <w:pPr>
        <w:pStyle w:val="TOC4"/>
        <w:rPr>
          <w:rFonts w:ascii="Calibri" w:hAnsi="Calibri"/>
          <w:sz w:val="22"/>
          <w:szCs w:val="22"/>
          <w:lang w:eastAsia="en-GB"/>
        </w:rPr>
      </w:pPr>
      <w:r>
        <w:t>6.4.6.2</w:t>
      </w:r>
      <w:r w:rsidRPr="00B0469E">
        <w:rPr>
          <w:rFonts w:ascii="Calibri" w:hAnsi="Calibri"/>
          <w:sz w:val="22"/>
          <w:szCs w:val="22"/>
          <w:lang w:eastAsia="en-GB"/>
        </w:rPr>
        <w:tab/>
      </w:r>
      <w:r>
        <w:t>Negotiated change</w:t>
      </w:r>
      <w:r>
        <w:tab/>
      </w:r>
      <w:r>
        <w:fldChar w:fldCharType="begin"/>
      </w:r>
      <w:r>
        <w:instrText xml:space="preserve"> PAGEREF _Toc138429044 \h </w:instrText>
      </w:r>
      <w:r>
        <w:fldChar w:fldCharType="separate"/>
      </w:r>
      <w:r>
        <w:t>43</w:t>
      </w:r>
      <w:r>
        <w:fldChar w:fldCharType="end"/>
      </w:r>
    </w:p>
    <w:p w:rsidR="00842B43" w:rsidRPr="00B0469E" w:rsidRDefault="00842B43">
      <w:pPr>
        <w:pStyle w:val="TOC3"/>
        <w:rPr>
          <w:rFonts w:ascii="Calibri" w:hAnsi="Calibri"/>
          <w:sz w:val="22"/>
          <w:szCs w:val="22"/>
          <w:lang w:eastAsia="en-GB"/>
        </w:rPr>
      </w:pPr>
      <w:r w:rsidRPr="003C5837">
        <w:rPr>
          <w:lang w:val="en-US"/>
        </w:rPr>
        <w:t>6.4.7</w:t>
      </w:r>
      <w:r w:rsidRPr="00B0469E">
        <w:rPr>
          <w:rFonts w:ascii="Calibri" w:hAnsi="Calibri"/>
          <w:sz w:val="22"/>
          <w:szCs w:val="22"/>
          <w:lang w:eastAsia="en-GB"/>
        </w:rPr>
        <w:tab/>
      </w:r>
      <w:r w:rsidRPr="003C5837">
        <w:rPr>
          <w:lang w:val="en-US"/>
        </w:rPr>
        <w:t>Prioritization</w:t>
      </w:r>
      <w:r>
        <w:tab/>
      </w:r>
      <w:r>
        <w:fldChar w:fldCharType="begin"/>
      </w:r>
      <w:r>
        <w:instrText xml:space="preserve"> PAGEREF _Toc138429045 \h </w:instrText>
      </w:r>
      <w:r>
        <w:fldChar w:fldCharType="separate"/>
      </w:r>
      <w:r>
        <w:t>43</w:t>
      </w:r>
      <w:r>
        <w:fldChar w:fldCharType="end"/>
      </w:r>
    </w:p>
    <w:p w:rsidR="00842B43" w:rsidRPr="00B0469E" w:rsidRDefault="00842B43">
      <w:pPr>
        <w:pStyle w:val="TOC3"/>
        <w:rPr>
          <w:rFonts w:ascii="Calibri" w:hAnsi="Calibri"/>
          <w:sz w:val="22"/>
          <w:szCs w:val="22"/>
          <w:lang w:eastAsia="en-GB"/>
        </w:rPr>
      </w:pPr>
      <w:r w:rsidRPr="003C5837">
        <w:rPr>
          <w:rFonts w:cs="Arial"/>
          <w:lang w:val="en-US"/>
        </w:rPr>
        <w:t>6.4.8</w:t>
      </w:r>
      <w:r w:rsidRPr="00B0469E">
        <w:rPr>
          <w:rFonts w:ascii="Calibri" w:hAnsi="Calibri"/>
          <w:sz w:val="22"/>
          <w:szCs w:val="22"/>
          <w:lang w:eastAsia="en-GB"/>
        </w:rPr>
        <w:tab/>
      </w:r>
      <w:r w:rsidRPr="003C5837">
        <w:rPr>
          <w:rFonts w:cs="Arial"/>
          <w:lang w:val="en-US"/>
        </w:rPr>
        <w:t>Relay requirements</w:t>
      </w:r>
      <w:r>
        <w:tab/>
      </w:r>
      <w:r>
        <w:fldChar w:fldCharType="begin"/>
      </w:r>
      <w:r>
        <w:instrText xml:space="preserve"> PAGEREF _Toc138429046 \h </w:instrText>
      </w:r>
      <w:r>
        <w:fldChar w:fldCharType="separate"/>
      </w:r>
      <w:r>
        <w:t>43</w:t>
      </w:r>
      <w:r>
        <w:fldChar w:fldCharType="end"/>
      </w:r>
    </w:p>
    <w:p w:rsidR="00842B43" w:rsidRPr="00B0469E" w:rsidRDefault="00842B43">
      <w:pPr>
        <w:pStyle w:val="TOC3"/>
        <w:rPr>
          <w:rFonts w:ascii="Calibri" w:hAnsi="Calibri"/>
          <w:sz w:val="22"/>
          <w:szCs w:val="22"/>
          <w:lang w:eastAsia="en-GB"/>
        </w:rPr>
      </w:pPr>
      <w:r w:rsidRPr="003C5837">
        <w:rPr>
          <w:lang w:val="en-US"/>
        </w:rPr>
        <w:t>6.4.9</w:t>
      </w:r>
      <w:r w:rsidRPr="00B0469E">
        <w:rPr>
          <w:rFonts w:ascii="Calibri" w:hAnsi="Calibri"/>
          <w:sz w:val="22"/>
          <w:szCs w:val="22"/>
          <w:lang w:eastAsia="en-GB"/>
        </w:rPr>
        <w:tab/>
      </w:r>
      <w:r w:rsidRPr="003C5837">
        <w:rPr>
          <w:lang w:val="en-US"/>
        </w:rPr>
        <w:t>Administrative</w:t>
      </w:r>
      <w:r>
        <w:tab/>
      </w:r>
      <w:r>
        <w:fldChar w:fldCharType="begin"/>
      </w:r>
      <w:r>
        <w:instrText xml:space="preserve"> PAGEREF _Toc138429047 \h </w:instrText>
      </w:r>
      <w:r>
        <w:fldChar w:fldCharType="separate"/>
      </w:r>
      <w:r>
        <w:t>43</w:t>
      </w:r>
      <w:r>
        <w:fldChar w:fldCharType="end"/>
      </w:r>
    </w:p>
    <w:p w:rsidR="00842B43" w:rsidRPr="00B0469E" w:rsidRDefault="00842B43">
      <w:pPr>
        <w:pStyle w:val="TOC2"/>
        <w:rPr>
          <w:rFonts w:ascii="Calibri" w:hAnsi="Calibri"/>
          <w:sz w:val="22"/>
          <w:szCs w:val="22"/>
          <w:lang w:eastAsia="en-GB"/>
        </w:rPr>
      </w:pPr>
      <w:r>
        <w:t>6.5</w:t>
      </w:r>
      <w:r w:rsidRPr="00B0469E">
        <w:rPr>
          <w:rFonts w:ascii="Calibri" w:hAnsi="Calibri"/>
          <w:sz w:val="22"/>
          <w:szCs w:val="22"/>
          <w:lang w:eastAsia="en-GB"/>
        </w:rPr>
        <w:tab/>
      </w:r>
      <w:r>
        <w:t>Broadcast group</w:t>
      </w:r>
      <w:r>
        <w:tab/>
      </w:r>
      <w:r>
        <w:fldChar w:fldCharType="begin"/>
      </w:r>
      <w:r>
        <w:instrText xml:space="preserve"> PAGEREF _Toc138429048 \h </w:instrText>
      </w:r>
      <w:r>
        <w:fldChar w:fldCharType="separate"/>
      </w:r>
      <w:r>
        <w:t>44</w:t>
      </w:r>
      <w:r>
        <w:fldChar w:fldCharType="end"/>
      </w:r>
    </w:p>
    <w:p w:rsidR="00842B43" w:rsidRPr="00B0469E" w:rsidRDefault="00842B43">
      <w:pPr>
        <w:pStyle w:val="TOC2"/>
        <w:rPr>
          <w:rFonts w:ascii="Calibri" w:hAnsi="Calibri"/>
          <w:sz w:val="22"/>
          <w:szCs w:val="22"/>
          <w:lang w:eastAsia="en-GB"/>
        </w:rPr>
      </w:pPr>
      <w:r>
        <w:t>6.5.1</w:t>
      </w:r>
      <w:r w:rsidRPr="00B0469E">
        <w:rPr>
          <w:rFonts w:ascii="Calibri" w:hAnsi="Calibri"/>
          <w:sz w:val="22"/>
          <w:szCs w:val="22"/>
          <w:lang w:eastAsia="en-GB"/>
        </w:rPr>
        <w:tab/>
      </w:r>
      <w:r>
        <w:t>General Broadcast Group Call</w:t>
      </w:r>
      <w:r>
        <w:tab/>
      </w:r>
      <w:r>
        <w:fldChar w:fldCharType="begin"/>
      </w:r>
      <w:r>
        <w:instrText xml:space="preserve"> PAGEREF _Toc138429049 \h </w:instrText>
      </w:r>
      <w:r>
        <w:fldChar w:fldCharType="separate"/>
      </w:r>
      <w:r>
        <w:t>44</w:t>
      </w:r>
      <w:r>
        <w:fldChar w:fldCharType="end"/>
      </w:r>
    </w:p>
    <w:p w:rsidR="00842B43" w:rsidRPr="00B0469E" w:rsidRDefault="00842B43">
      <w:pPr>
        <w:pStyle w:val="TOC3"/>
        <w:rPr>
          <w:rFonts w:ascii="Calibri" w:hAnsi="Calibri"/>
          <w:sz w:val="22"/>
          <w:szCs w:val="22"/>
          <w:lang w:eastAsia="en-GB"/>
        </w:rPr>
      </w:pPr>
      <w:r>
        <w:t>6.5.2</w:t>
      </w:r>
      <w:r w:rsidRPr="00B0469E">
        <w:rPr>
          <w:rFonts w:ascii="Calibri" w:hAnsi="Calibri"/>
          <w:sz w:val="22"/>
          <w:szCs w:val="22"/>
          <w:lang w:eastAsia="en-GB"/>
        </w:rPr>
        <w:tab/>
      </w:r>
      <w:r>
        <w:t>Group-Broadcast Group (e.g., announcement group)</w:t>
      </w:r>
      <w:r>
        <w:tab/>
      </w:r>
      <w:r>
        <w:fldChar w:fldCharType="begin"/>
      </w:r>
      <w:r>
        <w:instrText xml:space="preserve"> PAGEREF _Toc138429050 \h </w:instrText>
      </w:r>
      <w:r>
        <w:fldChar w:fldCharType="separate"/>
      </w:r>
      <w:r>
        <w:t>44</w:t>
      </w:r>
      <w:r>
        <w:fldChar w:fldCharType="end"/>
      </w:r>
    </w:p>
    <w:p w:rsidR="00842B43" w:rsidRPr="00B0469E" w:rsidRDefault="00842B43">
      <w:pPr>
        <w:pStyle w:val="TOC3"/>
        <w:rPr>
          <w:rFonts w:ascii="Calibri" w:hAnsi="Calibri"/>
          <w:sz w:val="22"/>
          <w:szCs w:val="22"/>
          <w:lang w:eastAsia="en-GB"/>
        </w:rPr>
      </w:pPr>
      <w:r>
        <w:t>6.5.3</w:t>
      </w:r>
      <w:r w:rsidRPr="00B0469E">
        <w:rPr>
          <w:rFonts w:ascii="Calibri" w:hAnsi="Calibri"/>
          <w:sz w:val="22"/>
          <w:szCs w:val="22"/>
          <w:lang w:eastAsia="en-GB"/>
        </w:rPr>
        <w:tab/>
      </w:r>
      <w:r>
        <w:t>User-Broadcast Group (e.g., System Call)</w:t>
      </w:r>
      <w:r>
        <w:tab/>
      </w:r>
      <w:r>
        <w:fldChar w:fldCharType="begin"/>
      </w:r>
      <w:r>
        <w:instrText xml:space="preserve"> PAGEREF _Toc138429051 \h </w:instrText>
      </w:r>
      <w:r>
        <w:fldChar w:fldCharType="separate"/>
      </w:r>
      <w:r>
        <w:t>44</w:t>
      </w:r>
      <w:r>
        <w:fldChar w:fldCharType="end"/>
      </w:r>
    </w:p>
    <w:p w:rsidR="00842B43" w:rsidRPr="00B0469E" w:rsidRDefault="00842B43">
      <w:pPr>
        <w:pStyle w:val="TOC2"/>
        <w:rPr>
          <w:rFonts w:ascii="Calibri" w:hAnsi="Calibri"/>
          <w:sz w:val="22"/>
          <w:szCs w:val="22"/>
          <w:lang w:eastAsia="en-GB"/>
        </w:rPr>
      </w:pPr>
      <w:r>
        <w:t>6.6</w:t>
      </w:r>
      <w:r w:rsidRPr="00B0469E">
        <w:rPr>
          <w:rFonts w:ascii="Calibri" w:hAnsi="Calibri"/>
          <w:sz w:val="22"/>
          <w:szCs w:val="22"/>
          <w:lang w:eastAsia="en-GB"/>
        </w:rPr>
        <w:tab/>
      </w:r>
      <w:r>
        <w:t>Dynamic group management (i.e., dynamic regrouping)</w:t>
      </w:r>
      <w:r>
        <w:tab/>
      </w:r>
      <w:r>
        <w:fldChar w:fldCharType="begin"/>
      </w:r>
      <w:r>
        <w:instrText xml:space="preserve"> PAGEREF _Toc138429052 \h </w:instrText>
      </w:r>
      <w:r>
        <w:fldChar w:fldCharType="separate"/>
      </w:r>
      <w:r>
        <w:t>44</w:t>
      </w:r>
      <w:r>
        <w:fldChar w:fldCharType="end"/>
      </w:r>
    </w:p>
    <w:p w:rsidR="00842B43" w:rsidRPr="00B0469E" w:rsidRDefault="00842B43">
      <w:pPr>
        <w:pStyle w:val="TOC3"/>
        <w:rPr>
          <w:rFonts w:ascii="Calibri" w:hAnsi="Calibri"/>
          <w:sz w:val="22"/>
          <w:szCs w:val="22"/>
          <w:lang w:eastAsia="en-GB"/>
        </w:rPr>
      </w:pPr>
      <w:r>
        <w:t>6.6.1</w:t>
      </w:r>
      <w:r w:rsidRPr="00B0469E">
        <w:rPr>
          <w:rFonts w:ascii="Calibri" w:hAnsi="Calibri"/>
          <w:sz w:val="22"/>
          <w:szCs w:val="22"/>
          <w:lang w:eastAsia="en-GB"/>
        </w:rPr>
        <w:tab/>
      </w:r>
      <w:r>
        <w:t>General dynamic regrouping</w:t>
      </w:r>
      <w:r>
        <w:tab/>
      </w:r>
      <w:r>
        <w:fldChar w:fldCharType="begin"/>
      </w:r>
      <w:r>
        <w:instrText xml:space="preserve"> PAGEREF _Toc138429053 \h </w:instrText>
      </w:r>
      <w:r>
        <w:fldChar w:fldCharType="separate"/>
      </w:r>
      <w:r>
        <w:t>44</w:t>
      </w:r>
      <w:r>
        <w:fldChar w:fldCharType="end"/>
      </w:r>
    </w:p>
    <w:p w:rsidR="00842B43" w:rsidRPr="00B0469E" w:rsidRDefault="00842B43">
      <w:pPr>
        <w:pStyle w:val="TOC4"/>
        <w:rPr>
          <w:rFonts w:ascii="Calibri" w:hAnsi="Calibri"/>
          <w:sz w:val="22"/>
          <w:szCs w:val="22"/>
          <w:lang w:eastAsia="en-GB"/>
        </w:rPr>
      </w:pPr>
      <w:r>
        <w:t>6.6.2</w:t>
      </w:r>
      <w:r w:rsidRPr="00B0469E">
        <w:rPr>
          <w:rFonts w:ascii="Calibri" w:hAnsi="Calibri"/>
          <w:sz w:val="22"/>
          <w:szCs w:val="22"/>
          <w:lang w:eastAsia="en-GB"/>
        </w:rPr>
        <w:tab/>
      </w:r>
      <w:r>
        <w:t>Group Regrouping</w:t>
      </w:r>
      <w:r>
        <w:tab/>
      </w:r>
      <w:r>
        <w:fldChar w:fldCharType="begin"/>
      </w:r>
      <w:r>
        <w:instrText xml:space="preserve"> PAGEREF _Toc138429054 \h </w:instrText>
      </w:r>
      <w:r>
        <w:fldChar w:fldCharType="separate"/>
      </w:r>
      <w:r>
        <w:t>44</w:t>
      </w:r>
      <w:r>
        <w:fldChar w:fldCharType="end"/>
      </w:r>
    </w:p>
    <w:p w:rsidR="00842B43" w:rsidRPr="00B0469E" w:rsidRDefault="00842B43">
      <w:pPr>
        <w:pStyle w:val="TOC4"/>
        <w:rPr>
          <w:rFonts w:ascii="Calibri" w:hAnsi="Calibri"/>
          <w:sz w:val="22"/>
          <w:szCs w:val="22"/>
          <w:lang w:eastAsia="en-GB"/>
        </w:rPr>
      </w:pPr>
      <w:r>
        <w:t>6.6.2.1</w:t>
      </w:r>
      <w:r w:rsidRPr="00B0469E">
        <w:rPr>
          <w:rFonts w:ascii="Calibri" w:hAnsi="Calibri"/>
          <w:sz w:val="22"/>
          <w:szCs w:val="22"/>
          <w:lang w:eastAsia="en-GB"/>
        </w:rPr>
        <w:tab/>
      </w:r>
      <w:r>
        <w:t>Service description</w:t>
      </w:r>
      <w:r>
        <w:tab/>
      </w:r>
      <w:r>
        <w:fldChar w:fldCharType="begin"/>
      </w:r>
      <w:r>
        <w:instrText xml:space="preserve"> PAGEREF _Toc138429055 \h </w:instrText>
      </w:r>
      <w:r>
        <w:fldChar w:fldCharType="separate"/>
      </w:r>
      <w:r>
        <w:t>44</w:t>
      </w:r>
      <w:r>
        <w:fldChar w:fldCharType="end"/>
      </w:r>
    </w:p>
    <w:p w:rsidR="00842B43" w:rsidRPr="00B0469E" w:rsidRDefault="00842B43">
      <w:pPr>
        <w:pStyle w:val="TOC4"/>
        <w:rPr>
          <w:rFonts w:ascii="Calibri" w:hAnsi="Calibri"/>
          <w:sz w:val="22"/>
          <w:szCs w:val="22"/>
          <w:lang w:eastAsia="en-GB"/>
        </w:rPr>
      </w:pPr>
      <w:r w:rsidRPr="003C5837">
        <w:rPr>
          <w:lang w:val="fr-FR"/>
        </w:rPr>
        <w:t>6.6.2.2</w:t>
      </w:r>
      <w:r w:rsidRPr="00B0469E">
        <w:rPr>
          <w:rFonts w:ascii="Calibri" w:hAnsi="Calibri"/>
          <w:sz w:val="22"/>
          <w:szCs w:val="22"/>
          <w:lang w:eastAsia="en-GB"/>
        </w:rPr>
        <w:tab/>
      </w:r>
      <w:r w:rsidRPr="003C5837">
        <w:rPr>
          <w:lang w:val="fr-FR"/>
        </w:rPr>
        <w:t>Requirements</w:t>
      </w:r>
      <w:r>
        <w:tab/>
      </w:r>
      <w:r>
        <w:fldChar w:fldCharType="begin"/>
      </w:r>
      <w:r>
        <w:instrText xml:space="preserve"> PAGEREF _Toc138429056 \h </w:instrText>
      </w:r>
      <w:r>
        <w:fldChar w:fldCharType="separate"/>
      </w:r>
      <w:r>
        <w:t>44</w:t>
      </w:r>
      <w:r>
        <w:fldChar w:fldCharType="end"/>
      </w:r>
    </w:p>
    <w:p w:rsidR="00842B43" w:rsidRPr="00B0469E" w:rsidRDefault="00842B43">
      <w:pPr>
        <w:pStyle w:val="TOC3"/>
        <w:rPr>
          <w:rFonts w:ascii="Calibri" w:hAnsi="Calibri"/>
          <w:sz w:val="22"/>
          <w:szCs w:val="22"/>
          <w:lang w:eastAsia="en-GB"/>
        </w:rPr>
      </w:pPr>
      <w:r>
        <w:t>6.6.3</w:t>
      </w:r>
      <w:r w:rsidRPr="00B0469E">
        <w:rPr>
          <w:rFonts w:ascii="Calibri" w:hAnsi="Calibri"/>
          <w:sz w:val="22"/>
          <w:szCs w:val="22"/>
          <w:lang w:eastAsia="en-GB"/>
        </w:rPr>
        <w:tab/>
      </w:r>
      <w:r>
        <w:t>Temporary Group-Broadcast Group</w:t>
      </w:r>
      <w:r>
        <w:tab/>
      </w:r>
      <w:r>
        <w:fldChar w:fldCharType="begin"/>
      </w:r>
      <w:r>
        <w:instrText xml:space="preserve"> PAGEREF _Toc138429057 \h </w:instrText>
      </w:r>
      <w:r>
        <w:fldChar w:fldCharType="separate"/>
      </w:r>
      <w:r>
        <w:t>45</w:t>
      </w:r>
      <w:r>
        <w:fldChar w:fldCharType="end"/>
      </w:r>
    </w:p>
    <w:p w:rsidR="00842B43" w:rsidRPr="00B0469E" w:rsidRDefault="00842B43">
      <w:pPr>
        <w:pStyle w:val="TOC4"/>
        <w:rPr>
          <w:rFonts w:ascii="Calibri" w:hAnsi="Calibri"/>
          <w:sz w:val="22"/>
          <w:szCs w:val="22"/>
          <w:lang w:eastAsia="en-GB"/>
        </w:rPr>
      </w:pPr>
      <w:r>
        <w:t>6.6.4</w:t>
      </w:r>
      <w:r w:rsidRPr="00B0469E">
        <w:rPr>
          <w:rFonts w:ascii="Calibri" w:hAnsi="Calibri"/>
          <w:sz w:val="22"/>
          <w:szCs w:val="22"/>
          <w:lang w:eastAsia="en-GB"/>
        </w:rPr>
        <w:tab/>
      </w:r>
      <w:r>
        <w:t>User regrouping</w:t>
      </w:r>
      <w:r>
        <w:tab/>
      </w:r>
      <w:r>
        <w:fldChar w:fldCharType="begin"/>
      </w:r>
      <w:r>
        <w:instrText xml:space="preserve"> PAGEREF _Toc138429058 \h </w:instrText>
      </w:r>
      <w:r>
        <w:fldChar w:fldCharType="separate"/>
      </w:r>
      <w:r>
        <w:t>45</w:t>
      </w:r>
      <w:r>
        <w:fldChar w:fldCharType="end"/>
      </w:r>
    </w:p>
    <w:p w:rsidR="00842B43" w:rsidRPr="00B0469E" w:rsidRDefault="00842B43">
      <w:pPr>
        <w:pStyle w:val="TOC4"/>
        <w:rPr>
          <w:rFonts w:ascii="Calibri" w:hAnsi="Calibri"/>
          <w:sz w:val="22"/>
          <w:szCs w:val="22"/>
          <w:lang w:eastAsia="en-GB"/>
        </w:rPr>
      </w:pPr>
      <w:r>
        <w:t>6.6.4.1</w:t>
      </w:r>
      <w:r w:rsidRPr="00B0469E">
        <w:rPr>
          <w:rFonts w:ascii="Calibri" w:hAnsi="Calibri"/>
          <w:sz w:val="22"/>
          <w:szCs w:val="22"/>
          <w:lang w:eastAsia="en-GB"/>
        </w:rPr>
        <w:tab/>
      </w:r>
      <w:r>
        <w:t>Service description</w:t>
      </w:r>
      <w:r>
        <w:tab/>
      </w:r>
      <w:r>
        <w:fldChar w:fldCharType="begin"/>
      </w:r>
      <w:r>
        <w:instrText xml:space="preserve"> PAGEREF _Toc138429059 \h </w:instrText>
      </w:r>
      <w:r>
        <w:fldChar w:fldCharType="separate"/>
      </w:r>
      <w:r>
        <w:t>45</w:t>
      </w:r>
      <w:r>
        <w:fldChar w:fldCharType="end"/>
      </w:r>
    </w:p>
    <w:p w:rsidR="00842B43" w:rsidRPr="00B0469E" w:rsidRDefault="00842B43">
      <w:pPr>
        <w:pStyle w:val="TOC4"/>
        <w:rPr>
          <w:rFonts w:ascii="Calibri" w:hAnsi="Calibri"/>
          <w:sz w:val="22"/>
          <w:szCs w:val="22"/>
          <w:lang w:eastAsia="en-GB"/>
        </w:rPr>
      </w:pPr>
      <w:r>
        <w:t>6.6.4.2</w:t>
      </w:r>
      <w:r w:rsidRPr="00B0469E">
        <w:rPr>
          <w:rFonts w:ascii="Calibri" w:hAnsi="Calibri"/>
          <w:sz w:val="22"/>
          <w:szCs w:val="22"/>
          <w:lang w:eastAsia="en-GB"/>
        </w:rPr>
        <w:tab/>
      </w:r>
      <w:r>
        <w:t>Requirements</w:t>
      </w:r>
      <w:r>
        <w:tab/>
      </w:r>
      <w:r>
        <w:fldChar w:fldCharType="begin"/>
      </w:r>
      <w:r>
        <w:instrText xml:space="preserve"> PAGEREF _Toc138429060 \h </w:instrText>
      </w:r>
      <w:r>
        <w:fldChar w:fldCharType="separate"/>
      </w:r>
      <w:r>
        <w:t>45</w:t>
      </w:r>
      <w:r>
        <w:fldChar w:fldCharType="end"/>
      </w:r>
    </w:p>
    <w:p w:rsidR="00842B43" w:rsidRPr="00B0469E" w:rsidRDefault="00842B43">
      <w:pPr>
        <w:pStyle w:val="TOC2"/>
        <w:rPr>
          <w:rFonts w:ascii="Calibri" w:hAnsi="Calibri"/>
          <w:sz w:val="22"/>
          <w:szCs w:val="22"/>
          <w:lang w:eastAsia="en-GB"/>
        </w:rPr>
      </w:pPr>
      <w:r>
        <w:t>6.7</w:t>
      </w:r>
      <w:r w:rsidRPr="00B0469E">
        <w:rPr>
          <w:rFonts w:ascii="Calibri" w:hAnsi="Calibri"/>
          <w:sz w:val="22"/>
          <w:szCs w:val="22"/>
          <w:lang w:eastAsia="en-GB"/>
        </w:rPr>
        <w:tab/>
      </w:r>
      <w:r>
        <w:t>Private Call</w:t>
      </w:r>
      <w:r>
        <w:tab/>
      </w:r>
      <w:r>
        <w:fldChar w:fldCharType="begin"/>
      </w:r>
      <w:r>
        <w:instrText xml:space="preserve"> PAGEREF _Toc138429061 \h </w:instrText>
      </w:r>
      <w:r>
        <w:fldChar w:fldCharType="separate"/>
      </w:r>
      <w:r>
        <w:t>45</w:t>
      </w:r>
      <w:r>
        <w:fldChar w:fldCharType="end"/>
      </w:r>
    </w:p>
    <w:p w:rsidR="00842B43" w:rsidRPr="00B0469E" w:rsidRDefault="00842B43">
      <w:pPr>
        <w:pStyle w:val="TOC3"/>
        <w:rPr>
          <w:rFonts w:ascii="Calibri" w:hAnsi="Calibri"/>
          <w:sz w:val="22"/>
          <w:szCs w:val="22"/>
          <w:lang w:eastAsia="en-GB"/>
        </w:rPr>
      </w:pPr>
      <w:r>
        <w:t>6.7.0</w:t>
      </w:r>
      <w:r w:rsidRPr="00B0469E">
        <w:rPr>
          <w:rFonts w:ascii="Calibri" w:hAnsi="Calibri"/>
          <w:sz w:val="22"/>
          <w:szCs w:val="22"/>
          <w:lang w:eastAsia="en-GB"/>
        </w:rPr>
        <w:tab/>
      </w:r>
      <w:r>
        <w:t>Overview</w:t>
      </w:r>
      <w:r>
        <w:tab/>
      </w:r>
      <w:r>
        <w:fldChar w:fldCharType="begin"/>
      </w:r>
      <w:r>
        <w:instrText xml:space="preserve"> PAGEREF _Toc138429062 \h </w:instrText>
      </w:r>
      <w:r>
        <w:fldChar w:fldCharType="separate"/>
      </w:r>
      <w:r>
        <w:t>45</w:t>
      </w:r>
      <w:r>
        <w:fldChar w:fldCharType="end"/>
      </w:r>
    </w:p>
    <w:p w:rsidR="00842B43" w:rsidRPr="00B0469E" w:rsidRDefault="00842B43">
      <w:pPr>
        <w:pStyle w:val="TOC3"/>
        <w:rPr>
          <w:rFonts w:ascii="Calibri" w:hAnsi="Calibri"/>
          <w:sz w:val="22"/>
          <w:szCs w:val="22"/>
          <w:lang w:eastAsia="en-GB"/>
        </w:rPr>
      </w:pPr>
      <w:r>
        <w:t>6.7.1</w:t>
      </w:r>
      <w:r w:rsidRPr="00B0469E">
        <w:rPr>
          <w:rFonts w:ascii="Calibri" w:hAnsi="Calibri"/>
          <w:sz w:val="22"/>
          <w:szCs w:val="22"/>
          <w:lang w:eastAsia="en-GB"/>
        </w:rPr>
        <w:tab/>
      </w:r>
      <w:r>
        <w:t>General requirements</w:t>
      </w:r>
      <w:r>
        <w:tab/>
      </w:r>
      <w:r>
        <w:fldChar w:fldCharType="begin"/>
      </w:r>
      <w:r>
        <w:instrText xml:space="preserve"> PAGEREF _Toc138429063 \h </w:instrText>
      </w:r>
      <w:r>
        <w:fldChar w:fldCharType="separate"/>
      </w:r>
      <w:r>
        <w:t>45</w:t>
      </w:r>
      <w:r>
        <w:fldChar w:fldCharType="end"/>
      </w:r>
    </w:p>
    <w:p w:rsidR="00842B43" w:rsidRPr="00B0469E" w:rsidRDefault="00842B43">
      <w:pPr>
        <w:pStyle w:val="TOC3"/>
        <w:rPr>
          <w:rFonts w:ascii="Calibri" w:hAnsi="Calibri"/>
          <w:sz w:val="22"/>
          <w:szCs w:val="22"/>
          <w:lang w:eastAsia="en-GB"/>
        </w:rPr>
      </w:pPr>
      <w:r w:rsidRPr="003C5837">
        <w:rPr>
          <w:rFonts w:eastAsia="SimSun"/>
        </w:rPr>
        <w:t>6.7.2</w:t>
      </w:r>
      <w:r w:rsidRPr="00B0469E">
        <w:rPr>
          <w:rFonts w:ascii="Calibri" w:hAnsi="Calibri"/>
          <w:sz w:val="22"/>
          <w:szCs w:val="22"/>
          <w:lang w:eastAsia="en-GB"/>
        </w:rPr>
        <w:tab/>
      </w:r>
      <w:r w:rsidRPr="003C5837">
        <w:rPr>
          <w:rFonts w:eastAsia="SimSun"/>
        </w:rPr>
        <w:t>Administrative</w:t>
      </w:r>
      <w:r>
        <w:tab/>
      </w:r>
      <w:r>
        <w:fldChar w:fldCharType="begin"/>
      </w:r>
      <w:r>
        <w:instrText xml:space="preserve"> PAGEREF _Toc138429064 \h </w:instrText>
      </w:r>
      <w:r>
        <w:fldChar w:fldCharType="separate"/>
      </w:r>
      <w:r>
        <w:t>46</w:t>
      </w:r>
      <w:r>
        <w:fldChar w:fldCharType="end"/>
      </w:r>
    </w:p>
    <w:p w:rsidR="00842B43" w:rsidRPr="00B0469E" w:rsidRDefault="00842B43">
      <w:pPr>
        <w:pStyle w:val="TOC3"/>
        <w:rPr>
          <w:rFonts w:ascii="Calibri" w:hAnsi="Calibri"/>
          <w:sz w:val="22"/>
          <w:szCs w:val="22"/>
          <w:lang w:eastAsia="en-GB"/>
        </w:rPr>
      </w:pPr>
      <w:r w:rsidRPr="003C5837">
        <w:rPr>
          <w:rFonts w:eastAsia="SimSun"/>
        </w:rPr>
        <w:t>6.7.3</w:t>
      </w:r>
      <w:r w:rsidRPr="00B0469E">
        <w:rPr>
          <w:rFonts w:ascii="Calibri" w:hAnsi="Calibri"/>
          <w:sz w:val="22"/>
          <w:szCs w:val="22"/>
          <w:lang w:eastAsia="en-GB"/>
        </w:rPr>
        <w:tab/>
      </w:r>
      <w:r w:rsidRPr="003C5837">
        <w:rPr>
          <w:rFonts w:eastAsia="SimSun"/>
        </w:rPr>
        <w:t>Prioritization</w:t>
      </w:r>
      <w:r>
        <w:tab/>
      </w:r>
      <w:r>
        <w:fldChar w:fldCharType="begin"/>
      </w:r>
      <w:r>
        <w:instrText xml:space="preserve"> PAGEREF _Toc138429065 \h </w:instrText>
      </w:r>
      <w:r>
        <w:fldChar w:fldCharType="separate"/>
      </w:r>
      <w:r>
        <w:t>46</w:t>
      </w:r>
      <w:r>
        <w:fldChar w:fldCharType="end"/>
      </w:r>
    </w:p>
    <w:p w:rsidR="00842B43" w:rsidRPr="00B0469E" w:rsidRDefault="00842B43">
      <w:pPr>
        <w:pStyle w:val="TOC3"/>
        <w:rPr>
          <w:rFonts w:ascii="Calibri" w:hAnsi="Calibri"/>
          <w:sz w:val="22"/>
          <w:szCs w:val="22"/>
          <w:lang w:eastAsia="en-GB"/>
        </w:rPr>
      </w:pPr>
      <w:r>
        <w:t>6.7.4</w:t>
      </w:r>
      <w:r w:rsidRPr="00B0469E">
        <w:rPr>
          <w:rFonts w:ascii="Calibri" w:hAnsi="Calibri"/>
          <w:sz w:val="22"/>
          <w:szCs w:val="22"/>
          <w:lang w:eastAsia="en-GB"/>
        </w:rPr>
        <w:tab/>
      </w:r>
      <w:r>
        <w:t>Private Call (without Floor control) commencement requirements</w:t>
      </w:r>
      <w:r>
        <w:tab/>
      </w:r>
      <w:r>
        <w:fldChar w:fldCharType="begin"/>
      </w:r>
      <w:r>
        <w:instrText xml:space="preserve"> PAGEREF _Toc138429066 \h </w:instrText>
      </w:r>
      <w:r>
        <w:fldChar w:fldCharType="separate"/>
      </w:r>
      <w:r>
        <w:t>46</w:t>
      </w:r>
      <w:r>
        <w:fldChar w:fldCharType="end"/>
      </w:r>
    </w:p>
    <w:p w:rsidR="00842B43" w:rsidRPr="00B0469E" w:rsidRDefault="00842B43">
      <w:pPr>
        <w:pStyle w:val="TOC3"/>
        <w:rPr>
          <w:rFonts w:ascii="Calibri" w:hAnsi="Calibri"/>
          <w:sz w:val="22"/>
          <w:szCs w:val="22"/>
          <w:lang w:eastAsia="en-GB"/>
        </w:rPr>
      </w:pPr>
      <w:r>
        <w:t>6.7.4a</w:t>
      </w:r>
      <w:r w:rsidRPr="00B0469E">
        <w:rPr>
          <w:rFonts w:ascii="Calibri" w:hAnsi="Calibri"/>
          <w:sz w:val="22"/>
          <w:szCs w:val="22"/>
          <w:lang w:eastAsia="en-GB"/>
        </w:rPr>
        <w:tab/>
      </w:r>
      <w:r>
        <w:t>Private Call (with Floor control) commencement requirements</w:t>
      </w:r>
      <w:r>
        <w:tab/>
      </w:r>
      <w:r>
        <w:fldChar w:fldCharType="begin"/>
      </w:r>
      <w:r>
        <w:instrText xml:space="preserve"> PAGEREF _Toc138429067 \h </w:instrText>
      </w:r>
      <w:r>
        <w:fldChar w:fldCharType="separate"/>
      </w:r>
      <w:r>
        <w:t>47</w:t>
      </w:r>
      <w:r>
        <w:fldChar w:fldCharType="end"/>
      </w:r>
    </w:p>
    <w:p w:rsidR="00842B43" w:rsidRPr="00B0469E" w:rsidRDefault="00842B43">
      <w:pPr>
        <w:pStyle w:val="TOC3"/>
        <w:rPr>
          <w:rFonts w:ascii="Calibri" w:hAnsi="Calibri"/>
          <w:sz w:val="22"/>
          <w:szCs w:val="22"/>
          <w:lang w:eastAsia="en-GB"/>
        </w:rPr>
      </w:pPr>
      <w:r>
        <w:t>6.7.5</w:t>
      </w:r>
      <w:r w:rsidRPr="00B0469E">
        <w:rPr>
          <w:rFonts w:ascii="Calibri" w:hAnsi="Calibri"/>
          <w:sz w:val="22"/>
          <w:szCs w:val="22"/>
          <w:lang w:eastAsia="en-GB"/>
        </w:rPr>
        <w:tab/>
      </w:r>
      <w:r>
        <w:t>Private Call (without Floor control) termination</w:t>
      </w:r>
      <w:r>
        <w:tab/>
      </w:r>
      <w:r>
        <w:fldChar w:fldCharType="begin"/>
      </w:r>
      <w:r>
        <w:instrText xml:space="preserve"> PAGEREF _Toc138429068 \h </w:instrText>
      </w:r>
      <w:r>
        <w:fldChar w:fldCharType="separate"/>
      </w:r>
      <w:r>
        <w:t>48</w:t>
      </w:r>
      <w:r>
        <w:fldChar w:fldCharType="end"/>
      </w:r>
    </w:p>
    <w:p w:rsidR="00842B43" w:rsidRPr="00B0469E" w:rsidRDefault="00842B43">
      <w:pPr>
        <w:pStyle w:val="TOC3"/>
        <w:rPr>
          <w:rFonts w:ascii="Calibri" w:hAnsi="Calibri"/>
          <w:sz w:val="22"/>
          <w:szCs w:val="22"/>
          <w:lang w:eastAsia="en-GB"/>
        </w:rPr>
      </w:pPr>
      <w:r w:rsidRPr="003C5837">
        <w:rPr>
          <w:rFonts w:eastAsia="SimSun"/>
        </w:rPr>
        <w:t>6.7.6</w:t>
      </w:r>
      <w:r w:rsidRPr="00B0469E">
        <w:rPr>
          <w:rFonts w:ascii="Calibri" w:hAnsi="Calibri"/>
          <w:sz w:val="22"/>
          <w:szCs w:val="22"/>
          <w:lang w:eastAsia="en-GB"/>
        </w:rPr>
        <w:tab/>
      </w:r>
      <w:r w:rsidRPr="003C5837">
        <w:rPr>
          <w:rFonts w:eastAsia="SimSun"/>
        </w:rPr>
        <w:t>Call back request requirements</w:t>
      </w:r>
      <w:r>
        <w:tab/>
      </w:r>
      <w:r>
        <w:fldChar w:fldCharType="begin"/>
      </w:r>
      <w:r>
        <w:instrText xml:space="preserve"> PAGEREF _Toc138429069 \h </w:instrText>
      </w:r>
      <w:r>
        <w:fldChar w:fldCharType="separate"/>
      </w:r>
      <w:r>
        <w:t>48</w:t>
      </w:r>
      <w:r>
        <w:fldChar w:fldCharType="end"/>
      </w:r>
    </w:p>
    <w:p w:rsidR="00842B43" w:rsidRPr="00B0469E" w:rsidRDefault="00842B43">
      <w:pPr>
        <w:pStyle w:val="TOC2"/>
        <w:rPr>
          <w:rFonts w:ascii="Calibri" w:hAnsi="Calibri"/>
          <w:sz w:val="22"/>
          <w:szCs w:val="22"/>
          <w:lang w:eastAsia="en-GB"/>
        </w:rPr>
      </w:pPr>
      <w:r>
        <w:t>6.8</w:t>
      </w:r>
      <w:r w:rsidRPr="00B0469E">
        <w:rPr>
          <w:rFonts w:ascii="Calibri" w:hAnsi="Calibri"/>
          <w:sz w:val="22"/>
          <w:szCs w:val="22"/>
          <w:lang w:eastAsia="en-GB"/>
        </w:rPr>
        <w:tab/>
      </w:r>
      <w:r>
        <w:t>MCPTT priority requirements</w:t>
      </w:r>
      <w:r>
        <w:tab/>
      </w:r>
      <w:r>
        <w:fldChar w:fldCharType="begin"/>
      </w:r>
      <w:r>
        <w:instrText xml:space="preserve"> PAGEREF _Toc138429070 \h </w:instrText>
      </w:r>
      <w:r>
        <w:fldChar w:fldCharType="separate"/>
      </w:r>
      <w:r>
        <w:t>48</w:t>
      </w:r>
      <w:r>
        <w:fldChar w:fldCharType="end"/>
      </w:r>
    </w:p>
    <w:p w:rsidR="00842B43" w:rsidRPr="00B0469E" w:rsidRDefault="00842B43">
      <w:pPr>
        <w:pStyle w:val="TOC3"/>
        <w:rPr>
          <w:rFonts w:ascii="Calibri" w:hAnsi="Calibri"/>
          <w:sz w:val="22"/>
          <w:szCs w:val="22"/>
          <w:lang w:eastAsia="en-GB"/>
        </w:rPr>
      </w:pPr>
      <w:r>
        <w:t>6.8.1</w:t>
      </w:r>
      <w:r w:rsidRPr="00B0469E">
        <w:rPr>
          <w:rFonts w:ascii="Calibri" w:hAnsi="Calibri"/>
          <w:sz w:val="22"/>
          <w:szCs w:val="22"/>
          <w:lang w:eastAsia="en-GB"/>
        </w:rPr>
        <w:tab/>
      </w:r>
      <w:r>
        <w:t>General</w:t>
      </w:r>
      <w:r>
        <w:tab/>
      </w:r>
      <w:r>
        <w:fldChar w:fldCharType="begin"/>
      </w:r>
      <w:r>
        <w:instrText xml:space="preserve"> PAGEREF _Toc138429071 \h </w:instrText>
      </w:r>
      <w:r>
        <w:fldChar w:fldCharType="separate"/>
      </w:r>
      <w:r>
        <w:t>48</w:t>
      </w:r>
      <w:r>
        <w:fldChar w:fldCharType="end"/>
      </w:r>
    </w:p>
    <w:p w:rsidR="00842B43" w:rsidRPr="00B0469E" w:rsidRDefault="00842B43">
      <w:pPr>
        <w:pStyle w:val="TOC3"/>
        <w:rPr>
          <w:rFonts w:ascii="Calibri" w:hAnsi="Calibri"/>
          <w:sz w:val="22"/>
          <w:szCs w:val="22"/>
          <w:lang w:eastAsia="en-GB"/>
        </w:rPr>
      </w:pPr>
      <w:r w:rsidRPr="003C5837">
        <w:rPr>
          <w:rFonts w:eastAsia="SimSun"/>
          <w:lang w:eastAsia="zh-CN"/>
        </w:rPr>
        <w:t>6.8.2</w:t>
      </w:r>
      <w:r w:rsidRPr="00B0469E">
        <w:rPr>
          <w:rFonts w:ascii="Calibri" w:hAnsi="Calibri"/>
          <w:sz w:val="22"/>
          <w:szCs w:val="22"/>
          <w:lang w:eastAsia="en-GB"/>
        </w:rPr>
        <w:tab/>
      </w:r>
      <w:r w:rsidRPr="003C5837">
        <w:rPr>
          <w:rFonts w:eastAsia="SimSun"/>
          <w:lang w:eastAsia="zh-CN"/>
        </w:rPr>
        <w:t>3GPP system access controls</w:t>
      </w:r>
      <w:r>
        <w:tab/>
      </w:r>
      <w:r>
        <w:fldChar w:fldCharType="begin"/>
      </w:r>
      <w:r>
        <w:instrText xml:space="preserve"> PAGEREF _Toc138429072 \h </w:instrText>
      </w:r>
      <w:r>
        <w:fldChar w:fldCharType="separate"/>
      </w:r>
      <w:r>
        <w:t>49</w:t>
      </w:r>
      <w:r>
        <w:fldChar w:fldCharType="end"/>
      </w:r>
    </w:p>
    <w:p w:rsidR="00842B43" w:rsidRPr="00B0469E" w:rsidRDefault="00842B43">
      <w:pPr>
        <w:pStyle w:val="TOC3"/>
        <w:rPr>
          <w:rFonts w:ascii="Calibri" w:hAnsi="Calibri"/>
          <w:sz w:val="22"/>
          <w:szCs w:val="22"/>
          <w:lang w:eastAsia="en-GB"/>
        </w:rPr>
      </w:pPr>
      <w:r w:rsidRPr="003C5837">
        <w:rPr>
          <w:rFonts w:eastAsia="SimSun"/>
        </w:rPr>
        <w:t>6.8.3</w:t>
      </w:r>
      <w:r w:rsidRPr="00B0469E">
        <w:rPr>
          <w:rFonts w:ascii="Calibri" w:hAnsi="Calibri"/>
          <w:sz w:val="22"/>
          <w:szCs w:val="22"/>
          <w:lang w:eastAsia="en-GB"/>
        </w:rPr>
        <w:tab/>
      </w:r>
      <w:r w:rsidRPr="003C5837">
        <w:rPr>
          <w:rFonts w:eastAsia="SimSun"/>
          <w:lang w:eastAsia="zh-CN"/>
        </w:rPr>
        <w:t>3GPP system</w:t>
      </w:r>
      <w:r w:rsidRPr="003C5837">
        <w:rPr>
          <w:rFonts w:eastAsia="SimSun"/>
        </w:rPr>
        <w:t xml:space="preserve"> admission controls</w:t>
      </w:r>
      <w:r>
        <w:tab/>
      </w:r>
      <w:r>
        <w:fldChar w:fldCharType="begin"/>
      </w:r>
      <w:r>
        <w:instrText xml:space="preserve"> PAGEREF _Toc138429073 \h </w:instrText>
      </w:r>
      <w:r>
        <w:fldChar w:fldCharType="separate"/>
      </w:r>
      <w:r>
        <w:t>49</w:t>
      </w:r>
      <w:r>
        <w:fldChar w:fldCharType="end"/>
      </w:r>
    </w:p>
    <w:p w:rsidR="00842B43" w:rsidRPr="00B0469E" w:rsidRDefault="00842B43">
      <w:pPr>
        <w:pStyle w:val="TOC3"/>
        <w:rPr>
          <w:rFonts w:ascii="Calibri" w:hAnsi="Calibri"/>
          <w:sz w:val="22"/>
          <w:szCs w:val="22"/>
          <w:lang w:eastAsia="en-GB"/>
        </w:rPr>
      </w:pPr>
      <w:r>
        <w:t>6.8.4</w:t>
      </w:r>
      <w:r w:rsidRPr="00B0469E">
        <w:rPr>
          <w:rFonts w:ascii="Calibri" w:hAnsi="Calibri"/>
          <w:sz w:val="22"/>
          <w:szCs w:val="22"/>
          <w:lang w:eastAsia="en-GB"/>
        </w:rPr>
        <w:tab/>
      </w:r>
      <w:r w:rsidRPr="003C5837">
        <w:rPr>
          <w:rFonts w:eastAsia="SimSun"/>
          <w:lang w:eastAsia="zh-CN"/>
        </w:rPr>
        <w:t>3GPP system</w:t>
      </w:r>
      <w:r>
        <w:t xml:space="preserve"> scheduling controls</w:t>
      </w:r>
      <w:r>
        <w:tab/>
      </w:r>
      <w:r>
        <w:fldChar w:fldCharType="begin"/>
      </w:r>
      <w:r>
        <w:instrText xml:space="preserve"> PAGEREF _Toc138429074 \h </w:instrText>
      </w:r>
      <w:r>
        <w:fldChar w:fldCharType="separate"/>
      </w:r>
      <w:r>
        <w:t>49</w:t>
      </w:r>
      <w:r>
        <w:fldChar w:fldCharType="end"/>
      </w:r>
    </w:p>
    <w:p w:rsidR="00842B43" w:rsidRPr="00B0469E" w:rsidRDefault="00842B43">
      <w:pPr>
        <w:pStyle w:val="TOC3"/>
        <w:rPr>
          <w:rFonts w:ascii="Calibri" w:hAnsi="Calibri"/>
          <w:sz w:val="22"/>
          <w:szCs w:val="22"/>
          <w:lang w:eastAsia="en-GB"/>
        </w:rPr>
      </w:pPr>
      <w:r>
        <w:t>6.8.5</w:t>
      </w:r>
      <w:r w:rsidRPr="00B0469E">
        <w:rPr>
          <w:rFonts w:ascii="Calibri" w:hAnsi="Calibri"/>
          <w:sz w:val="22"/>
          <w:szCs w:val="22"/>
          <w:lang w:eastAsia="en-GB"/>
        </w:rPr>
        <w:tab/>
      </w:r>
      <w:r>
        <w:t>UE access controls</w:t>
      </w:r>
      <w:r>
        <w:tab/>
      </w:r>
      <w:r>
        <w:fldChar w:fldCharType="begin"/>
      </w:r>
      <w:r>
        <w:instrText xml:space="preserve"> PAGEREF _Toc138429075 \h </w:instrText>
      </w:r>
      <w:r>
        <w:fldChar w:fldCharType="separate"/>
      </w:r>
      <w:r>
        <w:t>49</w:t>
      </w:r>
      <w:r>
        <w:fldChar w:fldCharType="end"/>
      </w:r>
    </w:p>
    <w:p w:rsidR="00842B43" w:rsidRPr="00B0469E" w:rsidRDefault="00842B43">
      <w:pPr>
        <w:pStyle w:val="TOC3"/>
        <w:rPr>
          <w:rFonts w:ascii="Calibri" w:hAnsi="Calibri"/>
          <w:sz w:val="22"/>
          <w:szCs w:val="22"/>
          <w:lang w:eastAsia="en-GB"/>
        </w:rPr>
      </w:pPr>
      <w:r>
        <w:t>6.8.6</w:t>
      </w:r>
      <w:r w:rsidRPr="00B0469E">
        <w:rPr>
          <w:rFonts w:ascii="Calibri" w:hAnsi="Calibri"/>
          <w:sz w:val="22"/>
          <w:szCs w:val="22"/>
          <w:lang w:eastAsia="en-GB"/>
        </w:rPr>
        <w:tab/>
      </w:r>
      <w:r>
        <w:t>Application layer priorities</w:t>
      </w:r>
      <w:r>
        <w:tab/>
      </w:r>
      <w:r>
        <w:fldChar w:fldCharType="begin"/>
      </w:r>
      <w:r>
        <w:instrText xml:space="preserve"> PAGEREF _Toc138429076 \h </w:instrText>
      </w:r>
      <w:r>
        <w:fldChar w:fldCharType="separate"/>
      </w:r>
      <w:r>
        <w:t>49</w:t>
      </w:r>
      <w:r>
        <w:fldChar w:fldCharType="end"/>
      </w:r>
    </w:p>
    <w:p w:rsidR="00842B43" w:rsidRPr="00B0469E" w:rsidRDefault="00842B43">
      <w:pPr>
        <w:pStyle w:val="TOC4"/>
        <w:rPr>
          <w:rFonts w:ascii="Calibri" w:hAnsi="Calibri"/>
          <w:sz w:val="22"/>
          <w:szCs w:val="22"/>
          <w:lang w:eastAsia="en-GB"/>
        </w:rPr>
      </w:pPr>
      <w:r>
        <w:t>6.8.6.1</w:t>
      </w:r>
      <w:r w:rsidRPr="00B0469E">
        <w:rPr>
          <w:rFonts w:ascii="Calibri" w:hAnsi="Calibri"/>
          <w:sz w:val="22"/>
          <w:szCs w:val="22"/>
          <w:lang w:eastAsia="en-GB"/>
        </w:rPr>
        <w:tab/>
      </w:r>
      <w:r>
        <w:t>Overview</w:t>
      </w:r>
      <w:r>
        <w:tab/>
      </w:r>
      <w:r>
        <w:fldChar w:fldCharType="begin"/>
      </w:r>
      <w:r>
        <w:instrText xml:space="preserve"> PAGEREF _Toc138429077 \h </w:instrText>
      </w:r>
      <w:r>
        <w:fldChar w:fldCharType="separate"/>
      </w:r>
      <w:r>
        <w:t>49</w:t>
      </w:r>
      <w:r>
        <w:fldChar w:fldCharType="end"/>
      </w:r>
    </w:p>
    <w:p w:rsidR="00842B43" w:rsidRPr="00B0469E" w:rsidRDefault="00842B43">
      <w:pPr>
        <w:pStyle w:val="TOC4"/>
        <w:rPr>
          <w:rFonts w:ascii="Calibri" w:hAnsi="Calibri"/>
          <w:sz w:val="22"/>
          <w:szCs w:val="22"/>
          <w:lang w:eastAsia="en-GB"/>
        </w:rPr>
      </w:pPr>
      <w:r>
        <w:t>6.8.6.2</w:t>
      </w:r>
      <w:r w:rsidRPr="00B0469E">
        <w:rPr>
          <w:rFonts w:ascii="Calibri" w:hAnsi="Calibri"/>
          <w:sz w:val="22"/>
          <w:szCs w:val="22"/>
          <w:lang w:eastAsia="en-GB"/>
        </w:rPr>
        <w:tab/>
      </w:r>
      <w:r>
        <w:t>Requirements</w:t>
      </w:r>
      <w:r>
        <w:tab/>
      </w:r>
      <w:r>
        <w:fldChar w:fldCharType="begin"/>
      </w:r>
      <w:r>
        <w:instrText xml:space="preserve"> PAGEREF _Toc138429078 \h </w:instrText>
      </w:r>
      <w:r>
        <w:fldChar w:fldCharType="separate"/>
      </w:r>
      <w:r>
        <w:t>49</w:t>
      </w:r>
      <w:r>
        <w:fldChar w:fldCharType="end"/>
      </w:r>
    </w:p>
    <w:p w:rsidR="00842B43" w:rsidRPr="00B0469E" w:rsidRDefault="00842B43">
      <w:pPr>
        <w:pStyle w:val="TOC3"/>
        <w:rPr>
          <w:rFonts w:ascii="Calibri" w:hAnsi="Calibri"/>
          <w:sz w:val="22"/>
          <w:szCs w:val="22"/>
          <w:lang w:eastAsia="en-GB"/>
        </w:rPr>
      </w:pPr>
      <w:r>
        <w:t>6.8.7</w:t>
      </w:r>
      <w:r w:rsidRPr="00B0469E">
        <w:rPr>
          <w:rFonts w:ascii="Calibri" w:hAnsi="Calibri"/>
          <w:sz w:val="22"/>
          <w:szCs w:val="22"/>
          <w:lang w:eastAsia="en-GB"/>
        </w:rPr>
        <w:tab/>
      </w:r>
      <w:r>
        <w:t>Call types based on priorities</w:t>
      </w:r>
      <w:r>
        <w:tab/>
      </w:r>
      <w:r>
        <w:fldChar w:fldCharType="begin"/>
      </w:r>
      <w:r>
        <w:instrText xml:space="preserve"> PAGEREF _Toc138429079 \h </w:instrText>
      </w:r>
      <w:r>
        <w:fldChar w:fldCharType="separate"/>
      </w:r>
      <w:r>
        <w:t>49</w:t>
      </w:r>
      <w:r>
        <w:fldChar w:fldCharType="end"/>
      </w:r>
    </w:p>
    <w:p w:rsidR="00842B43" w:rsidRPr="00B0469E" w:rsidRDefault="00842B43">
      <w:pPr>
        <w:pStyle w:val="TOC4"/>
        <w:rPr>
          <w:rFonts w:ascii="Calibri" w:hAnsi="Calibri"/>
          <w:sz w:val="22"/>
          <w:szCs w:val="22"/>
          <w:lang w:eastAsia="en-GB"/>
        </w:rPr>
      </w:pPr>
      <w:r>
        <w:t>6.8.7.1</w:t>
      </w:r>
      <w:r w:rsidRPr="00B0469E">
        <w:rPr>
          <w:rFonts w:ascii="Calibri" w:hAnsi="Calibri"/>
          <w:sz w:val="22"/>
          <w:szCs w:val="22"/>
          <w:lang w:eastAsia="en-GB"/>
        </w:rPr>
        <w:tab/>
      </w:r>
      <w:r>
        <w:t>MCPTT Emergency Group Call requirements</w:t>
      </w:r>
      <w:r>
        <w:tab/>
      </w:r>
      <w:r>
        <w:fldChar w:fldCharType="begin"/>
      </w:r>
      <w:r>
        <w:instrText xml:space="preserve"> PAGEREF _Toc138429080 \h </w:instrText>
      </w:r>
      <w:r>
        <w:fldChar w:fldCharType="separate"/>
      </w:r>
      <w:r>
        <w:t>49</w:t>
      </w:r>
      <w:r>
        <w:fldChar w:fldCharType="end"/>
      </w:r>
    </w:p>
    <w:p w:rsidR="00842B43" w:rsidRPr="00B0469E" w:rsidRDefault="00842B43">
      <w:pPr>
        <w:pStyle w:val="TOC4"/>
        <w:rPr>
          <w:rFonts w:ascii="Calibri" w:hAnsi="Calibri"/>
          <w:sz w:val="22"/>
          <w:szCs w:val="22"/>
          <w:lang w:eastAsia="en-GB"/>
        </w:rPr>
      </w:pPr>
      <w:r>
        <w:t>6.8.7.2</w:t>
      </w:r>
      <w:r w:rsidRPr="00B0469E">
        <w:rPr>
          <w:rFonts w:ascii="Calibri" w:hAnsi="Calibri"/>
          <w:sz w:val="22"/>
          <w:szCs w:val="22"/>
          <w:lang w:eastAsia="en-GB"/>
        </w:rPr>
        <w:tab/>
      </w:r>
      <w:r>
        <w:t>MCPTT Emergency Private Call (with Floor control) requirements</w:t>
      </w:r>
      <w:r>
        <w:tab/>
      </w:r>
      <w:r>
        <w:fldChar w:fldCharType="begin"/>
      </w:r>
      <w:r>
        <w:instrText xml:space="preserve"> PAGEREF _Toc138429081 \h </w:instrText>
      </w:r>
      <w:r>
        <w:fldChar w:fldCharType="separate"/>
      </w:r>
      <w:r>
        <w:t>50</w:t>
      </w:r>
      <w:r>
        <w:fldChar w:fldCharType="end"/>
      </w:r>
    </w:p>
    <w:p w:rsidR="00842B43" w:rsidRPr="00B0469E" w:rsidRDefault="00842B43">
      <w:pPr>
        <w:pStyle w:val="TOC4"/>
        <w:rPr>
          <w:rFonts w:ascii="Calibri" w:hAnsi="Calibri"/>
          <w:sz w:val="22"/>
          <w:szCs w:val="22"/>
          <w:lang w:eastAsia="en-GB"/>
        </w:rPr>
      </w:pPr>
      <w:r>
        <w:t>6.8.7.3</w:t>
      </w:r>
      <w:r w:rsidRPr="00B0469E">
        <w:rPr>
          <w:rFonts w:ascii="Calibri" w:hAnsi="Calibri"/>
          <w:sz w:val="22"/>
          <w:szCs w:val="22"/>
          <w:lang w:eastAsia="en-GB"/>
        </w:rPr>
        <w:tab/>
      </w:r>
      <w:r>
        <w:t>Imminent Peril group call requirements</w:t>
      </w:r>
      <w:r>
        <w:tab/>
      </w:r>
      <w:r>
        <w:fldChar w:fldCharType="begin"/>
      </w:r>
      <w:r>
        <w:instrText xml:space="preserve"> PAGEREF _Toc138429082 \h </w:instrText>
      </w:r>
      <w:r>
        <w:fldChar w:fldCharType="separate"/>
      </w:r>
      <w:r>
        <w:t>50</w:t>
      </w:r>
      <w:r>
        <w:fldChar w:fldCharType="end"/>
      </w:r>
    </w:p>
    <w:p w:rsidR="00842B43" w:rsidRPr="00B0469E" w:rsidRDefault="00842B43">
      <w:pPr>
        <w:pStyle w:val="TOC4"/>
        <w:rPr>
          <w:rFonts w:ascii="Calibri" w:hAnsi="Calibri"/>
          <w:sz w:val="22"/>
          <w:szCs w:val="22"/>
          <w:lang w:eastAsia="en-GB"/>
        </w:rPr>
      </w:pPr>
      <w:r>
        <w:t>6.8.7.4</w:t>
      </w:r>
      <w:r w:rsidRPr="00B0469E">
        <w:rPr>
          <w:rFonts w:ascii="Calibri" w:hAnsi="Calibri"/>
          <w:sz w:val="22"/>
          <w:szCs w:val="22"/>
          <w:lang w:eastAsia="en-GB"/>
        </w:rPr>
        <w:tab/>
      </w:r>
      <w:r>
        <w:t>MCPTT Emergency Alert</w:t>
      </w:r>
      <w:r>
        <w:tab/>
      </w:r>
      <w:r>
        <w:fldChar w:fldCharType="begin"/>
      </w:r>
      <w:r>
        <w:instrText xml:space="preserve"> PAGEREF _Toc138429083 \h </w:instrText>
      </w:r>
      <w:r>
        <w:fldChar w:fldCharType="separate"/>
      </w:r>
      <w:r>
        <w:t>50</w:t>
      </w:r>
      <w:r>
        <w:fldChar w:fldCharType="end"/>
      </w:r>
    </w:p>
    <w:p w:rsidR="00842B43" w:rsidRPr="00B0469E" w:rsidRDefault="00842B43">
      <w:pPr>
        <w:pStyle w:val="TOC5"/>
        <w:rPr>
          <w:rFonts w:ascii="Calibri" w:hAnsi="Calibri"/>
          <w:sz w:val="22"/>
          <w:szCs w:val="22"/>
          <w:lang w:eastAsia="en-GB"/>
        </w:rPr>
      </w:pPr>
      <w:r w:rsidRPr="003C5837">
        <w:rPr>
          <w:lang w:val="fr-FR"/>
        </w:rPr>
        <w:t>6.8.7.4.1</w:t>
      </w:r>
      <w:r w:rsidRPr="00B0469E">
        <w:rPr>
          <w:rFonts w:ascii="Calibri" w:hAnsi="Calibri"/>
          <w:sz w:val="22"/>
          <w:szCs w:val="22"/>
          <w:lang w:eastAsia="en-GB"/>
        </w:rPr>
        <w:tab/>
      </w:r>
      <w:r w:rsidRPr="003C5837">
        <w:rPr>
          <w:lang w:val="fr-FR"/>
        </w:rPr>
        <w:t>Requirements</w:t>
      </w:r>
      <w:r>
        <w:tab/>
      </w:r>
      <w:r>
        <w:fldChar w:fldCharType="begin"/>
      </w:r>
      <w:r>
        <w:instrText xml:space="preserve"> PAGEREF _Toc138429084 \h </w:instrText>
      </w:r>
      <w:r>
        <w:fldChar w:fldCharType="separate"/>
      </w:r>
      <w:r>
        <w:t>50</w:t>
      </w:r>
      <w:r>
        <w:fldChar w:fldCharType="end"/>
      </w:r>
    </w:p>
    <w:p w:rsidR="00842B43" w:rsidRPr="00B0469E" w:rsidRDefault="00842B43">
      <w:pPr>
        <w:pStyle w:val="TOC5"/>
        <w:rPr>
          <w:rFonts w:ascii="Calibri" w:hAnsi="Calibri"/>
          <w:sz w:val="22"/>
          <w:szCs w:val="22"/>
          <w:lang w:eastAsia="en-GB"/>
        </w:rPr>
      </w:pPr>
      <w:r>
        <w:t>6.8.7.4.2</w:t>
      </w:r>
      <w:r w:rsidRPr="00B0469E">
        <w:rPr>
          <w:rFonts w:ascii="Calibri" w:hAnsi="Calibri"/>
          <w:sz w:val="22"/>
          <w:szCs w:val="22"/>
          <w:lang w:eastAsia="en-GB"/>
        </w:rPr>
        <w:tab/>
      </w:r>
      <w:r>
        <w:t>MCPTT Emergency Alert cancellation requirements</w:t>
      </w:r>
      <w:r>
        <w:tab/>
      </w:r>
      <w:r>
        <w:fldChar w:fldCharType="begin"/>
      </w:r>
      <w:r>
        <w:instrText xml:space="preserve"> PAGEREF _Toc138429085 \h </w:instrText>
      </w:r>
      <w:r>
        <w:fldChar w:fldCharType="separate"/>
      </w:r>
      <w:r>
        <w:t>50</w:t>
      </w:r>
      <w:r>
        <w:fldChar w:fldCharType="end"/>
      </w:r>
    </w:p>
    <w:p w:rsidR="00842B43" w:rsidRPr="00B0469E" w:rsidRDefault="00842B43">
      <w:pPr>
        <w:pStyle w:val="TOC2"/>
        <w:rPr>
          <w:rFonts w:ascii="Calibri" w:hAnsi="Calibri"/>
          <w:sz w:val="22"/>
          <w:szCs w:val="22"/>
          <w:lang w:eastAsia="en-GB"/>
        </w:rPr>
      </w:pPr>
      <w:r>
        <w:t>6.9</w:t>
      </w:r>
      <w:r w:rsidRPr="00B0469E">
        <w:rPr>
          <w:rFonts w:ascii="Calibri" w:hAnsi="Calibri"/>
          <w:sz w:val="22"/>
          <w:szCs w:val="22"/>
          <w:lang w:eastAsia="en-GB"/>
        </w:rPr>
        <w:tab/>
      </w:r>
      <w:r>
        <w:t>IDs and aliases</w:t>
      </w:r>
      <w:r>
        <w:tab/>
      </w:r>
      <w:r>
        <w:fldChar w:fldCharType="begin"/>
      </w:r>
      <w:r>
        <w:instrText xml:space="preserve"> PAGEREF _Toc138429086 \h </w:instrText>
      </w:r>
      <w:r>
        <w:fldChar w:fldCharType="separate"/>
      </w:r>
      <w:r>
        <w:t>50</w:t>
      </w:r>
      <w:r>
        <w:fldChar w:fldCharType="end"/>
      </w:r>
    </w:p>
    <w:p w:rsidR="00842B43" w:rsidRPr="00B0469E" w:rsidRDefault="00842B43">
      <w:pPr>
        <w:pStyle w:val="TOC2"/>
        <w:rPr>
          <w:rFonts w:ascii="Calibri" w:hAnsi="Calibri"/>
          <w:sz w:val="22"/>
          <w:szCs w:val="22"/>
          <w:lang w:eastAsia="en-GB"/>
        </w:rPr>
      </w:pPr>
      <w:r w:rsidRPr="003C5837">
        <w:rPr>
          <w:lang w:val="fr-FR"/>
        </w:rPr>
        <w:t>6.10</w:t>
      </w:r>
      <w:r w:rsidRPr="00B0469E">
        <w:rPr>
          <w:rFonts w:ascii="Calibri" w:hAnsi="Calibri"/>
          <w:sz w:val="22"/>
          <w:szCs w:val="22"/>
          <w:lang w:eastAsia="en-GB"/>
        </w:rPr>
        <w:tab/>
      </w:r>
      <w:r w:rsidRPr="003C5837">
        <w:rPr>
          <w:lang w:val="fr-FR"/>
        </w:rPr>
        <w:t>User Profile management</w:t>
      </w:r>
      <w:r>
        <w:tab/>
      </w:r>
      <w:r>
        <w:fldChar w:fldCharType="begin"/>
      </w:r>
      <w:r>
        <w:instrText xml:space="preserve"> PAGEREF _Toc138429087 \h </w:instrText>
      </w:r>
      <w:r>
        <w:fldChar w:fldCharType="separate"/>
      </w:r>
      <w:r>
        <w:t>50</w:t>
      </w:r>
      <w:r>
        <w:fldChar w:fldCharType="end"/>
      </w:r>
    </w:p>
    <w:p w:rsidR="00842B43" w:rsidRPr="00B0469E" w:rsidRDefault="00842B43">
      <w:pPr>
        <w:pStyle w:val="TOC2"/>
        <w:rPr>
          <w:rFonts w:ascii="Calibri" w:hAnsi="Calibri"/>
          <w:sz w:val="22"/>
          <w:szCs w:val="22"/>
          <w:lang w:eastAsia="en-GB"/>
        </w:rPr>
      </w:pPr>
      <w:r w:rsidRPr="003C5837">
        <w:rPr>
          <w:lang w:val="fr-FR"/>
        </w:rPr>
        <w:t>6.11</w:t>
      </w:r>
      <w:r w:rsidRPr="00B0469E">
        <w:rPr>
          <w:rFonts w:ascii="Calibri" w:hAnsi="Calibri"/>
          <w:sz w:val="22"/>
          <w:szCs w:val="22"/>
          <w:lang w:eastAsia="en-GB"/>
        </w:rPr>
        <w:tab/>
      </w:r>
      <w:r w:rsidRPr="003C5837">
        <w:rPr>
          <w:lang w:val="fr-FR"/>
        </w:rPr>
        <w:t>Support for multiple devices</w:t>
      </w:r>
      <w:r>
        <w:tab/>
      </w:r>
      <w:r>
        <w:fldChar w:fldCharType="begin"/>
      </w:r>
      <w:r>
        <w:instrText xml:space="preserve"> PAGEREF _Toc138429088 \h </w:instrText>
      </w:r>
      <w:r>
        <w:fldChar w:fldCharType="separate"/>
      </w:r>
      <w:r>
        <w:t>51</w:t>
      </w:r>
      <w:r>
        <w:fldChar w:fldCharType="end"/>
      </w:r>
    </w:p>
    <w:p w:rsidR="00842B43" w:rsidRPr="00B0469E" w:rsidRDefault="00842B43">
      <w:pPr>
        <w:pStyle w:val="TOC2"/>
        <w:rPr>
          <w:rFonts w:ascii="Calibri" w:hAnsi="Calibri"/>
          <w:sz w:val="22"/>
          <w:szCs w:val="22"/>
          <w:lang w:eastAsia="en-GB"/>
        </w:rPr>
      </w:pPr>
      <w:r w:rsidRPr="003C5837">
        <w:rPr>
          <w:lang w:val="fr-FR"/>
        </w:rPr>
        <w:t>6.12</w:t>
      </w:r>
      <w:r w:rsidRPr="00B0469E">
        <w:rPr>
          <w:rFonts w:ascii="Calibri" w:hAnsi="Calibri"/>
          <w:sz w:val="22"/>
          <w:szCs w:val="22"/>
          <w:lang w:eastAsia="en-GB"/>
        </w:rPr>
        <w:tab/>
      </w:r>
      <w:r w:rsidRPr="003C5837">
        <w:rPr>
          <w:lang w:val="fr-FR"/>
        </w:rPr>
        <w:t>Location</w:t>
      </w:r>
      <w:r>
        <w:tab/>
      </w:r>
      <w:r>
        <w:fldChar w:fldCharType="begin"/>
      </w:r>
      <w:r>
        <w:instrText xml:space="preserve"> PAGEREF _Toc138429089 \h </w:instrText>
      </w:r>
      <w:r>
        <w:fldChar w:fldCharType="separate"/>
      </w:r>
      <w:r>
        <w:t>51</w:t>
      </w:r>
      <w:r>
        <w:fldChar w:fldCharType="end"/>
      </w:r>
    </w:p>
    <w:p w:rsidR="00842B43" w:rsidRPr="00B0469E" w:rsidRDefault="00842B43">
      <w:pPr>
        <w:pStyle w:val="TOC2"/>
        <w:rPr>
          <w:rFonts w:ascii="Calibri" w:hAnsi="Calibri"/>
          <w:sz w:val="22"/>
          <w:szCs w:val="22"/>
          <w:lang w:eastAsia="en-GB"/>
        </w:rPr>
      </w:pPr>
      <w:r>
        <w:t>6.13</w:t>
      </w:r>
      <w:r w:rsidRPr="00B0469E">
        <w:rPr>
          <w:rFonts w:ascii="Calibri" w:hAnsi="Calibri"/>
          <w:sz w:val="22"/>
          <w:szCs w:val="22"/>
          <w:lang w:eastAsia="en-GB"/>
        </w:rPr>
        <w:tab/>
      </w:r>
      <w:r>
        <w:t>Security</w:t>
      </w:r>
      <w:r>
        <w:tab/>
      </w:r>
      <w:r>
        <w:fldChar w:fldCharType="begin"/>
      </w:r>
      <w:r>
        <w:instrText xml:space="preserve"> PAGEREF _Toc138429090 \h </w:instrText>
      </w:r>
      <w:r>
        <w:fldChar w:fldCharType="separate"/>
      </w:r>
      <w:r>
        <w:t>51</w:t>
      </w:r>
      <w:r>
        <w:fldChar w:fldCharType="end"/>
      </w:r>
    </w:p>
    <w:p w:rsidR="00842B43" w:rsidRPr="00B0469E" w:rsidRDefault="00842B43">
      <w:pPr>
        <w:pStyle w:val="TOC3"/>
        <w:rPr>
          <w:rFonts w:ascii="Calibri" w:hAnsi="Calibri"/>
          <w:sz w:val="22"/>
          <w:szCs w:val="22"/>
          <w:lang w:eastAsia="en-GB"/>
        </w:rPr>
      </w:pPr>
      <w:r>
        <w:t>6.13.1</w:t>
      </w:r>
      <w:r w:rsidRPr="00B0469E">
        <w:rPr>
          <w:rFonts w:ascii="Calibri" w:hAnsi="Calibri"/>
          <w:sz w:val="22"/>
          <w:szCs w:val="22"/>
          <w:lang w:eastAsia="en-GB"/>
        </w:rPr>
        <w:tab/>
      </w:r>
      <w:r>
        <w:t>Overview</w:t>
      </w:r>
      <w:r>
        <w:tab/>
      </w:r>
      <w:r>
        <w:fldChar w:fldCharType="begin"/>
      </w:r>
      <w:r>
        <w:instrText xml:space="preserve"> PAGEREF _Toc138429091 \h </w:instrText>
      </w:r>
      <w:r>
        <w:fldChar w:fldCharType="separate"/>
      </w:r>
      <w:r>
        <w:t>51</w:t>
      </w:r>
      <w:r>
        <w:fldChar w:fldCharType="end"/>
      </w:r>
    </w:p>
    <w:p w:rsidR="00842B43" w:rsidRPr="00B0469E" w:rsidRDefault="00842B43">
      <w:pPr>
        <w:pStyle w:val="TOC3"/>
        <w:rPr>
          <w:rFonts w:ascii="Calibri" w:hAnsi="Calibri"/>
          <w:sz w:val="22"/>
          <w:szCs w:val="22"/>
          <w:lang w:eastAsia="en-GB"/>
        </w:rPr>
      </w:pPr>
      <w:r>
        <w:t>6.13.2</w:t>
      </w:r>
      <w:r w:rsidRPr="00B0469E">
        <w:rPr>
          <w:rFonts w:ascii="Calibri" w:hAnsi="Calibri"/>
          <w:sz w:val="22"/>
          <w:szCs w:val="22"/>
          <w:lang w:eastAsia="en-GB"/>
        </w:rPr>
        <w:tab/>
      </w:r>
      <w:r>
        <w:t>Cryptographic protocols</w:t>
      </w:r>
      <w:r>
        <w:tab/>
      </w:r>
      <w:r>
        <w:fldChar w:fldCharType="begin"/>
      </w:r>
      <w:r>
        <w:instrText xml:space="preserve"> PAGEREF _Toc138429092 \h </w:instrText>
      </w:r>
      <w:r>
        <w:fldChar w:fldCharType="separate"/>
      </w:r>
      <w:r>
        <w:t>51</w:t>
      </w:r>
      <w:r>
        <w:fldChar w:fldCharType="end"/>
      </w:r>
    </w:p>
    <w:p w:rsidR="00842B43" w:rsidRPr="00B0469E" w:rsidRDefault="00842B43">
      <w:pPr>
        <w:pStyle w:val="TOC3"/>
        <w:rPr>
          <w:rFonts w:ascii="Calibri" w:hAnsi="Calibri"/>
          <w:sz w:val="22"/>
          <w:szCs w:val="22"/>
          <w:lang w:eastAsia="en-GB"/>
        </w:rPr>
      </w:pPr>
      <w:r>
        <w:t>6.13.3</w:t>
      </w:r>
      <w:r w:rsidRPr="00B0469E">
        <w:rPr>
          <w:rFonts w:ascii="Calibri" w:hAnsi="Calibri"/>
          <w:sz w:val="22"/>
          <w:szCs w:val="22"/>
          <w:lang w:eastAsia="en-GB"/>
        </w:rPr>
        <w:tab/>
      </w:r>
      <w:r>
        <w:t>Authentication</w:t>
      </w:r>
      <w:r>
        <w:tab/>
      </w:r>
      <w:r>
        <w:fldChar w:fldCharType="begin"/>
      </w:r>
      <w:r>
        <w:instrText xml:space="preserve"> PAGEREF _Toc138429093 \h </w:instrText>
      </w:r>
      <w:r>
        <w:fldChar w:fldCharType="separate"/>
      </w:r>
      <w:r>
        <w:t>51</w:t>
      </w:r>
      <w:r>
        <w:fldChar w:fldCharType="end"/>
      </w:r>
    </w:p>
    <w:p w:rsidR="00842B43" w:rsidRPr="00B0469E" w:rsidRDefault="00842B43">
      <w:pPr>
        <w:pStyle w:val="TOC3"/>
        <w:rPr>
          <w:rFonts w:ascii="Calibri" w:hAnsi="Calibri"/>
          <w:sz w:val="22"/>
          <w:szCs w:val="22"/>
          <w:lang w:eastAsia="en-GB"/>
        </w:rPr>
      </w:pPr>
      <w:r>
        <w:t>6.13.4</w:t>
      </w:r>
      <w:r w:rsidRPr="00B0469E">
        <w:rPr>
          <w:rFonts w:ascii="Calibri" w:hAnsi="Calibri"/>
          <w:sz w:val="22"/>
          <w:szCs w:val="22"/>
          <w:lang w:eastAsia="en-GB"/>
        </w:rPr>
        <w:tab/>
      </w:r>
      <w:r>
        <w:t>Access control</w:t>
      </w:r>
      <w:r>
        <w:tab/>
      </w:r>
      <w:r>
        <w:fldChar w:fldCharType="begin"/>
      </w:r>
      <w:r>
        <w:instrText xml:space="preserve"> PAGEREF _Toc138429094 \h </w:instrText>
      </w:r>
      <w:r>
        <w:fldChar w:fldCharType="separate"/>
      </w:r>
      <w:r>
        <w:t>51</w:t>
      </w:r>
      <w:r>
        <w:fldChar w:fldCharType="end"/>
      </w:r>
    </w:p>
    <w:p w:rsidR="00842B43" w:rsidRPr="00B0469E" w:rsidRDefault="00842B43">
      <w:pPr>
        <w:pStyle w:val="TOC3"/>
        <w:rPr>
          <w:rFonts w:ascii="Calibri" w:hAnsi="Calibri"/>
          <w:sz w:val="22"/>
          <w:szCs w:val="22"/>
          <w:lang w:eastAsia="en-GB"/>
        </w:rPr>
      </w:pPr>
      <w:r>
        <w:t>6.13.5</w:t>
      </w:r>
      <w:r w:rsidRPr="00B0469E">
        <w:rPr>
          <w:rFonts w:ascii="Calibri" w:hAnsi="Calibri"/>
          <w:sz w:val="22"/>
          <w:szCs w:val="22"/>
          <w:lang w:eastAsia="en-GB"/>
        </w:rPr>
        <w:tab/>
      </w:r>
      <w:r>
        <w:t>Regulatory issues</w:t>
      </w:r>
      <w:r>
        <w:tab/>
      </w:r>
      <w:r>
        <w:fldChar w:fldCharType="begin"/>
      </w:r>
      <w:r>
        <w:instrText xml:space="preserve"> PAGEREF _Toc138429095 \h </w:instrText>
      </w:r>
      <w:r>
        <w:fldChar w:fldCharType="separate"/>
      </w:r>
      <w:r>
        <w:t>52</w:t>
      </w:r>
      <w:r>
        <w:fldChar w:fldCharType="end"/>
      </w:r>
    </w:p>
    <w:p w:rsidR="00842B43" w:rsidRPr="00B0469E" w:rsidRDefault="00842B43">
      <w:pPr>
        <w:pStyle w:val="TOC2"/>
        <w:rPr>
          <w:rFonts w:ascii="Calibri" w:hAnsi="Calibri"/>
          <w:sz w:val="22"/>
          <w:szCs w:val="22"/>
          <w:lang w:eastAsia="en-GB"/>
        </w:rPr>
      </w:pPr>
      <w:r>
        <w:t>6.14</w:t>
      </w:r>
      <w:r w:rsidRPr="00B0469E">
        <w:rPr>
          <w:rFonts w:ascii="Calibri" w:hAnsi="Calibri"/>
          <w:sz w:val="22"/>
          <w:szCs w:val="22"/>
          <w:lang w:eastAsia="en-GB"/>
        </w:rPr>
        <w:tab/>
      </w:r>
      <w:r>
        <w:t>Interactions for MCPTT Group Calls and MCPTT Private Calls</w:t>
      </w:r>
      <w:r>
        <w:tab/>
      </w:r>
      <w:r>
        <w:fldChar w:fldCharType="begin"/>
      </w:r>
      <w:r>
        <w:instrText xml:space="preserve"> PAGEREF _Toc138429096 \h </w:instrText>
      </w:r>
      <w:r>
        <w:fldChar w:fldCharType="separate"/>
      </w:r>
      <w:r>
        <w:t>52</w:t>
      </w:r>
      <w:r>
        <w:fldChar w:fldCharType="end"/>
      </w:r>
    </w:p>
    <w:p w:rsidR="00842B43" w:rsidRPr="00B0469E" w:rsidRDefault="00842B43">
      <w:pPr>
        <w:pStyle w:val="TOC2"/>
        <w:rPr>
          <w:rFonts w:ascii="Calibri" w:hAnsi="Calibri"/>
          <w:sz w:val="22"/>
          <w:szCs w:val="22"/>
          <w:lang w:eastAsia="en-GB"/>
        </w:rPr>
      </w:pPr>
      <w:r>
        <w:t>6.15</w:t>
      </w:r>
      <w:r w:rsidRPr="00B0469E">
        <w:rPr>
          <w:rFonts w:ascii="Calibri" w:hAnsi="Calibri"/>
          <w:sz w:val="22"/>
          <w:szCs w:val="22"/>
          <w:lang w:eastAsia="en-GB"/>
        </w:rPr>
        <w:tab/>
      </w:r>
      <w:r>
        <w:t>Audio MCPTT call performance</w:t>
      </w:r>
      <w:r>
        <w:tab/>
      </w:r>
      <w:r>
        <w:fldChar w:fldCharType="begin"/>
      </w:r>
      <w:r>
        <w:instrText xml:space="preserve"> PAGEREF _Toc138429097 \h </w:instrText>
      </w:r>
      <w:r>
        <w:fldChar w:fldCharType="separate"/>
      </w:r>
      <w:r>
        <w:t>52</w:t>
      </w:r>
      <w:r>
        <w:fldChar w:fldCharType="end"/>
      </w:r>
    </w:p>
    <w:p w:rsidR="00842B43" w:rsidRPr="00B0469E" w:rsidRDefault="00842B43">
      <w:pPr>
        <w:pStyle w:val="TOC3"/>
        <w:rPr>
          <w:rFonts w:ascii="Calibri" w:hAnsi="Calibri"/>
          <w:sz w:val="22"/>
          <w:szCs w:val="22"/>
          <w:lang w:eastAsia="en-GB"/>
        </w:rPr>
      </w:pPr>
      <w:r>
        <w:t>6.15.1</w:t>
      </w:r>
      <w:r w:rsidRPr="00B0469E">
        <w:rPr>
          <w:rFonts w:ascii="Calibri" w:hAnsi="Calibri"/>
          <w:sz w:val="22"/>
          <w:szCs w:val="22"/>
          <w:lang w:eastAsia="en-GB"/>
        </w:rPr>
        <w:tab/>
      </w:r>
      <w:r>
        <w:t>General overview</w:t>
      </w:r>
      <w:r>
        <w:tab/>
      </w:r>
      <w:r>
        <w:fldChar w:fldCharType="begin"/>
      </w:r>
      <w:r>
        <w:instrText xml:space="preserve"> PAGEREF _Toc138429098 \h </w:instrText>
      </w:r>
      <w:r>
        <w:fldChar w:fldCharType="separate"/>
      </w:r>
      <w:r>
        <w:t>52</w:t>
      </w:r>
      <w:r>
        <w:fldChar w:fldCharType="end"/>
      </w:r>
    </w:p>
    <w:p w:rsidR="00842B43" w:rsidRPr="00B0469E" w:rsidRDefault="00842B43">
      <w:pPr>
        <w:pStyle w:val="TOC3"/>
        <w:rPr>
          <w:rFonts w:ascii="Calibri" w:hAnsi="Calibri"/>
          <w:sz w:val="22"/>
          <w:szCs w:val="22"/>
          <w:lang w:eastAsia="en-GB"/>
        </w:rPr>
      </w:pPr>
      <w:r>
        <w:t>6.15.2</w:t>
      </w:r>
      <w:r w:rsidRPr="00B0469E">
        <w:rPr>
          <w:rFonts w:ascii="Calibri" w:hAnsi="Calibri"/>
          <w:sz w:val="22"/>
          <w:szCs w:val="22"/>
          <w:lang w:eastAsia="en-GB"/>
        </w:rPr>
        <w:tab/>
      </w:r>
      <w:r>
        <w:t>General requirements</w:t>
      </w:r>
      <w:r>
        <w:tab/>
      </w:r>
      <w:r>
        <w:fldChar w:fldCharType="begin"/>
      </w:r>
      <w:r>
        <w:instrText xml:space="preserve"> PAGEREF _Toc138429099 \h </w:instrText>
      </w:r>
      <w:r>
        <w:fldChar w:fldCharType="separate"/>
      </w:r>
      <w:r>
        <w:t>52</w:t>
      </w:r>
      <w:r>
        <w:fldChar w:fldCharType="end"/>
      </w:r>
    </w:p>
    <w:p w:rsidR="00842B43" w:rsidRPr="00B0469E" w:rsidRDefault="00842B43">
      <w:pPr>
        <w:pStyle w:val="TOC3"/>
        <w:rPr>
          <w:rFonts w:ascii="Calibri" w:hAnsi="Calibri"/>
          <w:sz w:val="22"/>
          <w:szCs w:val="22"/>
          <w:lang w:eastAsia="en-GB"/>
        </w:rPr>
      </w:pPr>
      <w:r>
        <w:t>6.15.3</w:t>
      </w:r>
      <w:r w:rsidRPr="00B0469E">
        <w:rPr>
          <w:rFonts w:ascii="Calibri" w:hAnsi="Calibri"/>
          <w:sz w:val="22"/>
          <w:szCs w:val="22"/>
          <w:lang w:eastAsia="en-GB"/>
        </w:rPr>
        <w:tab/>
      </w:r>
      <w:r>
        <w:t>MCPTT access time and mouth-to-ear latency</w:t>
      </w:r>
      <w:r>
        <w:tab/>
      </w:r>
      <w:r>
        <w:fldChar w:fldCharType="begin"/>
      </w:r>
      <w:r>
        <w:instrText xml:space="preserve"> PAGEREF _Toc138429100 \h </w:instrText>
      </w:r>
      <w:r>
        <w:fldChar w:fldCharType="separate"/>
      </w:r>
      <w:r>
        <w:t>52</w:t>
      </w:r>
      <w:r>
        <w:fldChar w:fldCharType="end"/>
      </w:r>
    </w:p>
    <w:p w:rsidR="00842B43" w:rsidRPr="00B0469E" w:rsidRDefault="00842B43">
      <w:pPr>
        <w:pStyle w:val="TOC4"/>
        <w:rPr>
          <w:rFonts w:ascii="Calibri" w:hAnsi="Calibri"/>
          <w:sz w:val="22"/>
          <w:szCs w:val="22"/>
          <w:lang w:eastAsia="en-GB"/>
        </w:rPr>
      </w:pPr>
      <w:r>
        <w:t>6.15.3.1</w:t>
      </w:r>
      <w:r w:rsidRPr="00B0469E">
        <w:rPr>
          <w:rFonts w:ascii="Calibri" w:hAnsi="Calibri"/>
          <w:sz w:val="22"/>
          <w:szCs w:val="22"/>
          <w:lang w:eastAsia="en-GB"/>
        </w:rPr>
        <w:tab/>
      </w:r>
      <w:r>
        <w:t>General overview</w:t>
      </w:r>
      <w:r>
        <w:tab/>
      </w:r>
      <w:r>
        <w:fldChar w:fldCharType="begin"/>
      </w:r>
      <w:r>
        <w:instrText xml:space="preserve"> PAGEREF _Toc138429101 \h </w:instrText>
      </w:r>
      <w:r>
        <w:fldChar w:fldCharType="separate"/>
      </w:r>
      <w:r>
        <w:t>52</w:t>
      </w:r>
      <w:r>
        <w:fldChar w:fldCharType="end"/>
      </w:r>
    </w:p>
    <w:p w:rsidR="00842B43" w:rsidRPr="00B0469E" w:rsidRDefault="00842B43">
      <w:pPr>
        <w:pStyle w:val="TOC4"/>
        <w:rPr>
          <w:rFonts w:ascii="Calibri" w:hAnsi="Calibri"/>
          <w:sz w:val="22"/>
          <w:szCs w:val="22"/>
          <w:lang w:eastAsia="en-GB"/>
        </w:rPr>
      </w:pPr>
      <w:r>
        <w:t xml:space="preserve">6.15.3.2 </w:t>
      </w:r>
      <w:r w:rsidRPr="00B0469E">
        <w:rPr>
          <w:rFonts w:ascii="Calibri" w:hAnsi="Calibri"/>
          <w:sz w:val="22"/>
          <w:szCs w:val="22"/>
          <w:lang w:eastAsia="en-GB"/>
        </w:rPr>
        <w:tab/>
      </w:r>
      <w:r>
        <w:t>Requirements</w:t>
      </w:r>
      <w:r>
        <w:tab/>
      </w:r>
      <w:r>
        <w:fldChar w:fldCharType="begin"/>
      </w:r>
      <w:r>
        <w:instrText xml:space="preserve"> PAGEREF _Toc138429102 \h </w:instrText>
      </w:r>
      <w:r>
        <w:fldChar w:fldCharType="separate"/>
      </w:r>
      <w:r>
        <w:t>53</w:t>
      </w:r>
      <w:r>
        <w:fldChar w:fldCharType="end"/>
      </w:r>
    </w:p>
    <w:p w:rsidR="00842B43" w:rsidRPr="00B0469E" w:rsidRDefault="00842B43">
      <w:pPr>
        <w:pStyle w:val="TOC3"/>
        <w:rPr>
          <w:rFonts w:ascii="Calibri" w:hAnsi="Calibri"/>
          <w:sz w:val="22"/>
          <w:szCs w:val="22"/>
          <w:lang w:eastAsia="en-GB"/>
        </w:rPr>
      </w:pPr>
      <w:r>
        <w:t>6.15.4</w:t>
      </w:r>
      <w:r w:rsidRPr="00B0469E">
        <w:rPr>
          <w:rFonts w:ascii="Calibri" w:hAnsi="Calibri"/>
          <w:sz w:val="22"/>
          <w:szCs w:val="22"/>
          <w:lang w:eastAsia="en-GB"/>
        </w:rPr>
        <w:tab/>
      </w:r>
      <w:r>
        <w:t>Late call entry performance</w:t>
      </w:r>
      <w:r>
        <w:tab/>
      </w:r>
      <w:r>
        <w:fldChar w:fldCharType="begin"/>
      </w:r>
      <w:r>
        <w:instrText xml:space="preserve"> PAGEREF _Toc138429103 \h </w:instrText>
      </w:r>
      <w:r>
        <w:fldChar w:fldCharType="separate"/>
      </w:r>
      <w:r>
        <w:t>54</w:t>
      </w:r>
      <w:r>
        <w:fldChar w:fldCharType="end"/>
      </w:r>
    </w:p>
    <w:p w:rsidR="00842B43" w:rsidRPr="00B0469E" w:rsidRDefault="00842B43">
      <w:pPr>
        <w:pStyle w:val="TOC4"/>
        <w:rPr>
          <w:rFonts w:ascii="Calibri" w:hAnsi="Calibri"/>
          <w:sz w:val="22"/>
          <w:szCs w:val="22"/>
          <w:lang w:eastAsia="en-GB"/>
        </w:rPr>
      </w:pPr>
      <w:r>
        <w:t>6.15.4.1</w:t>
      </w:r>
      <w:r w:rsidRPr="00B0469E">
        <w:rPr>
          <w:rFonts w:ascii="Calibri" w:hAnsi="Calibri"/>
          <w:sz w:val="22"/>
          <w:szCs w:val="22"/>
          <w:lang w:eastAsia="en-GB"/>
        </w:rPr>
        <w:tab/>
      </w:r>
      <w:r>
        <w:t>General overview</w:t>
      </w:r>
      <w:r>
        <w:tab/>
      </w:r>
      <w:r>
        <w:fldChar w:fldCharType="begin"/>
      </w:r>
      <w:r>
        <w:instrText xml:space="preserve"> PAGEREF _Toc138429104 \h </w:instrText>
      </w:r>
      <w:r>
        <w:fldChar w:fldCharType="separate"/>
      </w:r>
      <w:r>
        <w:t>54</w:t>
      </w:r>
      <w:r>
        <w:fldChar w:fldCharType="end"/>
      </w:r>
    </w:p>
    <w:p w:rsidR="00842B43" w:rsidRPr="00B0469E" w:rsidRDefault="00842B43">
      <w:pPr>
        <w:pStyle w:val="TOC4"/>
        <w:rPr>
          <w:rFonts w:ascii="Calibri" w:hAnsi="Calibri"/>
          <w:sz w:val="22"/>
          <w:szCs w:val="22"/>
          <w:lang w:eastAsia="en-GB"/>
        </w:rPr>
      </w:pPr>
      <w:r>
        <w:t>6.15.4.2</w:t>
      </w:r>
      <w:r w:rsidRPr="00B0469E">
        <w:rPr>
          <w:rFonts w:ascii="Calibri" w:hAnsi="Calibri"/>
          <w:sz w:val="22"/>
          <w:szCs w:val="22"/>
          <w:lang w:eastAsia="en-GB"/>
        </w:rPr>
        <w:tab/>
      </w:r>
      <w:r>
        <w:t>Requirements</w:t>
      </w:r>
      <w:r>
        <w:tab/>
      </w:r>
      <w:r>
        <w:fldChar w:fldCharType="begin"/>
      </w:r>
      <w:r>
        <w:instrText xml:space="preserve"> PAGEREF _Toc138429105 \h </w:instrText>
      </w:r>
      <w:r>
        <w:fldChar w:fldCharType="separate"/>
      </w:r>
      <w:r>
        <w:t>55</w:t>
      </w:r>
      <w:r>
        <w:fldChar w:fldCharType="end"/>
      </w:r>
    </w:p>
    <w:p w:rsidR="00842B43" w:rsidRPr="00B0469E" w:rsidRDefault="00842B43">
      <w:pPr>
        <w:pStyle w:val="TOC3"/>
        <w:rPr>
          <w:rFonts w:ascii="Calibri" w:hAnsi="Calibri"/>
          <w:sz w:val="22"/>
          <w:szCs w:val="22"/>
          <w:lang w:eastAsia="en-GB"/>
        </w:rPr>
      </w:pPr>
      <w:r>
        <w:t>6.15.5</w:t>
      </w:r>
      <w:r w:rsidRPr="00B0469E">
        <w:rPr>
          <w:rFonts w:ascii="Calibri" w:hAnsi="Calibri"/>
          <w:sz w:val="22"/>
          <w:szCs w:val="22"/>
          <w:lang w:eastAsia="en-GB"/>
        </w:rPr>
        <w:tab/>
      </w:r>
      <w:r>
        <w:t>Audio / voice quality</w:t>
      </w:r>
      <w:r>
        <w:tab/>
      </w:r>
      <w:r>
        <w:fldChar w:fldCharType="begin"/>
      </w:r>
      <w:r>
        <w:instrText xml:space="preserve"> PAGEREF _Toc138429106 \h </w:instrText>
      </w:r>
      <w:r>
        <w:fldChar w:fldCharType="separate"/>
      </w:r>
      <w:r>
        <w:t>56</w:t>
      </w:r>
      <w:r>
        <w:fldChar w:fldCharType="end"/>
      </w:r>
    </w:p>
    <w:p w:rsidR="00842B43" w:rsidRPr="00B0469E" w:rsidRDefault="00842B43">
      <w:pPr>
        <w:pStyle w:val="TOC3"/>
        <w:rPr>
          <w:rFonts w:ascii="Calibri" w:hAnsi="Calibri"/>
          <w:sz w:val="22"/>
          <w:szCs w:val="22"/>
          <w:lang w:eastAsia="en-GB"/>
        </w:rPr>
      </w:pPr>
      <w:r>
        <w:t>6.15.6</w:t>
      </w:r>
      <w:r w:rsidRPr="00B0469E">
        <w:rPr>
          <w:rFonts w:ascii="Calibri" w:hAnsi="Calibri"/>
          <w:sz w:val="22"/>
          <w:szCs w:val="22"/>
          <w:lang w:eastAsia="en-GB"/>
        </w:rPr>
        <w:tab/>
      </w:r>
      <w:r>
        <w:t>Radio Resource Efficiency Performance</w:t>
      </w:r>
      <w:r>
        <w:tab/>
      </w:r>
      <w:r>
        <w:fldChar w:fldCharType="begin"/>
      </w:r>
      <w:r>
        <w:instrText xml:space="preserve"> PAGEREF _Toc138429107 \h </w:instrText>
      </w:r>
      <w:r>
        <w:fldChar w:fldCharType="separate"/>
      </w:r>
      <w:r>
        <w:t>56</w:t>
      </w:r>
      <w:r>
        <w:fldChar w:fldCharType="end"/>
      </w:r>
    </w:p>
    <w:p w:rsidR="00842B43" w:rsidRPr="00B0469E" w:rsidRDefault="00842B43">
      <w:pPr>
        <w:pStyle w:val="TOC3"/>
        <w:rPr>
          <w:rFonts w:ascii="Calibri" w:hAnsi="Calibri"/>
          <w:sz w:val="22"/>
          <w:szCs w:val="22"/>
          <w:lang w:eastAsia="en-GB"/>
        </w:rPr>
      </w:pPr>
      <w:r>
        <w:t>6.16</w:t>
      </w:r>
      <w:r w:rsidRPr="00B0469E">
        <w:rPr>
          <w:rFonts w:ascii="Calibri" w:hAnsi="Calibri"/>
          <w:sz w:val="22"/>
          <w:szCs w:val="22"/>
          <w:lang w:eastAsia="en-GB"/>
        </w:rPr>
        <w:tab/>
      </w:r>
      <w:r>
        <w:t>Additional services for MCPTT calls</w:t>
      </w:r>
      <w:r>
        <w:tab/>
      </w:r>
      <w:r>
        <w:fldChar w:fldCharType="begin"/>
      </w:r>
      <w:r>
        <w:instrText xml:space="preserve"> PAGEREF _Toc138429108 \h </w:instrText>
      </w:r>
      <w:r>
        <w:fldChar w:fldCharType="separate"/>
      </w:r>
      <w:r>
        <w:t>56</w:t>
      </w:r>
      <w:r>
        <w:fldChar w:fldCharType="end"/>
      </w:r>
    </w:p>
    <w:p w:rsidR="00842B43" w:rsidRPr="00B0469E" w:rsidRDefault="00842B43">
      <w:pPr>
        <w:pStyle w:val="TOC3"/>
        <w:rPr>
          <w:rFonts w:ascii="Calibri" w:hAnsi="Calibri"/>
          <w:sz w:val="22"/>
          <w:szCs w:val="22"/>
          <w:lang w:eastAsia="en-GB"/>
        </w:rPr>
      </w:pPr>
      <w:r>
        <w:t>6.16.1</w:t>
      </w:r>
      <w:r w:rsidRPr="00B0469E">
        <w:rPr>
          <w:rFonts w:ascii="Calibri" w:hAnsi="Calibri"/>
          <w:sz w:val="22"/>
          <w:szCs w:val="22"/>
          <w:lang w:eastAsia="en-GB"/>
        </w:rPr>
        <w:tab/>
      </w:r>
      <w:r>
        <w:t>Discreet listening capabilities</w:t>
      </w:r>
      <w:r>
        <w:tab/>
      </w:r>
      <w:r>
        <w:fldChar w:fldCharType="begin"/>
      </w:r>
      <w:r>
        <w:instrText xml:space="preserve"> PAGEREF _Toc138429109 \h </w:instrText>
      </w:r>
      <w:r>
        <w:fldChar w:fldCharType="separate"/>
      </w:r>
      <w:r>
        <w:t>56</w:t>
      </w:r>
      <w:r>
        <w:fldChar w:fldCharType="end"/>
      </w:r>
    </w:p>
    <w:p w:rsidR="00842B43" w:rsidRPr="00B0469E" w:rsidRDefault="00842B43">
      <w:pPr>
        <w:pStyle w:val="TOC3"/>
        <w:rPr>
          <w:rFonts w:ascii="Calibri" w:hAnsi="Calibri"/>
          <w:sz w:val="22"/>
          <w:szCs w:val="22"/>
          <w:lang w:eastAsia="en-GB"/>
        </w:rPr>
      </w:pPr>
      <w:r>
        <w:t>6.16.2</w:t>
      </w:r>
      <w:r w:rsidRPr="00B0469E">
        <w:rPr>
          <w:rFonts w:ascii="Calibri" w:hAnsi="Calibri"/>
          <w:sz w:val="22"/>
          <w:szCs w:val="22"/>
          <w:lang w:eastAsia="en-GB"/>
        </w:rPr>
        <w:tab/>
      </w:r>
      <w:r>
        <w:t>Ambient listening</w:t>
      </w:r>
      <w:r>
        <w:tab/>
      </w:r>
      <w:r>
        <w:fldChar w:fldCharType="begin"/>
      </w:r>
      <w:r>
        <w:instrText xml:space="preserve"> PAGEREF _Toc138429110 \h </w:instrText>
      </w:r>
      <w:r>
        <w:fldChar w:fldCharType="separate"/>
      </w:r>
      <w:r>
        <w:t>56</w:t>
      </w:r>
      <w:r>
        <w:fldChar w:fldCharType="end"/>
      </w:r>
    </w:p>
    <w:p w:rsidR="00842B43" w:rsidRPr="00B0469E" w:rsidRDefault="00842B43">
      <w:pPr>
        <w:pStyle w:val="TOC4"/>
        <w:rPr>
          <w:rFonts w:ascii="Calibri" w:hAnsi="Calibri"/>
          <w:sz w:val="22"/>
          <w:szCs w:val="22"/>
          <w:lang w:eastAsia="en-GB"/>
        </w:rPr>
      </w:pPr>
      <w:r>
        <w:t>6.16.2.1</w:t>
      </w:r>
      <w:r w:rsidRPr="00B0469E">
        <w:rPr>
          <w:rFonts w:ascii="Calibri" w:hAnsi="Calibri"/>
          <w:sz w:val="22"/>
          <w:szCs w:val="22"/>
          <w:lang w:eastAsia="en-GB"/>
        </w:rPr>
        <w:tab/>
      </w:r>
      <w:r>
        <w:t>Overview of ambient listening</w:t>
      </w:r>
      <w:r>
        <w:tab/>
      </w:r>
      <w:r>
        <w:fldChar w:fldCharType="begin"/>
      </w:r>
      <w:r>
        <w:instrText xml:space="preserve"> PAGEREF _Toc138429111 \h </w:instrText>
      </w:r>
      <w:r>
        <w:fldChar w:fldCharType="separate"/>
      </w:r>
      <w:r>
        <w:t>56</w:t>
      </w:r>
      <w:r>
        <w:fldChar w:fldCharType="end"/>
      </w:r>
    </w:p>
    <w:p w:rsidR="00842B43" w:rsidRPr="00B0469E" w:rsidRDefault="00842B43">
      <w:pPr>
        <w:pStyle w:val="TOC4"/>
        <w:rPr>
          <w:rFonts w:ascii="Calibri" w:hAnsi="Calibri"/>
          <w:sz w:val="22"/>
          <w:szCs w:val="22"/>
          <w:lang w:eastAsia="en-GB"/>
        </w:rPr>
      </w:pPr>
      <w:r>
        <w:t>6.16.2.2</w:t>
      </w:r>
      <w:r w:rsidRPr="00B0469E">
        <w:rPr>
          <w:rFonts w:ascii="Calibri" w:hAnsi="Calibri"/>
          <w:sz w:val="22"/>
          <w:szCs w:val="22"/>
          <w:lang w:eastAsia="en-GB"/>
        </w:rPr>
        <w:tab/>
      </w:r>
      <w:r>
        <w:t>Ambient listening requirements</w:t>
      </w:r>
      <w:r>
        <w:tab/>
      </w:r>
      <w:r>
        <w:fldChar w:fldCharType="begin"/>
      </w:r>
      <w:r>
        <w:instrText xml:space="preserve"> PAGEREF _Toc138429112 \h </w:instrText>
      </w:r>
      <w:r>
        <w:fldChar w:fldCharType="separate"/>
      </w:r>
      <w:r>
        <w:t>56</w:t>
      </w:r>
      <w:r>
        <w:fldChar w:fldCharType="end"/>
      </w:r>
    </w:p>
    <w:p w:rsidR="00842B43" w:rsidRPr="00B0469E" w:rsidRDefault="00842B43">
      <w:pPr>
        <w:pStyle w:val="TOC5"/>
        <w:rPr>
          <w:rFonts w:ascii="Calibri" w:hAnsi="Calibri"/>
          <w:sz w:val="22"/>
          <w:szCs w:val="22"/>
          <w:lang w:eastAsia="en-GB"/>
        </w:rPr>
      </w:pPr>
      <w:r>
        <w:t>6.16.2.2.1</w:t>
      </w:r>
      <w:r w:rsidRPr="00B0469E">
        <w:rPr>
          <w:rFonts w:ascii="Calibri" w:hAnsi="Calibri"/>
          <w:sz w:val="22"/>
          <w:szCs w:val="22"/>
          <w:lang w:eastAsia="en-GB"/>
        </w:rPr>
        <w:tab/>
      </w:r>
      <w:r>
        <w:t>General Ambient Listening requirements</w:t>
      </w:r>
      <w:r>
        <w:tab/>
      </w:r>
      <w:r>
        <w:fldChar w:fldCharType="begin"/>
      </w:r>
      <w:r>
        <w:instrText xml:space="preserve"> PAGEREF _Toc138429113 \h </w:instrText>
      </w:r>
      <w:r>
        <w:fldChar w:fldCharType="separate"/>
      </w:r>
      <w:r>
        <w:t>56</w:t>
      </w:r>
      <w:r>
        <w:fldChar w:fldCharType="end"/>
      </w:r>
    </w:p>
    <w:p w:rsidR="00842B43" w:rsidRPr="00B0469E" w:rsidRDefault="00842B43">
      <w:pPr>
        <w:pStyle w:val="TOC5"/>
        <w:rPr>
          <w:rFonts w:ascii="Calibri" w:hAnsi="Calibri"/>
          <w:sz w:val="22"/>
          <w:szCs w:val="22"/>
          <w:lang w:eastAsia="en-GB"/>
        </w:rPr>
      </w:pPr>
      <w:r>
        <w:t>6.16.2.2.2</w:t>
      </w:r>
      <w:r w:rsidRPr="00B0469E">
        <w:rPr>
          <w:rFonts w:ascii="Calibri" w:hAnsi="Calibri"/>
          <w:sz w:val="22"/>
          <w:szCs w:val="22"/>
          <w:lang w:eastAsia="en-GB"/>
        </w:rPr>
        <w:tab/>
      </w:r>
      <w:r>
        <w:t>Remotely initiated Ambient Listening requirements</w:t>
      </w:r>
      <w:r>
        <w:tab/>
      </w:r>
      <w:r>
        <w:fldChar w:fldCharType="begin"/>
      </w:r>
      <w:r>
        <w:instrText xml:space="preserve"> PAGEREF _Toc138429114 \h </w:instrText>
      </w:r>
      <w:r>
        <w:fldChar w:fldCharType="separate"/>
      </w:r>
      <w:r>
        <w:t>57</w:t>
      </w:r>
      <w:r>
        <w:fldChar w:fldCharType="end"/>
      </w:r>
    </w:p>
    <w:p w:rsidR="00842B43" w:rsidRPr="00B0469E" w:rsidRDefault="00842B43">
      <w:pPr>
        <w:pStyle w:val="TOC5"/>
        <w:rPr>
          <w:rFonts w:ascii="Calibri" w:hAnsi="Calibri"/>
          <w:sz w:val="22"/>
          <w:szCs w:val="22"/>
          <w:lang w:eastAsia="en-GB"/>
        </w:rPr>
      </w:pPr>
      <w:r>
        <w:t>6.16.2.2.3</w:t>
      </w:r>
      <w:r w:rsidRPr="00B0469E">
        <w:rPr>
          <w:rFonts w:ascii="Calibri" w:hAnsi="Calibri"/>
          <w:sz w:val="22"/>
          <w:szCs w:val="22"/>
          <w:lang w:eastAsia="en-GB"/>
        </w:rPr>
        <w:tab/>
      </w:r>
      <w:r>
        <w:t>Locally initiated Ambient Listening requirements</w:t>
      </w:r>
      <w:r>
        <w:tab/>
      </w:r>
      <w:r>
        <w:fldChar w:fldCharType="begin"/>
      </w:r>
      <w:r>
        <w:instrText xml:space="preserve"> PAGEREF _Toc138429115 \h </w:instrText>
      </w:r>
      <w:r>
        <w:fldChar w:fldCharType="separate"/>
      </w:r>
      <w:r>
        <w:t>57</w:t>
      </w:r>
      <w:r>
        <w:fldChar w:fldCharType="end"/>
      </w:r>
    </w:p>
    <w:p w:rsidR="00842B43" w:rsidRPr="00B0469E" w:rsidRDefault="00842B43">
      <w:pPr>
        <w:pStyle w:val="TOC3"/>
        <w:rPr>
          <w:rFonts w:ascii="Calibri" w:hAnsi="Calibri"/>
          <w:sz w:val="22"/>
          <w:szCs w:val="22"/>
          <w:lang w:eastAsia="en-GB"/>
        </w:rPr>
      </w:pPr>
      <w:r>
        <w:t>6.16.3</w:t>
      </w:r>
      <w:r w:rsidRPr="00B0469E">
        <w:rPr>
          <w:rFonts w:ascii="Calibri" w:hAnsi="Calibri"/>
          <w:sz w:val="22"/>
          <w:szCs w:val="22"/>
          <w:lang w:eastAsia="en-GB"/>
        </w:rPr>
        <w:tab/>
      </w:r>
      <w:r>
        <w:t>Remotely initiated MCPTT call</w:t>
      </w:r>
      <w:r>
        <w:tab/>
      </w:r>
      <w:r>
        <w:fldChar w:fldCharType="begin"/>
      </w:r>
      <w:r>
        <w:instrText xml:space="preserve"> PAGEREF _Toc138429116 \h </w:instrText>
      </w:r>
      <w:r>
        <w:fldChar w:fldCharType="separate"/>
      </w:r>
      <w:r>
        <w:t>57</w:t>
      </w:r>
      <w:r>
        <w:fldChar w:fldCharType="end"/>
      </w:r>
    </w:p>
    <w:p w:rsidR="00842B43" w:rsidRPr="00B0469E" w:rsidRDefault="00842B43">
      <w:pPr>
        <w:pStyle w:val="TOC3"/>
        <w:rPr>
          <w:rFonts w:ascii="Calibri" w:hAnsi="Calibri"/>
          <w:sz w:val="22"/>
          <w:szCs w:val="22"/>
          <w:lang w:eastAsia="en-GB"/>
        </w:rPr>
      </w:pPr>
      <w:r>
        <w:t>6.16.3.1</w:t>
      </w:r>
      <w:r w:rsidRPr="00B0469E">
        <w:rPr>
          <w:rFonts w:ascii="Calibri" w:hAnsi="Calibri"/>
          <w:sz w:val="22"/>
          <w:szCs w:val="22"/>
          <w:lang w:eastAsia="en-GB"/>
        </w:rPr>
        <w:tab/>
      </w:r>
      <w:r>
        <w:t>Overview</w:t>
      </w:r>
      <w:r>
        <w:tab/>
      </w:r>
      <w:r>
        <w:fldChar w:fldCharType="begin"/>
      </w:r>
      <w:r>
        <w:instrText xml:space="preserve"> PAGEREF _Toc138429117 \h </w:instrText>
      </w:r>
      <w:r>
        <w:fldChar w:fldCharType="separate"/>
      </w:r>
      <w:r>
        <w:t>57</w:t>
      </w:r>
      <w:r>
        <w:fldChar w:fldCharType="end"/>
      </w:r>
    </w:p>
    <w:p w:rsidR="00842B43" w:rsidRPr="00B0469E" w:rsidRDefault="00842B43">
      <w:pPr>
        <w:pStyle w:val="TOC3"/>
        <w:rPr>
          <w:rFonts w:ascii="Calibri" w:hAnsi="Calibri"/>
          <w:sz w:val="22"/>
          <w:szCs w:val="22"/>
          <w:lang w:eastAsia="en-GB"/>
        </w:rPr>
      </w:pPr>
      <w:r>
        <w:t>6.16.3.2</w:t>
      </w:r>
      <w:r w:rsidRPr="00B0469E">
        <w:rPr>
          <w:rFonts w:ascii="Calibri" w:hAnsi="Calibri"/>
          <w:sz w:val="22"/>
          <w:szCs w:val="22"/>
          <w:lang w:eastAsia="en-GB"/>
        </w:rPr>
        <w:tab/>
      </w:r>
      <w:r>
        <w:t>Requirements</w:t>
      </w:r>
      <w:r>
        <w:tab/>
      </w:r>
      <w:r>
        <w:fldChar w:fldCharType="begin"/>
      </w:r>
      <w:r>
        <w:instrText xml:space="preserve"> PAGEREF _Toc138429118 \h </w:instrText>
      </w:r>
      <w:r>
        <w:fldChar w:fldCharType="separate"/>
      </w:r>
      <w:r>
        <w:t>57</w:t>
      </w:r>
      <w:r>
        <w:fldChar w:fldCharType="end"/>
      </w:r>
    </w:p>
    <w:p w:rsidR="00842B43" w:rsidRPr="00B0469E" w:rsidRDefault="00842B43">
      <w:pPr>
        <w:pStyle w:val="TOC3"/>
        <w:rPr>
          <w:rFonts w:ascii="Calibri" w:hAnsi="Calibri"/>
          <w:sz w:val="22"/>
          <w:szCs w:val="22"/>
          <w:lang w:eastAsia="en-GB"/>
        </w:rPr>
      </w:pPr>
      <w:r>
        <w:t>6.16.4</w:t>
      </w:r>
      <w:r w:rsidRPr="00B0469E">
        <w:rPr>
          <w:rFonts w:ascii="Calibri" w:hAnsi="Calibri"/>
          <w:sz w:val="22"/>
          <w:szCs w:val="22"/>
          <w:lang w:eastAsia="en-GB"/>
        </w:rPr>
        <w:tab/>
      </w:r>
      <w:r>
        <w:t>Recording and audit requirements</w:t>
      </w:r>
      <w:r>
        <w:tab/>
      </w:r>
      <w:r>
        <w:fldChar w:fldCharType="begin"/>
      </w:r>
      <w:r>
        <w:instrText xml:space="preserve"> PAGEREF _Toc138429119 \h </w:instrText>
      </w:r>
      <w:r>
        <w:fldChar w:fldCharType="separate"/>
      </w:r>
      <w:r>
        <w:t>58</w:t>
      </w:r>
      <w:r>
        <w:fldChar w:fldCharType="end"/>
      </w:r>
    </w:p>
    <w:p w:rsidR="00842B43" w:rsidRPr="00B0469E" w:rsidRDefault="00842B43">
      <w:pPr>
        <w:pStyle w:val="TOC2"/>
        <w:rPr>
          <w:rFonts w:ascii="Calibri" w:hAnsi="Calibri"/>
          <w:sz w:val="22"/>
          <w:szCs w:val="22"/>
          <w:lang w:eastAsia="en-GB"/>
        </w:rPr>
      </w:pPr>
      <w:r>
        <w:t>6.17</w:t>
      </w:r>
      <w:r w:rsidRPr="00B0469E">
        <w:rPr>
          <w:rFonts w:ascii="Calibri" w:hAnsi="Calibri"/>
          <w:sz w:val="22"/>
          <w:szCs w:val="22"/>
          <w:lang w:eastAsia="en-GB"/>
        </w:rPr>
        <w:tab/>
      </w:r>
      <w:r>
        <w:t>Interaction with telephony services</w:t>
      </w:r>
      <w:r>
        <w:tab/>
      </w:r>
      <w:r>
        <w:fldChar w:fldCharType="begin"/>
      </w:r>
      <w:r>
        <w:instrText xml:space="preserve"> PAGEREF _Toc138429120 \h </w:instrText>
      </w:r>
      <w:r>
        <w:fldChar w:fldCharType="separate"/>
      </w:r>
      <w:r>
        <w:t>58</w:t>
      </w:r>
      <w:r>
        <w:fldChar w:fldCharType="end"/>
      </w:r>
    </w:p>
    <w:p w:rsidR="00842B43" w:rsidRPr="00B0469E" w:rsidRDefault="00842B43">
      <w:pPr>
        <w:pStyle w:val="TOC2"/>
        <w:rPr>
          <w:rFonts w:ascii="Calibri" w:hAnsi="Calibri"/>
          <w:sz w:val="22"/>
          <w:szCs w:val="22"/>
          <w:lang w:eastAsia="en-GB"/>
        </w:rPr>
      </w:pPr>
      <w:r>
        <w:t>6.18</w:t>
      </w:r>
      <w:r w:rsidRPr="00B0469E">
        <w:rPr>
          <w:rFonts w:ascii="Calibri" w:hAnsi="Calibri"/>
          <w:sz w:val="22"/>
          <w:szCs w:val="22"/>
          <w:lang w:eastAsia="en-GB"/>
        </w:rPr>
        <w:tab/>
      </w:r>
      <w:r>
        <w:t>Interworking</w:t>
      </w:r>
      <w:r>
        <w:tab/>
      </w:r>
      <w:r>
        <w:fldChar w:fldCharType="begin"/>
      </w:r>
      <w:r>
        <w:instrText xml:space="preserve"> PAGEREF _Toc138429121 \h </w:instrText>
      </w:r>
      <w:r>
        <w:fldChar w:fldCharType="separate"/>
      </w:r>
      <w:r>
        <w:t>58</w:t>
      </w:r>
      <w:r>
        <w:fldChar w:fldCharType="end"/>
      </w:r>
    </w:p>
    <w:p w:rsidR="00842B43" w:rsidRPr="00B0469E" w:rsidRDefault="00842B43">
      <w:pPr>
        <w:pStyle w:val="TOC3"/>
        <w:rPr>
          <w:rFonts w:ascii="Calibri" w:hAnsi="Calibri"/>
          <w:sz w:val="22"/>
          <w:szCs w:val="22"/>
          <w:lang w:eastAsia="en-GB"/>
        </w:rPr>
      </w:pPr>
      <w:r>
        <w:t>6.18.1</w:t>
      </w:r>
      <w:r w:rsidRPr="00B0469E">
        <w:rPr>
          <w:rFonts w:ascii="Calibri" w:hAnsi="Calibri"/>
          <w:sz w:val="22"/>
          <w:szCs w:val="22"/>
          <w:lang w:eastAsia="en-GB"/>
        </w:rPr>
        <w:tab/>
      </w:r>
      <w:r>
        <w:t>Non-3GPP access</w:t>
      </w:r>
      <w:r>
        <w:tab/>
      </w:r>
      <w:r>
        <w:fldChar w:fldCharType="begin"/>
      </w:r>
      <w:r>
        <w:instrText xml:space="preserve"> PAGEREF _Toc138429122 \h </w:instrText>
      </w:r>
      <w:r>
        <w:fldChar w:fldCharType="separate"/>
      </w:r>
      <w:r>
        <w:t>58</w:t>
      </w:r>
      <w:r>
        <w:fldChar w:fldCharType="end"/>
      </w:r>
    </w:p>
    <w:p w:rsidR="00842B43" w:rsidRPr="00B0469E" w:rsidRDefault="00842B43">
      <w:pPr>
        <w:pStyle w:val="TOC3"/>
        <w:rPr>
          <w:rFonts w:ascii="Calibri" w:hAnsi="Calibri"/>
          <w:sz w:val="22"/>
          <w:szCs w:val="22"/>
          <w:lang w:eastAsia="en-GB"/>
        </w:rPr>
      </w:pPr>
      <w:r>
        <w:t>6.18.2</w:t>
      </w:r>
      <w:r w:rsidRPr="00B0469E">
        <w:rPr>
          <w:rFonts w:ascii="Calibri" w:hAnsi="Calibri"/>
          <w:sz w:val="22"/>
          <w:szCs w:val="22"/>
          <w:lang w:eastAsia="en-GB"/>
        </w:rPr>
        <w:tab/>
      </w:r>
      <w:r>
        <w:t>Interworking between MCPTT systems</w:t>
      </w:r>
      <w:r>
        <w:tab/>
      </w:r>
      <w:r>
        <w:fldChar w:fldCharType="begin"/>
      </w:r>
      <w:r>
        <w:instrText xml:space="preserve"> PAGEREF _Toc138429123 \h </w:instrText>
      </w:r>
      <w:r>
        <w:fldChar w:fldCharType="separate"/>
      </w:r>
      <w:r>
        <w:t>58</w:t>
      </w:r>
      <w:r>
        <w:fldChar w:fldCharType="end"/>
      </w:r>
    </w:p>
    <w:p w:rsidR="00842B43" w:rsidRPr="00B0469E" w:rsidRDefault="00842B43">
      <w:pPr>
        <w:pStyle w:val="TOC3"/>
        <w:rPr>
          <w:rFonts w:ascii="Calibri" w:hAnsi="Calibri"/>
          <w:sz w:val="22"/>
          <w:szCs w:val="22"/>
          <w:lang w:eastAsia="en-GB"/>
        </w:rPr>
      </w:pPr>
      <w:r>
        <w:t>6.18.3</w:t>
      </w:r>
      <w:r w:rsidRPr="00B0469E">
        <w:rPr>
          <w:rFonts w:ascii="Calibri" w:hAnsi="Calibri"/>
          <w:sz w:val="22"/>
          <w:szCs w:val="22"/>
          <w:lang w:eastAsia="en-GB"/>
        </w:rPr>
        <w:tab/>
      </w:r>
      <w:r>
        <w:t>Interworking with non-3GPP PTT systems</w:t>
      </w:r>
      <w:r>
        <w:tab/>
      </w:r>
      <w:r>
        <w:fldChar w:fldCharType="begin"/>
      </w:r>
      <w:r>
        <w:instrText xml:space="preserve"> PAGEREF _Toc138429124 \h </w:instrText>
      </w:r>
      <w:r>
        <w:fldChar w:fldCharType="separate"/>
      </w:r>
      <w:r>
        <w:t>58</w:t>
      </w:r>
      <w:r>
        <w:fldChar w:fldCharType="end"/>
      </w:r>
    </w:p>
    <w:p w:rsidR="00842B43" w:rsidRPr="00B0469E" w:rsidRDefault="00842B43">
      <w:pPr>
        <w:pStyle w:val="TOC4"/>
        <w:rPr>
          <w:rFonts w:ascii="Calibri" w:hAnsi="Calibri"/>
          <w:sz w:val="22"/>
          <w:szCs w:val="22"/>
          <w:lang w:eastAsia="en-GB"/>
        </w:rPr>
      </w:pPr>
      <w:r>
        <w:t>6.18.3.1</w:t>
      </w:r>
      <w:r w:rsidRPr="00B0469E">
        <w:rPr>
          <w:rFonts w:ascii="Calibri" w:hAnsi="Calibri"/>
          <w:sz w:val="22"/>
          <w:szCs w:val="22"/>
          <w:lang w:eastAsia="en-GB"/>
        </w:rPr>
        <w:tab/>
      </w:r>
      <w:r>
        <w:t>Overview</w:t>
      </w:r>
      <w:r>
        <w:tab/>
      </w:r>
      <w:r>
        <w:fldChar w:fldCharType="begin"/>
      </w:r>
      <w:r>
        <w:instrText xml:space="preserve"> PAGEREF _Toc138429125 \h </w:instrText>
      </w:r>
      <w:r>
        <w:fldChar w:fldCharType="separate"/>
      </w:r>
      <w:r>
        <w:t>58</w:t>
      </w:r>
      <w:r>
        <w:fldChar w:fldCharType="end"/>
      </w:r>
    </w:p>
    <w:p w:rsidR="00842B43" w:rsidRPr="00B0469E" w:rsidRDefault="00842B43">
      <w:pPr>
        <w:pStyle w:val="TOC4"/>
        <w:rPr>
          <w:rFonts w:ascii="Calibri" w:hAnsi="Calibri"/>
          <w:sz w:val="22"/>
          <w:szCs w:val="22"/>
          <w:lang w:eastAsia="en-GB"/>
        </w:rPr>
      </w:pPr>
      <w:r>
        <w:t>6.18.3.2</w:t>
      </w:r>
      <w:r w:rsidRPr="00B0469E">
        <w:rPr>
          <w:rFonts w:ascii="Calibri" w:hAnsi="Calibri"/>
          <w:sz w:val="22"/>
          <w:szCs w:val="22"/>
          <w:lang w:eastAsia="en-GB"/>
        </w:rPr>
        <w:tab/>
      </w:r>
      <w:r>
        <w:t>Project 25</w:t>
      </w:r>
      <w:r>
        <w:tab/>
      </w:r>
      <w:r>
        <w:fldChar w:fldCharType="begin"/>
      </w:r>
      <w:r>
        <w:instrText xml:space="preserve"> PAGEREF _Toc138429126 \h </w:instrText>
      </w:r>
      <w:r>
        <w:fldChar w:fldCharType="separate"/>
      </w:r>
      <w:r>
        <w:t>59</w:t>
      </w:r>
      <w:r>
        <w:fldChar w:fldCharType="end"/>
      </w:r>
    </w:p>
    <w:p w:rsidR="00842B43" w:rsidRPr="00B0469E" w:rsidRDefault="00842B43">
      <w:pPr>
        <w:pStyle w:val="TOC4"/>
        <w:rPr>
          <w:rFonts w:ascii="Calibri" w:hAnsi="Calibri"/>
          <w:sz w:val="22"/>
          <w:szCs w:val="22"/>
          <w:lang w:eastAsia="en-GB"/>
        </w:rPr>
      </w:pPr>
      <w:r>
        <w:t>6.18.3.3</w:t>
      </w:r>
      <w:r w:rsidRPr="00B0469E">
        <w:rPr>
          <w:rFonts w:ascii="Calibri" w:hAnsi="Calibri"/>
          <w:sz w:val="22"/>
          <w:szCs w:val="22"/>
          <w:lang w:eastAsia="en-GB"/>
        </w:rPr>
        <w:tab/>
      </w:r>
      <w:r>
        <w:t>TETRA</w:t>
      </w:r>
      <w:r>
        <w:tab/>
      </w:r>
      <w:r>
        <w:fldChar w:fldCharType="begin"/>
      </w:r>
      <w:r>
        <w:instrText xml:space="preserve"> PAGEREF _Toc138429127 \h </w:instrText>
      </w:r>
      <w:r>
        <w:fldChar w:fldCharType="separate"/>
      </w:r>
      <w:r>
        <w:t>60</w:t>
      </w:r>
      <w:r>
        <w:fldChar w:fldCharType="end"/>
      </w:r>
    </w:p>
    <w:p w:rsidR="00842B43" w:rsidRPr="00B0469E" w:rsidRDefault="00842B43">
      <w:pPr>
        <w:pStyle w:val="TOC4"/>
        <w:rPr>
          <w:rFonts w:ascii="Calibri" w:hAnsi="Calibri"/>
          <w:sz w:val="22"/>
          <w:szCs w:val="22"/>
          <w:lang w:eastAsia="en-GB"/>
        </w:rPr>
      </w:pPr>
      <w:r>
        <w:t>6.18.3.4</w:t>
      </w:r>
      <w:r w:rsidRPr="00B0469E">
        <w:rPr>
          <w:rFonts w:ascii="Calibri" w:hAnsi="Calibri"/>
          <w:sz w:val="22"/>
          <w:szCs w:val="22"/>
          <w:lang w:eastAsia="en-GB"/>
        </w:rPr>
        <w:tab/>
      </w:r>
      <w:r>
        <w:t>Legacy land mobile radio</w:t>
      </w:r>
      <w:r>
        <w:tab/>
      </w:r>
      <w:r>
        <w:fldChar w:fldCharType="begin"/>
      </w:r>
      <w:r>
        <w:instrText xml:space="preserve"> PAGEREF _Toc138429128 \h </w:instrText>
      </w:r>
      <w:r>
        <w:fldChar w:fldCharType="separate"/>
      </w:r>
      <w:r>
        <w:t>61</w:t>
      </w:r>
      <w:r>
        <w:fldChar w:fldCharType="end"/>
      </w:r>
    </w:p>
    <w:p w:rsidR="00842B43" w:rsidRPr="00B0469E" w:rsidRDefault="00842B43">
      <w:pPr>
        <w:pStyle w:val="TOC4"/>
        <w:rPr>
          <w:rFonts w:ascii="Calibri" w:hAnsi="Calibri"/>
          <w:sz w:val="22"/>
          <w:szCs w:val="22"/>
          <w:lang w:eastAsia="en-GB"/>
        </w:rPr>
      </w:pPr>
      <w:r>
        <w:t>6.18.3.5</w:t>
      </w:r>
      <w:r w:rsidRPr="00B0469E">
        <w:rPr>
          <w:rFonts w:ascii="Calibri" w:hAnsi="Calibri"/>
          <w:sz w:val="22"/>
          <w:szCs w:val="22"/>
          <w:lang w:eastAsia="en-GB"/>
        </w:rPr>
        <w:tab/>
      </w:r>
      <w:r>
        <w:t>Void</w:t>
      </w:r>
      <w:r>
        <w:tab/>
      </w:r>
      <w:r>
        <w:fldChar w:fldCharType="begin"/>
      </w:r>
      <w:r>
        <w:instrText xml:space="preserve"> PAGEREF _Toc138429129 \h </w:instrText>
      </w:r>
      <w:r>
        <w:fldChar w:fldCharType="separate"/>
      </w:r>
      <w:r>
        <w:t>61</w:t>
      </w:r>
      <w:r>
        <w:fldChar w:fldCharType="end"/>
      </w:r>
    </w:p>
    <w:p w:rsidR="00842B43" w:rsidRPr="00B0469E" w:rsidRDefault="00842B43">
      <w:pPr>
        <w:pStyle w:val="TOC3"/>
        <w:rPr>
          <w:rFonts w:ascii="Calibri" w:hAnsi="Calibri"/>
          <w:sz w:val="22"/>
          <w:szCs w:val="22"/>
          <w:lang w:eastAsia="en-GB"/>
        </w:rPr>
      </w:pPr>
      <w:r>
        <w:t>6.18.4</w:t>
      </w:r>
      <w:r w:rsidRPr="00B0469E">
        <w:rPr>
          <w:rFonts w:ascii="Calibri" w:hAnsi="Calibri"/>
          <w:sz w:val="22"/>
          <w:szCs w:val="22"/>
          <w:lang w:eastAsia="en-GB"/>
        </w:rPr>
        <w:tab/>
      </w:r>
      <w:r>
        <w:t>GSM-R</w:t>
      </w:r>
      <w:r>
        <w:tab/>
      </w:r>
      <w:r>
        <w:fldChar w:fldCharType="begin"/>
      </w:r>
      <w:r>
        <w:instrText xml:space="preserve"> PAGEREF _Toc138429130 \h </w:instrText>
      </w:r>
      <w:r>
        <w:fldChar w:fldCharType="separate"/>
      </w:r>
      <w:r>
        <w:t>61</w:t>
      </w:r>
      <w:r>
        <w:fldChar w:fldCharType="end"/>
      </w:r>
    </w:p>
    <w:p w:rsidR="00842B43" w:rsidRPr="00B0469E" w:rsidRDefault="00842B43">
      <w:pPr>
        <w:pStyle w:val="TOC4"/>
        <w:rPr>
          <w:rFonts w:ascii="Calibri" w:hAnsi="Calibri"/>
          <w:sz w:val="22"/>
          <w:szCs w:val="22"/>
          <w:lang w:eastAsia="en-GB"/>
        </w:rPr>
      </w:pPr>
      <w:r>
        <w:t>6.18.4.1</w:t>
      </w:r>
      <w:r w:rsidRPr="00B0469E">
        <w:rPr>
          <w:rFonts w:ascii="Calibri" w:hAnsi="Calibri"/>
          <w:sz w:val="22"/>
          <w:szCs w:val="22"/>
          <w:lang w:eastAsia="en-GB"/>
        </w:rPr>
        <w:tab/>
      </w:r>
      <w:r>
        <w:t>Overview</w:t>
      </w:r>
      <w:r>
        <w:tab/>
      </w:r>
      <w:r>
        <w:fldChar w:fldCharType="begin"/>
      </w:r>
      <w:r>
        <w:instrText xml:space="preserve"> PAGEREF _Toc138429131 \h </w:instrText>
      </w:r>
      <w:r>
        <w:fldChar w:fldCharType="separate"/>
      </w:r>
      <w:r>
        <w:t>61</w:t>
      </w:r>
      <w:r>
        <w:fldChar w:fldCharType="end"/>
      </w:r>
    </w:p>
    <w:p w:rsidR="00842B43" w:rsidRPr="00B0469E" w:rsidRDefault="00842B43">
      <w:pPr>
        <w:pStyle w:val="TOC4"/>
        <w:rPr>
          <w:rFonts w:ascii="Calibri" w:hAnsi="Calibri"/>
          <w:sz w:val="22"/>
          <w:szCs w:val="22"/>
          <w:lang w:eastAsia="en-GB"/>
        </w:rPr>
      </w:pPr>
      <w:r>
        <w:t>6.18.4.2</w:t>
      </w:r>
      <w:r w:rsidRPr="00B0469E">
        <w:rPr>
          <w:rFonts w:ascii="Calibri" w:hAnsi="Calibri"/>
          <w:sz w:val="22"/>
          <w:szCs w:val="22"/>
          <w:lang w:eastAsia="en-GB"/>
        </w:rPr>
        <w:tab/>
      </w:r>
      <w:r>
        <w:t>Requirements</w:t>
      </w:r>
      <w:r>
        <w:tab/>
      </w:r>
      <w:r>
        <w:fldChar w:fldCharType="begin"/>
      </w:r>
      <w:r>
        <w:instrText xml:space="preserve"> PAGEREF _Toc138429132 \h </w:instrText>
      </w:r>
      <w:r>
        <w:fldChar w:fldCharType="separate"/>
      </w:r>
      <w:r>
        <w:t>61</w:t>
      </w:r>
      <w:r>
        <w:fldChar w:fldCharType="end"/>
      </w:r>
    </w:p>
    <w:p w:rsidR="00842B43" w:rsidRPr="00B0469E" w:rsidRDefault="00842B43">
      <w:pPr>
        <w:pStyle w:val="TOC2"/>
        <w:rPr>
          <w:rFonts w:ascii="Calibri" w:hAnsi="Calibri"/>
          <w:sz w:val="22"/>
          <w:szCs w:val="22"/>
          <w:lang w:eastAsia="en-GB"/>
        </w:rPr>
      </w:pPr>
      <w:r>
        <w:t>6.19</w:t>
      </w:r>
      <w:r w:rsidRPr="00B0469E">
        <w:rPr>
          <w:rFonts w:ascii="Calibri" w:hAnsi="Calibri"/>
          <w:sz w:val="22"/>
          <w:szCs w:val="22"/>
          <w:lang w:eastAsia="en-GB"/>
        </w:rPr>
        <w:tab/>
      </w:r>
      <w:r>
        <w:t>MCPTT coverage extension using ProSe UE-to-Network Relays</w:t>
      </w:r>
      <w:r>
        <w:tab/>
      </w:r>
      <w:r>
        <w:fldChar w:fldCharType="begin"/>
      </w:r>
      <w:r>
        <w:instrText xml:space="preserve"> PAGEREF _Toc138429133 \h </w:instrText>
      </w:r>
      <w:r>
        <w:fldChar w:fldCharType="separate"/>
      </w:r>
      <w:r>
        <w:t>62</w:t>
      </w:r>
      <w:r>
        <w:fldChar w:fldCharType="end"/>
      </w:r>
    </w:p>
    <w:p w:rsidR="00842B43" w:rsidRPr="00B0469E" w:rsidRDefault="00842B43">
      <w:pPr>
        <w:pStyle w:val="TOC1"/>
        <w:rPr>
          <w:rFonts w:ascii="Calibri" w:hAnsi="Calibri"/>
          <w:szCs w:val="22"/>
          <w:lang w:eastAsia="en-GB"/>
        </w:rPr>
      </w:pPr>
      <w:r>
        <w:t>7</w:t>
      </w:r>
      <w:r w:rsidRPr="00B0469E">
        <w:rPr>
          <w:rFonts w:ascii="Calibri" w:hAnsi="Calibri"/>
          <w:szCs w:val="22"/>
          <w:lang w:eastAsia="en-GB"/>
        </w:rPr>
        <w:tab/>
      </w:r>
      <w:r>
        <w:t>MCPTT Service requirements specific to off-network use</w:t>
      </w:r>
      <w:r>
        <w:tab/>
      </w:r>
      <w:r>
        <w:fldChar w:fldCharType="begin"/>
      </w:r>
      <w:r>
        <w:instrText xml:space="preserve"> PAGEREF _Toc138429134 \h </w:instrText>
      </w:r>
      <w:r>
        <w:fldChar w:fldCharType="separate"/>
      </w:r>
      <w:r>
        <w:t>62</w:t>
      </w:r>
      <w:r>
        <w:fldChar w:fldCharType="end"/>
      </w:r>
    </w:p>
    <w:p w:rsidR="00842B43" w:rsidRPr="00B0469E" w:rsidRDefault="00842B43">
      <w:pPr>
        <w:pStyle w:val="TOC2"/>
        <w:rPr>
          <w:rFonts w:ascii="Calibri" w:hAnsi="Calibri"/>
          <w:sz w:val="22"/>
          <w:szCs w:val="22"/>
          <w:lang w:eastAsia="en-GB"/>
        </w:rPr>
      </w:pPr>
      <w:r>
        <w:t>7.1</w:t>
      </w:r>
      <w:r w:rsidRPr="00B0469E">
        <w:rPr>
          <w:rFonts w:ascii="Calibri" w:hAnsi="Calibri"/>
          <w:sz w:val="22"/>
          <w:szCs w:val="22"/>
          <w:lang w:eastAsia="en-GB"/>
        </w:rPr>
        <w:tab/>
      </w:r>
      <w:r>
        <w:t>Off-network Push To Talk overview</w:t>
      </w:r>
      <w:r>
        <w:tab/>
      </w:r>
      <w:r>
        <w:fldChar w:fldCharType="begin"/>
      </w:r>
      <w:r>
        <w:instrText xml:space="preserve"> PAGEREF _Toc138429135 \h </w:instrText>
      </w:r>
      <w:r>
        <w:fldChar w:fldCharType="separate"/>
      </w:r>
      <w:r>
        <w:t>62</w:t>
      </w:r>
      <w:r>
        <w:fldChar w:fldCharType="end"/>
      </w:r>
    </w:p>
    <w:p w:rsidR="00842B43" w:rsidRPr="00B0469E" w:rsidRDefault="00842B43">
      <w:pPr>
        <w:pStyle w:val="TOC2"/>
        <w:rPr>
          <w:rFonts w:ascii="Calibri" w:hAnsi="Calibri"/>
          <w:sz w:val="22"/>
          <w:szCs w:val="22"/>
          <w:lang w:eastAsia="en-GB"/>
        </w:rPr>
      </w:pPr>
      <w:r>
        <w:t>7.2</w:t>
      </w:r>
      <w:r w:rsidRPr="00B0469E">
        <w:rPr>
          <w:rFonts w:ascii="Calibri" w:hAnsi="Calibri"/>
          <w:sz w:val="22"/>
          <w:szCs w:val="22"/>
          <w:lang w:eastAsia="en-GB"/>
        </w:rPr>
        <w:tab/>
      </w:r>
      <w:r>
        <w:t>General off-network MCPTT requirements</w:t>
      </w:r>
      <w:r>
        <w:tab/>
      </w:r>
      <w:r>
        <w:fldChar w:fldCharType="begin"/>
      </w:r>
      <w:r>
        <w:instrText xml:space="preserve"> PAGEREF _Toc138429136 \h </w:instrText>
      </w:r>
      <w:r>
        <w:fldChar w:fldCharType="separate"/>
      </w:r>
      <w:r>
        <w:t>64</w:t>
      </w:r>
      <w:r>
        <w:fldChar w:fldCharType="end"/>
      </w:r>
    </w:p>
    <w:p w:rsidR="00842B43" w:rsidRPr="00B0469E" w:rsidRDefault="00842B43">
      <w:pPr>
        <w:pStyle w:val="TOC2"/>
        <w:rPr>
          <w:rFonts w:ascii="Calibri" w:hAnsi="Calibri"/>
          <w:sz w:val="22"/>
          <w:szCs w:val="22"/>
          <w:lang w:eastAsia="en-GB"/>
        </w:rPr>
      </w:pPr>
      <w:r>
        <w:t>7.3</w:t>
      </w:r>
      <w:r w:rsidRPr="00B0469E">
        <w:rPr>
          <w:rFonts w:ascii="Calibri" w:hAnsi="Calibri"/>
          <w:sz w:val="22"/>
          <w:szCs w:val="22"/>
          <w:lang w:eastAsia="en-GB"/>
        </w:rPr>
        <w:tab/>
      </w:r>
      <w:r>
        <w:t>Floor control</w:t>
      </w:r>
      <w:r>
        <w:tab/>
      </w:r>
      <w:r>
        <w:fldChar w:fldCharType="begin"/>
      </w:r>
      <w:r>
        <w:instrText xml:space="preserve"> PAGEREF _Toc138429137 \h </w:instrText>
      </w:r>
      <w:r>
        <w:fldChar w:fldCharType="separate"/>
      </w:r>
      <w:r>
        <w:t>64</w:t>
      </w:r>
      <w:r>
        <w:fldChar w:fldCharType="end"/>
      </w:r>
    </w:p>
    <w:p w:rsidR="00842B43" w:rsidRPr="00B0469E" w:rsidRDefault="00842B43">
      <w:pPr>
        <w:pStyle w:val="TOC3"/>
        <w:rPr>
          <w:rFonts w:ascii="Calibri" w:hAnsi="Calibri"/>
          <w:sz w:val="22"/>
          <w:szCs w:val="22"/>
          <w:lang w:eastAsia="en-GB"/>
        </w:rPr>
      </w:pPr>
      <w:r>
        <w:t>7.3.1</w:t>
      </w:r>
      <w:r w:rsidRPr="00B0469E">
        <w:rPr>
          <w:rFonts w:ascii="Calibri" w:hAnsi="Calibri"/>
          <w:sz w:val="22"/>
          <w:szCs w:val="22"/>
          <w:lang w:eastAsia="en-GB"/>
        </w:rPr>
        <w:tab/>
      </w:r>
      <w:r>
        <w:t>General aspects</w:t>
      </w:r>
      <w:r>
        <w:tab/>
      </w:r>
      <w:r>
        <w:fldChar w:fldCharType="begin"/>
      </w:r>
      <w:r>
        <w:instrText xml:space="preserve"> PAGEREF _Toc138429138 \h </w:instrText>
      </w:r>
      <w:r>
        <w:fldChar w:fldCharType="separate"/>
      </w:r>
      <w:r>
        <w:t>64</w:t>
      </w:r>
      <w:r>
        <w:fldChar w:fldCharType="end"/>
      </w:r>
    </w:p>
    <w:p w:rsidR="00842B43" w:rsidRPr="00B0469E" w:rsidRDefault="00842B43">
      <w:pPr>
        <w:pStyle w:val="TOC3"/>
        <w:rPr>
          <w:rFonts w:ascii="Calibri" w:hAnsi="Calibri"/>
          <w:sz w:val="22"/>
          <w:szCs w:val="22"/>
          <w:lang w:eastAsia="en-GB"/>
        </w:rPr>
      </w:pPr>
      <w:r>
        <w:t>7.3.2</w:t>
      </w:r>
      <w:r w:rsidRPr="00B0469E">
        <w:rPr>
          <w:rFonts w:ascii="Calibri" w:hAnsi="Calibri"/>
          <w:sz w:val="22"/>
          <w:szCs w:val="22"/>
          <w:lang w:eastAsia="en-GB"/>
        </w:rPr>
        <w:tab/>
      </w:r>
      <w:r>
        <w:t>Requesting permission to transmit</w:t>
      </w:r>
      <w:r>
        <w:tab/>
      </w:r>
      <w:r>
        <w:fldChar w:fldCharType="begin"/>
      </w:r>
      <w:r>
        <w:instrText xml:space="preserve"> PAGEREF _Toc138429139 \h </w:instrText>
      </w:r>
      <w:r>
        <w:fldChar w:fldCharType="separate"/>
      </w:r>
      <w:r>
        <w:t>64</w:t>
      </w:r>
      <w:r>
        <w:fldChar w:fldCharType="end"/>
      </w:r>
    </w:p>
    <w:p w:rsidR="00842B43" w:rsidRPr="00B0469E" w:rsidRDefault="00842B43">
      <w:pPr>
        <w:pStyle w:val="TOC3"/>
        <w:rPr>
          <w:rFonts w:ascii="Calibri" w:hAnsi="Calibri"/>
          <w:sz w:val="22"/>
          <w:szCs w:val="22"/>
          <w:lang w:eastAsia="en-GB"/>
        </w:rPr>
      </w:pPr>
      <w:r>
        <w:t>7.3.3</w:t>
      </w:r>
      <w:r w:rsidRPr="00B0469E">
        <w:rPr>
          <w:rFonts w:ascii="Calibri" w:hAnsi="Calibri"/>
          <w:sz w:val="22"/>
          <w:szCs w:val="22"/>
          <w:lang w:eastAsia="en-GB"/>
        </w:rPr>
        <w:tab/>
      </w:r>
      <w:r>
        <w:t>Override</w:t>
      </w:r>
      <w:r>
        <w:tab/>
      </w:r>
      <w:r>
        <w:fldChar w:fldCharType="begin"/>
      </w:r>
      <w:r>
        <w:instrText xml:space="preserve"> PAGEREF _Toc138429140 \h </w:instrText>
      </w:r>
      <w:r>
        <w:fldChar w:fldCharType="separate"/>
      </w:r>
      <w:r>
        <w:t>64</w:t>
      </w:r>
      <w:r>
        <w:fldChar w:fldCharType="end"/>
      </w:r>
    </w:p>
    <w:p w:rsidR="00842B43" w:rsidRPr="00B0469E" w:rsidRDefault="00842B43">
      <w:pPr>
        <w:pStyle w:val="TOC3"/>
        <w:rPr>
          <w:rFonts w:ascii="Calibri" w:hAnsi="Calibri"/>
          <w:sz w:val="22"/>
          <w:szCs w:val="22"/>
          <w:lang w:eastAsia="en-GB"/>
        </w:rPr>
      </w:pPr>
      <w:r>
        <w:t>7.3.4</w:t>
      </w:r>
      <w:r w:rsidRPr="00B0469E">
        <w:rPr>
          <w:rFonts w:ascii="Calibri" w:hAnsi="Calibri"/>
          <w:sz w:val="22"/>
          <w:szCs w:val="22"/>
          <w:lang w:eastAsia="en-GB"/>
        </w:rPr>
        <w:tab/>
      </w:r>
      <w:r>
        <w:t>Terminating permission to transmit</w:t>
      </w:r>
      <w:r>
        <w:tab/>
      </w:r>
      <w:r>
        <w:fldChar w:fldCharType="begin"/>
      </w:r>
      <w:r>
        <w:instrText xml:space="preserve"> PAGEREF _Toc138429141 \h </w:instrText>
      </w:r>
      <w:r>
        <w:fldChar w:fldCharType="separate"/>
      </w:r>
      <w:r>
        <w:t>65</w:t>
      </w:r>
      <w:r>
        <w:fldChar w:fldCharType="end"/>
      </w:r>
    </w:p>
    <w:p w:rsidR="00842B43" w:rsidRPr="00B0469E" w:rsidRDefault="00842B43">
      <w:pPr>
        <w:pStyle w:val="TOC3"/>
        <w:rPr>
          <w:rFonts w:ascii="Calibri" w:hAnsi="Calibri"/>
          <w:sz w:val="22"/>
          <w:szCs w:val="22"/>
          <w:lang w:eastAsia="en-GB"/>
        </w:rPr>
      </w:pPr>
      <w:r>
        <w:t>7.3.5</w:t>
      </w:r>
      <w:r w:rsidRPr="00B0469E">
        <w:rPr>
          <w:rFonts w:ascii="Calibri" w:hAnsi="Calibri"/>
          <w:sz w:val="22"/>
          <w:szCs w:val="22"/>
          <w:lang w:eastAsia="en-GB"/>
        </w:rPr>
        <w:tab/>
      </w:r>
      <w:r>
        <w:t>Transmit time limit</w:t>
      </w:r>
      <w:r>
        <w:tab/>
      </w:r>
      <w:r>
        <w:fldChar w:fldCharType="begin"/>
      </w:r>
      <w:r>
        <w:instrText xml:space="preserve"> PAGEREF _Toc138429142 \h </w:instrText>
      </w:r>
      <w:r>
        <w:fldChar w:fldCharType="separate"/>
      </w:r>
      <w:r>
        <w:t>65</w:t>
      </w:r>
      <w:r>
        <w:fldChar w:fldCharType="end"/>
      </w:r>
    </w:p>
    <w:p w:rsidR="00842B43" w:rsidRPr="00B0469E" w:rsidRDefault="00842B43">
      <w:pPr>
        <w:pStyle w:val="TOC2"/>
        <w:rPr>
          <w:rFonts w:ascii="Calibri" w:hAnsi="Calibri"/>
          <w:sz w:val="22"/>
          <w:szCs w:val="22"/>
          <w:lang w:eastAsia="en-GB"/>
        </w:rPr>
      </w:pPr>
      <w:r>
        <w:t>7.4</w:t>
      </w:r>
      <w:r w:rsidRPr="00B0469E">
        <w:rPr>
          <w:rFonts w:ascii="Calibri" w:hAnsi="Calibri"/>
          <w:sz w:val="22"/>
          <w:szCs w:val="22"/>
          <w:lang w:eastAsia="en-GB"/>
        </w:rPr>
        <w:tab/>
      </w:r>
      <w:r>
        <w:t>Call Termination</w:t>
      </w:r>
      <w:r>
        <w:tab/>
      </w:r>
      <w:r>
        <w:fldChar w:fldCharType="begin"/>
      </w:r>
      <w:r>
        <w:instrText xml:space="preserve"> PAGEREF _Toc138429143 \h </w:instrText>
      </w:r>
      <w:r>
        <w:fldChar w:fldCharType="separate"/>
      </w:r>
      <w:r>
        <w:t>65</w:t>
      </w:r>
      <w:r>
        <w:fldChar w:fldCharType="end"/>
      </w:r>
    </w:p>
    <w:p w:rsidR="00842B43" w:rsidRPr="00B0469E" w:rsidRDefault="00842B43">
      <w:pPr>
        <w:pStyle w:val="TOC2"/>
        <w:rPr>
          <w:rFonts w:ascii="Calibri" w:hAnsi="Calibri"/>
          <w:sz w:val="22"/>
          <w:szCs w:val="22"/>
          <w:lang w:eastAsia="en-GB"/>
        </w:rPr>
      </w:pPr>
      <w:r>
        <w:t>7.5</w:t>
      </w:r>
      <w:r w:rsidRPr="00B0469E">
        <w:rPr>
          <w:rFonts w:ascii="Calibri" w:hAnsi="Calibri"/>
          <w:sz w:val="22"/>
          <w:szCs w:val="22"/>
          <w:lang w:eastAsia="en-GB"/>
        </w:rPr>
        <w:tab/>
      </w:r>
      <w:r>
        <w:t>Broadcast Group</w:t>
      </w:r>
      <w:r>
        <w:tab/>
      </w:r>
      <w:r>
        <w:fldChar w:fldCharType="begin"/>
      </w:r>
      <w:r>
        <w:instrText xml:space="preserve"> PAGEREF _Toc138429144 \h </w:instrText>
      </w:r>
      <w:r>
        <w:fldChar w:fldCharType="separate"/>
      </w:r>
      <w:r>
        <w:t>65</w:t>
      </w:r>
      <w:r>
        <w:fldChar w:fldCharType="end"/>
      </w:r>
    </w:p>
    <w:p w:rsidR="00842B43" w:rsidRPr="00B0469E" w:rsidRDefault="00842B43">
      <w:pPr>
        <w:pStyle w:val="TOC2"/>
        <w:rPr>
          <w:rFonts w:ascii="Calibri" w:hAnsi="Calibri"/>
          <w:sz w:val="22"/>
          <w:szCs w:val="22"/>
          <w:lang w:eastAsia="en-GB"/>
        </w:rPr>
      </w:pPr>
      <w:r>
        <w:t>7.6</w:t>
      </w:r>
      <w:r w:rsidRPr="00B0469E">
        <w:rPr>
          <w:rFonts w:ascii="Calibri" w:hAnsi="Calibri"/>
          <w:sz w:val="22"/>
          <w:szCs w:val="22"/>
          <w:lang w:eastAsia="en-GB"/>
        </w:rPr>
        <w:tab/>
      </w:r>
      <w:r>
        <w:t>Dynamic group management (i.e., dynamic regrouping)</w:t>
      </w:r>
      <w:r>
        <w:tab/>
      </w:r>
      <w:r>
        <w:fldChar w:fldCharType="begin"/>
      </w:r>
      <w:r>
        <w:instrText xml:space="preserve"> PAGEREF _Toc138429145 \h </w:instrText>
      </w:r>
      <w:r>
        <w:fldChar w:fldCharType="separate"/>
      </w:r>
      <w:r>
        <w:t>66</w:t>
      </w:r>
      <w:r>
        <w:fldChar w:fldCharType="end"/>
      </w:r>
    </w:p>
    <w:p w:rsidR="00842B43" w:rsidRPr="00B0469E" w:rsidRDefault="00842B43">
      <w:pPr>
        <w:pStyle w:val="TOC2"/>
        <w:rPr>
          <w:rFonts w:ascii="Calibri" w:hAnsi="Calibri"/>
          <w:sz w:val="22"/>
          <w:szCs w:val="22"/>
          <w:lang w:eastAsia="en-GB"/>
        </w:rPr>
      </w:pPr>
      <w:r>
        <w:t>7.7</w:t>
      </w:r>
      <w:r w:rsidRPr="00B0469E">
        <w:rPr>
          <w:rFonts w:ascii="Calibri" w:hAnsi="Calibri"/>
          <w:sz w:val="22"/>
          <w:szCs w:val="22"/>
          <w:lang w:eastAsia="en-GB"/>
        </w:rPr>
        <w:tab/>
      </w:r>
      <w:r>
        <w:t>MCPTT priority requirements</w:t>
      </w:r>
      <w:r>
        <w:tab/>
      </w:r>
      <w:r>
        <w:fldChar w:fldCharType="begin"/>
      </w:r>
      <w:r>
        <w:instrText xml:space="preserve"> PAGEREF _Toc138429146 \h </w:instrText>
      </w:r>
      <w:r>
        <w:fldChar w:fldCharType="separate"/>
      </w:r>
      <w:r>
        <w:t>66</w:t>
      </w:r>
      <w:r>
        <w:fldChar w:fldCharType="end"/>
      </w:r>
    </w:p>
    <w:p w:rsidR="00842B43" w:rsidRPr="00B0469E" w:rsidRDefault="00842B43">
      <w:pPr>
        <w:pStyle w:val="TOC2"/>
        <w:rPr>
          <w:rFonts w:ascii="Calibri" w:hAnsi="Calibri"/>
          <w:sz w:val="22"/>
          <w:szCs w:val="22"/>
          <w:lang w:eastAsia="en-GB"/>
        </w:rPr>
      </w:pPr>
      <w:r>
        <w:t>7.8</w:t>
      </w:r>
      <w:r w:rsidRPr="00B0469E">
        <w:rPr>
          <w:rFonts w:ascii="Calibri" w:hAnsi="Calibri"/>
          <w:sz w:val="22"/>
          <w:szCs w:val="22"/>
          <w:lang w:eastAsia="en-GB"/>
        </w:rPr>
        <w:tab/>
      </w:r>
      <w:r>
        <w:t>Call types based on priorities</w:t>
      </w:r>
      <w:r>
        <w:tab/>
      </w:r>
      <w:r>
        <w:fldChar w:fldCharType="begin"/>
      </w:r>
      <w:r>
        <w:instrText xml:space="preserve"> PAGEREF _Toc138429147 \h </w:instrText>
      </w:r>
      <w:r>
        <w:fldChar w:fldCharType="separate"/>
      </w:r>
      <w:r>
        <w:t>66</w:t>
      </w:r>
      <w:r>
        <w:fldChar w:fldCharType="end"/>
      </w:r>
    </w:p>
    <w:p w:rsidR="00842B43" w:rsidRPr="00B0469E" w:rsidRDefault="00842B43">
      <w:pPr>
        <w:pStyle w:val="TOC3"/>
        <w:rPr>
          <w:rFonts w:ascii="Calibri" w:hAnsi="Calibri"/>
          <w:sz w:val="22"/>
          <w:szCs w:val="22"/>
          <w:lang w:eastAsia="en-GB"/>
        </w:rPr>
      </w:pPr>
      <w:r>
        <w:t>7.8.1</w:t>
      </w:r>
      <w:r w:rsidRPr="00B0469E">
        <w:rPr>
          <w:rFonts w:ascii="Calibri" w:hAnsi="Calibri"/>
          <w:sz w:val="22"/>
          <w:szCs w:val="22"/>
          <w:lang w:eastAsia="en-GB"/>
        </w:rPr>
        <w:tab/>
      </w:r>
      <w:r>
        <w:t>MCPTT Emergency Group Call requirements</w:t>
      </w:r>
      <w:r>
        <w:tab/>
      </w:r>
      <w:r>
        <w:fldChar w:fldCharType="begin"/>
      </w:r>
      <w:r>
        <w:instrText xml:space="preserve"> PAGEREF _Toc138429148 \h </w:instrText>
      </w:r>
      <w:r>
        <w:fldChar w:fldCharType="separate"/>
      </w:r>
      <w:r>
        <w:t>66</w:t>
      </w:r>
      <w:r>
        <w:fldChar w:fldCharType="end"/>
      </w:r>
    </w:p>
    <w:p w:rsidR="00842B43" w:rsidRPr="00B0469E" w:rsidRDefault="00842B43">
      <w:pPr>
        <w:pStyle w:val="TOC3"/>
        <w:rPr>
          <w:rFonts w:ascii="Calibri" w:hAnsi="Calibri"/>
          <w:sz w:val="22"/>
          <w:szCs w:val="22"/>
          <w:lang w:eastAsia="en-GB"/>
        </w:rPr>
      </w:pPr>
      <w:r>
        <w:t>7.8.2</w:t>
      </w:r>
      <w:r w:rsidRPr="00B0469E">
        <w:rPr>
          <w:rFonts w:ascii="Calibri" w:hAnsi="Calibri"/>
          <w:sz w:val="22"/>
          <w:szCs w:val="22"/>
          <w:lang w:eastAsia="en-GB"/>
        </w:rPr>
        <w:tab/>
      </w:r>
      <w:r>
        <w:t>MCPTT Emergency Group Call cancellation requirements</w:t>
      </w:r>
      <w:r>
        <w:tab/>
      </w:r>
      <w:r>
        <w:fldChar w:fldCharType="begin"/>
      </w:r>
      <w:r>
        <w:instrText xml:space="preserve"> PAGEREF _Toc138429149 \h </w:instrText>
      </w:r>
      <w:r>
        <w:fldChar w:fldCharType="separate"/>
      </w:r>
      <w:r>
        <w:t>66</w:t>
      </w:r>
      <w:r>
        <w:fldChar w:fldCharType="end"/>
      </w:r>
    </w:p>
    <w:p w:rsidR="00842B43" w:rsidRPr="00B0469E" w:rsidRDefault="00842B43">
      <w:pPr>
        <w:pStyle w:val="TOC3"/>
        <w:rPr>
          <w:rFonts w:ascii="Calibri" w:hAnsi="Calibri"/>
          <w:sz w:val="22"/>
          <w:szCs w:val="22"/>
          <w:lang w:eastAsia="en-GB"/>
        </w:rPr>
      </w:pPr>
      <w:r>
        <w:t>7.8.3</w:t>
      </w:r>
      <w:r w:rsidRPr="00B0469E">
        <w:rPr>
          <w:rFonts w:ascii="Calibri" w:hAnsi="Calibri"/>
          <w:sz w:val="22"/>
          <w:szCs w:val="22"/>
          <w:lang w:eastAsia="en-GB"/>
        </w:rPr>
        <w:tab/>
      </w:r>
      <w:r>
        <w:t>Imminent Peril Call</w:t>
      </w:r>
      <w:r>
        <w:tab/>
      </w:r>
      <w:r>
        <w:fldChar w:fldCharType="begin"/>
      </w:r>
      <w:r>
        <w:instrText xml:space="preserve"> PAGEREF _Toc138429150 \h </w:instrText>
      </w:r>
      <w:r>
        <w:fldChar w:fldCharType="separate"/>
      </w:r>
      <w:r>
        <w:t>66</w:t>
      </w:r>
      <w:r>
        <w:fldChar w:fldCharType="end"/>
      </w:r>
    </w:p>
    <w:p w:rsidR="00842B43" w:rsidRPr="00B0469E" w:rsidRDefault="00842B43">
      <w:pPr>
        <w:pStyle w:val="TOC4"/>
        <w:rPr>
          <w:rFonts w:ascii="Calibri" w:hAnsi="Calibri"/>
          <w:sz w:val="22"/>
          <w:szCs w:val="22"/>
          <w:lang w:eastAsia="en-GB"/>
        </w:rPr>
      </w:pPr>
      <w:r>
        <w:t>7.8.3.1</w:t>
      </w:r>
      <w:r w:rsidRPr="00B0469E">
        <w:rPr>
          <w:rFonts w:ascii="Calibri" w:hAnsi="Calibri"/>
          <w:sz w:val="22"/>
          <w:szCs w:val="22"/>
          <w:lang w:eastAsia="en-GB"/>
        </w:rPr>
        <w:tab/>
      </w:r>
      <w:r>
        <w:t xml:space="preserve"> Imminent Peril group call requirements</w:t>
      </w:r>
      <w:r>
        <w:tab/>
      </w:r>
      <w:r>
        <w:fldChar w:fldCharType="begin"/>
      </w:r>
      <w:r>
        <w:instrText xml:space="preserve"> PAGEREF _Toc138429151 \h </w:instrText>
      </w:r>
      <w:r>
        <w:fldChar w:fldCharType="separate"/>
      </w:r>
      <w:r>
        <w:t>66</w:t>
      </w:r>
      <w:r>
        <w:fldChar w:fldCharType="end"/>
      </w:r>
    </w:p>
    <w:p w:rsidR="00842B43" w:rsidRPr="00B0469E" w:rsidRDefault="00842B43">
      <w:pPr>
        <w:pStyle w:val="TOC4"/>
        <w:rPr>
          <w:rFonts w:ascii="Calibri" w:hAnsi="Calibri"/>
          <w:sz w:val="22"/>
          <w:szCs w:val="22"/>
          <w:lang w:eastAsia="en-GB"/>
        </w:rPr>
      </w:pPr>
      <w:r>
        <w:t xml:space="preserve">7.8.3.2 </w:t>
      </w:r>
      <w:r w:rsidRPr="00B0469E">
        <w:rPr>
          <w:rFonts w:ascii="Calibri" w:hAnsi="Calibri"/>
          <w:sz w:val="22"/>
          <w:szCs w:val="22"/>
          <w:lang w:eastAsia="en-GB"/>
        </w:rPr>
        <w:tab/>
      </w:r>
      <w:r>
        <w:t>Imminent Peril group call cancellation requirements</w:t>
      </w:r>
      <w:r>
        <w:tab/>
      </w:r>
      <w:r>
        <w:fldChar w:fldCharType="begin"/>
      </w:r>
      <w:r>
        <w:instrText xml:space="preserve"> PAGEREF _Toc138429152 \h </w:instrText>
      </w:r>
      <w:r>
        <w:fldChar w:fldCharType="separate"/>
      </w:r>
      <w:r>
        <w:t>66</w:t>
      </w:r>
      <w:r>
        <w:fldChar w:fldCharType="end"/>
      </w:r>
    </w:p>
    <w:p w:rsidR="00842B43" w:rsidRPr="00B0469E" w:rsidRDefault="00842B43">
      <w:pPr>
        <w:pStyle w:val="TOC2"/>
        <w:rPr>
          <w:rFonts w:ascii="Calibri" w:hAnsi="Calibri"/>
          <w:sz w:val="22"/>
          <w:szCs w:val="22"/>
          <w:lang w:eastAsia="en-GB"/>
        </w:rPr>
      </w:pPr>
      <w:r>
        <w:t>7.9</w:t>
      </w:r>
      <w:r w:rsidRPr="00B0469E">
        <w:rPr>
          <w:rFonts w:ascii="Calibri" w:hAnsi="Calibri"/>
          <w:sz w:val="22"/>
          <w:szCs w:val="22"/>
          <w:lang w:eastAsia="en-GB"/>
        </w:rPr>
        <w:tab/>
      </w:r>
      <w:r>
        <w:t>Location</w:t>
      </w:r>
      <w:r>
        <w:tab/>
      </w:r>
      <w:r>
        <w:fldChar w:fldCharType="begin"/>
      </w:r>
      <w:r>
        <w:instrText xml:space="preserve"> PAGEREF _Toc138429153 \h </w:instrText>
      </w:r>
      <w:r>
        <w:fldChar w:fldCharType="separate"/>
      </w:r>
      <w:r>
        <w:t>66</w:t>
      </w:r>
      <w:r>
        <w:fldChar w:fldCharType="end"/>
      </w:r>
    </w:p>
    <w:p w:rsidR="00842B43" w:rsidRPr="00B0469E" w:rsidRDefault="00842B43">
      <w:pPr>
        <w:pStyle w:val="TOC2"/>
        <w:rPr>
          <w:rFonts w:ascii="Calibri" w:hAnsi="Calibri"/>
          <w:sz w:val="22"/>
          <w:szCs w:val="22"/>
          <w:lang w:eastAsia="en-GB"/>
        </w:rPr>
      </w:pPr>
      <w:r>
        <w:t>7.10</w:t>
      </w:r>
      <w:r w:rsidRPr="00B0469E">
        <w:rPr>
          <w:rFonts w:ascii="Calibri" w:hAnsi="Calibri"/>
          <w:sz w:val="22"/>
          <w:szCs w:val="22"/>
          <w:lang w:eastAsia="en-GB"/>
        </w:rPr>
        <w:tab/>
      </w:r>
      <w:r>
        <w:t>Security</w:t>
      </w:r>
      <w:r>
        <w:tab/>
      </w:r>
      <w:r>
        <w:fldChar w:fldCharType="begin"/>
      </w:r>
      <w:r>
        <w:instrText xml:space="preserve"> PAGEREF _Toc138429154 \h </w:instrText>
      </w:r>
      <w:r>
        <w:fldChar w:fldCharType="separate"/>
      </w:r>
      <w:r>
        <w:t>66</w:t>
      </w:r>
      <w:r>
        <w:fldChar w:fldCharType="end"/>
      </w:r>
    </w:p>
    <w:p w:rsidR="00842B43" w:rsidRPr="00B0469E" w:rsidRDefault="00842B43">
      <w:pPr>
        <w:pStyle w:val="TOC2"/>
        <w:rPr>
          <w:rFonts w:ascii="Calibri" w:hAnsi="Calibri"/>
          <w:sz w:val="22"/>
          <w:szCs w:val="22"/>
          <w:lang w:eastAsia="en-GB"/>
        </w:rPr>
      </w:pPr>
      <w:r>
        <w:t>7.11</w:t>
      </w:r>
      <w:r w:rsidRPr="00B0469E">
        <w:rPr>
          <w:rFonts w:ascii="Calibri" w:hAnsi="Calibri"/>
          <w:sz w:val="22"/>
          <w:szCs w:val="22"/>
          <w:lang w:eastAsia="en-GB"/>
        </w:rPr>
        <w:tab/>
      </w:r>
      <w:r>
        <w:t>Audio MCPTT Call performance</w:t>
      </w:r>
      <w:r>
        <w:tab/>
      </w:r>
      <w:r>
        <w:fldChar w:fldCharType="begin"/>
      </w:r>
      <w:r>
        <w:instrText xml:space="preserve"> PAGEREF _Toc138429155 \h </w:instrText>
      </w:r>
      <w:r>
        <w:fldChar w:fldCharType="separate"/>
      </w:r>
      <w:r>
        <w:t>67</w:t>
      </w:r>
      <w:r>
        <w:fldChar w:fldCharType="end"/>
      </w:r>
    </w:p>
    <w:p w:rsidR="00842B43" w:rsidRPr="00B0469E" w:rsidRDefault="00842B43">
      <w:pPr>
        <w:pStyle w:val="TOC3"/>
        <w:rPr>
          <w:rFonts w:ascii="Calibri" w:hAnsi="Calibri"/>
          <w:sz w:val="22"/>
          <w:szCs w:val="22"/>
          <w:lang w:eastAsia="en-GB"/>
        </w:rPr>
      </w:pPr>
      <w:r>
        <w:t>7.11.1</w:t>
      </w:r>
      <w:r w:rsidRPr="00B0469E">
        <w:rPr>
          <w:rFonts w:ascii="Calibri" w:hAnsi="Calibri"/>
          <w:sz w:val="22"/>
          <w:szCs w:val="22"/>
          <w:lang w:eastAsia="en-GB"/>
        </w:rPr>
        <w:tab/>
      </w:r>
      <w:r>
        <w:t>MCPTT Access time and Mouth-to-ear latency</w:t>
      </w:r>
      <w:r>
        <w:tab/>
      </w:r>
      <w:r>
        <w:fldChar w:fldCharType="begin"/>
      </w:r>
      <w:r>
        <w:instrText xml:space="preserve"> PAGEREF _Toc138429156 \h </w:instrText>
      </w:r>
      <w:r>
        <w:fldChar w:fldCharType="separate"/>
      </w:r>
      <w:r>
        <w:t>67</w:t>
      </w:r>
      <w:r>
        <w:fldChar w:fldCharType="end"/>
      </w:r>
    </w:p>
    <w:p w:rsidR="00842B43" w:rsidRPr="00B0469E" w:rsidRDefault="00842B43">
      <w:pPr>
        <w:pStyle w:val="TOC4"/>
        <w:rPr>
          <w:rFonts w:ascii="Calibri" w:hAnsi="Calibri"/>
          <w:sz w:val="22"/>
          <w:szCs w:val="22"/>
          <w:lang w:eastAsia="en-GB"/>
        </w:rPr>
      </w:pPr>
      <w:r>
        <w:t>7.11.1.1</w:t>
      </w:r>
      <w:r w:rsidRPr="00B0469E">
        <w:rPr>
          <w:rFonts w:ascii="Calibri" w:hAnsi="Calibri"/>
          <w:sz w:val="22"/>
          <w:szCs w:val="22"/>
          <w:lang w:eastAsia="en-GB"/>
        </w:rPr>
        <w:tab/>
      </w:r>
      <w:r>
        <w:t>General overview</w:t>
      </w:r>
      <w:r>
        <w:tab/>
      </w:r>
      <w:r>
        <w:fldChar w:fldCharType="begin"/>
      </w:r>
      <w:r>
        <w:instrText xml:space="preserve"> PAGEREF _Toc138429157 \h </w:instrText>
      </w:r>
      <w:r>
        <w:fldChar w:fldCharType="separate"/>
      </w:r>
      <w:r>
        <w:t>67</w:t>
      </w:r>
      <w:r>
        <w:fldChar w:fldCharType="end"/>
      </w:r>
    </w:p>
    <w:p w:rsidR="00842B43" w:rsidRPr="00B0469E" w:rsidRDefault="00842B43">
      <w:pPr>
        <w:pStyle w:val="TOC4"/>
        <w:rPr>
          <w:rFonts w:ascii="Calibri" w:hAnsi="Calibri"/>
          <w:sz w:val="22"/>
          <w:szCs w:val="22"/>
          <w:lang w:eastAsia="en-GB"/>
        </w:rPr>
      </w:pPr>
      <w:r>
        <w:t>7.11.1.2</w:t>
      </w:r>
      <w:r w:rsidRPr="00B0469E">
        <w:rPr>
          <w:rFonts w:ascii="Calibri" w:hAnsi="Calibri"/>
          <w:sz w:val="22"/>
          <w:szCs w:val="22"/>
          <w:lang w:eastAsia="en-GB"/>
        </w:rPr>
        <w:tab/>
      </w:r>
      <w:r>
        <w:t>Requirements</w:t>
      </w:r>
      <w:r>
        <w:tab/>
      </w:r>
      <w:r>
        <w:fldChar w:fldCharType="begin"/>
      </w:r>
      <w:r>
        <w:instrText xml:space="preserve"> PAGEREF _Toc138429158 \h </w:instrText>
      </w:r>
      <w:r>
        <w:fldChar w:fldCharType="separate"/>
      </w:r>
      <w:r>
        <w:t>67</w:t>
      </w:r>
      <w:r>
        <w:fldChar w:fldCharType="end"/>
      </w:r>
    </w:p>
    <w:p w:rsidR="00842B43" w:rsidRPr="00B0469E" w:rsidRDefault="00842B43">
      <w:pPr>
        <w:pStyle w:val="TOC3"/>
        <w:rPr>
          <w:rFonts w:ascii="Calibri" w:hAnsi="Calibri"/>
          <w:sz w:val="22"/>
          <w:szCs w:val="22"/>
          <w:lang w:eastAsia="en-GB"/>
        </w:rPr>
      </w:pPr>
      <w:r>
        <w:t>7.11.2</w:t>
      </w:r>
      <w:r w:rsidRPr="00B0469E">
        <w:rPr>
          <w:rFonts w:ascii="Calibri" w:hAnsi="Calibri"/>
          <w:sz w:val="22"/>
          <w:szCs w:val="22"/>
          <w:lang w:eastAsia="en-GB"/>
        </w:rPr>
        <w:tab/>
      </w:r>
      <w:r>
        <w:t>Late call entry performance</w:t>
      </w:r>
      <w:r>
        <w:tab/>
      </w:r>
      <w:r>
        <w:fldChar w:fldCharType="begin"/>
      </w:r>
      <w:r>
        <w:instrText xml:space="preserve"> PAGEREF _Toc138429159 \h </w:instrText>
      </w:r>
      <w:r>
        <w:fldChar w:fldCharType="separate"/>
      </w:r>
      <w:r>
        <w:t>67</w:t>
      </w:r>
      <w:r>
        <w:fldChar w:fldCharType="end"/>
      </w:r>
    </w:p>
    <w:p w:rsidR="00842B43" w:rsidRPr="00B0469E" w:rsidRDefault="00842B43">
      <w:pPr>
        <w:pStyle w:val="TOC4"/>
        <w:rPr>
          <w:rFonts w:ascii="Calibri" w:hAnsi="Calibri"/>
          <w:sz w:val="22"/>
          <w:szCs w:val="22"/>
          <w:lang w:eastAsia="en-GB"/>
        </w:rPr>
      </w:pPr>
      <w:r>
        <w:t>7.11.2.1</w:t>
      </w:r>
      <w:r w:rsidRPr="00B0469E">
        <w:rPr>
          <w:rFonts w:ascii="Calibri" w:hAnsi="Calibri"/>
          <w:sz w:val="22"/>
          <w:szCs w:val="22"/>
          <w:lang w:eastAsia="en-GB"/>
        </w:rPr>
        <w:tab/>
      </w:r>
      <w:r>
        <w:t>General overview</w:t>
      </w:r>
      <w:r>
        <w:tab/>
      </w:r>
      <w:r>
        <w:fldChar w:fldCharType="begin"/>
      </w:r>
      <w:r>
        <w:instrText xml:space="preserve"> PAGEREF _Toc138429160 \h </w:instrText>
      </w:r>
      <w:r>
        <w:fldChar w:fldCharType="separate"/>
      </w:r>
      <w:r>
        <w:t>67</w:t>
      </w:r>
      <w:r>
        <w:fldChar w:fldCharType="end"/>
      </w:r>
    </w:p>
    <w:p w:rsidR="00842B43" w:rsidRPr="00B0469E" w:rsidRDefault="00842B43">
      <w:pPr>
        <w:pStyle w:val="TOC4"/>
        <w:rPr>
          <w:rFonts w:ascii="Calibri" w:hAnsi="Calibri"/>
          <w:sz w:val="22"/>
          <w:szCs w:val="22"/>
          <w:lang w:eastAsia="en-GB"/>
        </w:rPr>
      </w:pPr>
      <w:r>
        <w:t>7.11.2.2</w:t>
      </w:r>
      <w:r w:rsidRPr="00B0469E">
        <w:rPr>
          <w:rFonts w:ascii="Calibri" w:hAnsi="Calibri"/>
          <w:sz w:val="22"/>
          <w:szCs w:val="22"/>
          <w:lang w:eastAsia="en-GB"/>
        </w:rPr>
        <w:tab/>
      </w:r>
      <w:r>
        <w:t>Requirements</w:t>
      </w:r>
      <w:r>
        <w:tab/>
      </w:r>
      <w:r>
        <w:fldChar w:fldCharType="begin"/>
      </w:r>
      <w:r>
        <w:instrText xml:space="preserve"> PAGEREF _Toc138429161 \h </w:instrText>
      </w:r>
      <w:r>
        <w:fldChar w:fldCharType="separate"/>
      </w:r>
      <w:r>
        <w:t>67</w:t>
      </w:r>
      <w:r>
        <w:fldChar w:fldCharType="end"/>
      </w:r>
    </w:p>
    <w:p w:rsidR="00842B43" w:rsidRPr="00B0469E" w:rsidRDefault="00842B43">
      <w:pPr>
        <w:pStyle w:val="TOC3"/>
        <w:rPr>
          <w:rFonts w:ascii="Calibri" w:hAnsi="Calibri"/>
          <w:sz w:val="22"/>
          <w:szCs w:val="22"/>
          <w:lang w:eastAsia="en-GB"/>
        </w:rPr>
      </w:pPr>
      <w:r>
        <w:t>7.11.3</w:t>
      </w:r>
      <w:r w:rsidRPr="00B0469E">
        <w:rPr>
          <w:rFonts w:ascii="Calibri" w:hAnsi="Calibri"/>
          <w:sz w:val="22"/>
          <w:szCs w:val="22"/>
          <w:lang w:eastAsia="en-GB"/>
        </w:rPr>
        <w:tab/>
      </w:r>
      <w:r>
        <w:t>Audio / Voice quality</w:t>
      </w:r>
      <w:r>
        <w:tab/>
      </w:r>
      <w:r>
        <w:fldChar w:fldCharType="begin"/>
      </w:r>
      <w:r>
        <w:instrText xml:space="preserve"> PAGEREF _Toc138429162 \h </w:instrText>
      </w:r>
      <w:r>
        <w:fldChar w:fldCharType="separate"/>
      </w:r>
      <w:r>
        <w:t>68</w:t>
      </w:r>
      <w:r>
        <w:fldChar w:fldCharType="end"/>
      </w:r>
    </w:p>
    <w:p w:rsidR="00842B43" w:rsidRPr="00B0469E" w:rsidRDefault="00842B43">
      <w:pPr>
        <w:pStyle w:val="TOC2"/>
        <w:rPr>
          <w:rFonts w:ascii="Calibri" w:hAnsi="Calibri"/>
          <w:sz w:val="22"/>
          <w:szCs w:val="22"/>
          <w:lang w:eastAsia="en-GB"/>
        </w:rPr>
      </w:pPr>
      <w:r>
        <w:t>7.12</w:t>
      </w:r>
      <w:r w:rsidRPr="00B0469E">
        <w:rPr>
          <w:rFonts w:ascii="Calibri" w:hAnsi="Calibri"/>
          <w:sz w:val="22"/>
          <w:szCs w:val="22"/>
          <w:lang w:eastAsia="en-GB"/>
        </w:rPr>
        <w:tab/>
      </w:r>
      <w:r>
        <w:t>Off-network MCPTT operations</w:t>
      </w:r>
      <w:r>
        <w:tab/>
      </w:r>
      <w:r>
        <w:fldChar w:fldCharType="begin"/>
      </w:r>
      <w:r>
        <w:instrText xml:space="preserve"> PAGEREF _Toc138429163 \h </w:instrText>
      </w:r>
      <w:r>
        <w:fldChar w:fldCharType="separate"/>
      </w:r>
      <w:r>
        <w:t>68</w:t>
      </w:r>
      <w:r>
        <w:fldChar w:fldCharType="end"/>
      </w:r>
    </w:p>
    <w:p w:rsidR="00842B43" w:rsidRPr="00B0469E" w:rsidRDefault="00842B43">
      <w:pPr>
        <w:pStyle w:val="TOC2"/>
        <w:rPr>
          <w:rFonts w:ascii="Calibri" w:hAnsi="Calibri"/>
          <w:sz w:val="22"/>
          <w:szCs w:val="22"/>
          <w:lang w:eastAsia="en-GB"/>
        </w:rPr>
      </w:pPr>
      <w:r>
        <w:t>7.13</w:t>
      </w:r>
      <w:r w:rsidRPr="00B0469E">
        <w:rPr>
          <w:rFonts w:ascii="Calibri" w:hAnsi="Calibri"/>
          <w:sz w:val="22"/>
          <w:szCs w:val="22"/>
          <w:lang w:eastAsia="en-GB"/>
        </w:rPr>
        <w:tab/>
      </w:r>
      <w:r>
        <w:t>Off-network UE functionality</w:t>
      </w:r>
      <w:r>
        <w:tab/>
      </w:r>
      <w:r>
        <w:fldChar w:fldCharType="begin"/>
      </w:r>
      <w:r>
        <w:instrText xml:space="preserve"> PAGEREF _Toc138429164 \h </w:instrText>
      </w:r>
      <w:r>
        <w:fldChar w:fldCharType="separate"/>
      </w:r>
      <w:r>
        <w:t>68</w:t>
      </w:r>
      <w:r>
        <w:fldChar w:fldCharType="end"/>
      </w:r>
    </w:p>
    <w:p w:rsidR="00842B43" w:rsidRPr="00B0469E" w:rsidRDefault="00842B43">
      <w:pPr>
        <w:pStyle w:val="TOC2"/>
        <w:rPr>
          <w:rFonts w:ascii="Calibri" w:hAnsi="Calibri"/>
          <w:sz w:val="22"/>
          <w:szCs w:val="22"/>
          <w:lang w:eastAsia="en-GB"/>
        </w:rPr>
      </w:pPr>
      <w:r>
        <w:t>7.14</w:t>
      </w:r>
      <w:r w:rsidRPr="00B0469E">
        <w:rPr>
          <w:rFonts w:ascii="Calibri" w:hAnsi="Calibri"/>
          <w:sz w:val="22"/>
          <w:szCs w:val="22"/>
          <w:lang w:eastAsia="en-GB"/>
        </w:rPr>
        <w:tab/>
      </w:r>
      <w:r>
        <w:t>Switching to off-network MCPTT</w:t>
      </w:r>
      <w:r>
        <w:tab/>
      </w:r>
      <w:r>
        <w:fldChar w:fldCharType="begin"/>
      </w:r>
      <w:r>
        <w:instrText xml:space="preserve"> PAGEREF _Toc138429165 \h </w:instrText>
      </w:r>
      <w:r>
        <w:fldChar w:fldCharType="separate"/>
      </w:r>
      <w:r>
        <w:t>68</w:t>
      </w:r>
      <w:r>
        <w:fldChar w:fldCharType="end"/>
      </w:r>
    </w:p>
    <w:p w:rsidR="00842B43" w:rsidRPr="00B0469E" w:rsidRDefault="00842B43">
      <w:pPr>
        <w:pStyle w:val="TOC2"/>
        <w:rPr>
          <w:rFonts w:ascii="Calibri" w:hAnsi="Calibri"/>
          <w:sz w:val="22"/>
          <w:szCs w:val="22"/>
          <w:lang w:eastAsia="en-GB"/>
        </w:rPr>
      </w:pPr>
      <w:r>
        <w:t>7.15</w:t>
      </w:r>
      <w:r w:rsidRPr="00B0469E">
        <w:rPr>
          <w:rFonts w:ascii="Calibri" w:hAnsi="Calibri"/>
          <w:sz w:val="22"/>
          <w:szCs w:val="22"/>
          <w:lang w:eastAsia="en-GB"/>
        </w:rPr>
        <w:tab/>
      </w:r>
      <w:r>
        <w:t>Off-network recording and audit requirements</w:t>
      </w:r>
      <w:r>
        <w:tab/>
      </w:r>
      <w:r>
        <w:fldChar w:fldCharType="begin"/>
      </w:r>
      <w:r>
        <w:instrText xml:space="preserve"> PAGEREF _Toc138429166 \h </w:instrText>
      </w:r>
      <w:r>
        <w:fldChar w:fldCharType="separate"/>
      </w:r>
      <w:r>
        <w:t>68</w:t>
      </w:r>
      <w:r>
        <w:fldChar w:fldCharType="end"/>
      </w:r>
    </w:p>
    <w:p w:rsidR="00842B43" w:rsidRPr="00B0469E" w:rsidRDefault="00842B43">
      <w:pPr>
        <w:pStyle w:val="TOC2"/>
        <w:rPr>
          <w:rFonts w:ascii="Calibri" w:hAnsi="Calibri"/>
          <w:sz w:val="22"/>
          <w:szCs w:val="22"/>
          <w:lang w:eastAsia="en-GB"/>
        </w:rPr>
      </w:pPr>
      <w:r>
        <w:t>7.16</w:t>
      </w:r>
      <w:r w:rsidRPr="00B0469E">
        <w:rPr>
          <w:rFonts w:ascii="Calibri" w:hAnsi="Calibri"/>
          <w:sz w:val="22"/>
          <w:szCs w:val="22"/>
          <w:lang w:eastAsia="en-GB"/>
        </w:rPr>
        <w:tab/>
      </w:r>
      <w:r>
        <w:t>Off-network UE-to-UE Relay</w:t>
      </w:r>
      <w:r>
        <w:tab/>
      </w:r>
      <w:r>
        <w:fldChar w:fldCharType="begin"/>
      </w:r>
      <w:r>
        <w:instrText xml:space="preserve"> PAGEREF _Toc138429167 \h </w:instrText>
      </w:r>
      <w:r>
        <w:fldChar w:fldCharType="separate"/>
      </w:r>
      <w:r>
        <w:t>68</w:t>
      </w:r>
      <w:r>
        <w:fldChar w:fldCharType="end"/>
      </w:r>
    </w:p>
    <w:p w:rsidR="00842B43" w:rsidRPr="00B0469E" w:rsidRDefault="00842B43">
      <w:pPr>
        <w:pStyle w:val="TOC3"/>
        <w:rPr>
          <w:rFonts w:ascii="Calibri" w:hAnsi="Calibri"/>
          <w:sz w:val="22"/>
          <w:szCs w:val="22"/>
          <w:lang w:eastAsia="en-GB"/>
        </w:rPr>
      </w:pPr>
      <w:r>
        <w:t>7.16.1</w:t>
      </w:r>
      <w:r w:rsidRPr="00B0469E">
        <w:rPr>
          <w:rFonts w:ascii="Calibri" w:hAnsi="Calibri"/>
          <w:sz w:val="22"/>
          <w:szCs w:val="22"/>
          <w:lang w:eastAsia="en-GB"/>
        </w:rPr>
        <w:tab/>
      </w:r>
      <w:r>
        <w:t>Private Calls</w:t>
      </w:r>
      <w:r>
        <w:tab/>
      </w:r>
      <w:r>
        <w:fldChar w:fldCharType="begin"/>
      </w:r>
      <w:r>
        <w:instrText xml:space="preserve"> PAGEREF _Toc138429168 \h </w:instrText>
      </w:r>
      <w:r>
        <w:fldChar w:fldCharType="separate"/>
      </w:r>
      <w:r>
        <w:t>68</w:t>
      </w:r>
      <w:r>
        <w:fldChar w:fldCharType="end"/>
      </w:r>
    </w:p>
    <w:p w:rsidR="00842B43" w:rsidRPr="00B0469E" w:rsidRDefault="00842B43">
      <w:pPr>
        <w:pStyle w:val="TOC3"/>
        <w:rPr>
          <w:rFonts w:ascii="Calibri" w:hAnsi="Calibri"/>
          <w:sz w:val="22"/>
          <w:szCs w:val="22"/>
          <w:lang w:eastAsia="en-GB"/>
        </w:rPr>
      </w:pPr>
      <w:r>
        <w:t>7.16.2</w:t>
      </w:r>
      <w:r w:rsidRPr="00B0469E">
        <w:rPr>
          <w:rFonts w:ascii="Calibri" w:hAnsi="Calibri"/>
          <w:sz w:val="22"/>
          <w:szCs w:val="22"/>
          <w:lang w:eastAsia="en-GB"/>
        </w:rPr>
        <w:tab/>
      </w:r>
      <w:r>
        <w:t>Group Calls</w:t>
      </w:r>
      <w:r>
        <w:tab/>
      </w:r>
      <w:r>
        <w:fldChar w:fldCharType="begin"/>
      </w:r>
      <w:r>
        <w:instrText xml:space="preserve"> PAGEREF _Toc138429169 \h </w:instrText>
      </w:r>
      <w:r>
        <w:fldChar w:fldCharType="separate"/>
      </w:r>
      <w:r>
        <w:t>68</w:t>
      </w:r>
      <w:r>
        <w:fldChar w:fldCharType="end"/>
      </w:r>
    </w:p>
    <w:p w:rsidR="00842B43" w:rsidRPr="00B0469E" w:rsidRDefault="00842B43">
      <w:pPr>
        <w:pStyle w:val="TOC8"/>
        <w:rPr>
          <w:rFonts w:ascii="Calibri" w:hAnsi="Calibri"/>
          <w:b w:val="0"/>
          <w:szCs w:val="22"/>
          <w:lang w:eastAsia="en-GB"/>
        </w:rPr>
      </w:pPr>
      <w:r>
        <w:t>Annex A (informative): Variables</w:t>
      </w:r>
      <w:r>
        <w:tab/>
      </w:r>
      <w:r>
        <w:fldChar w:fldCharType="begin"/>
      </w:r>
      <w:r>
        <w:instrText xml:space="preserve"> PAGEREF _Toc138429170 \h </w:instrText>
      </w:r>
      <w:r>
        <w:fldChar w:fldCharType="separate"/>
      </w:r>
      <w:r>
        <w:t>69</w:t>
      </w:r>
      <w:r>
        <w:fldChar w:fldCharType="end"/>
      </w:r>
    </w:p>
    <w:p w:rsidR="00842B43" w:rsidRPr="00B0469E" w:rsidRDefault="00842B43">
      <w:pPr>
        <w:pStyle w:val="TOC8"/>
        <w:rPr>
          <w:rFonts w:ascii="Calibri" w:hAnsi="Calibri"/>
          <w:b w:val="0"/>
          <w:szCs w:val="22"/>
          <w:lang w:eastAsia="en-GB"/>
        </w:rPr>
      </w:pPr>
      <w:r>
        <w:t>Annex A1 (Informative): MCPTT Requirements for MCCoRe</w:t>
      </w:r>
      <w:r>
        <w:tab/>
      </w:r>
      <w:r>
        <w:fldChar w:fldCharType="begin"/>
      </w:r>
      <w:r>
        <w:instrText xml:space="preserve"> PAGEREF _Toc138429171 \h </w:instrText>
      </w:r>
      <w:r>
        <w:fldChar w:fldCharType="separate"/>
      </w:r>
      <w:r>
        <w:t>69</w:t>
      </w:r>
      <w:r>
        <w:fldChar w:fldCharType="end"/>
      </w:r>
    </w:p>
    <w:p w:rsidR="00842B43" w:rsidRPr="00B0469E" w:rsidRDefault="00842B43">
      <w:pPr>
        <w:pStyle w:val="TOC8"/>
        <w:rPr>
          <w:rFonts w:ascii="Calibri" w:hAnsi="Calibri"/>
          <w:b w:val="0"/>
          <w:szCs w:val="22"/>
          <w:lang w:eastAsia="en-GB"/>
        </w:rPr>
      </w:pPr>
      <w:r>
        <w:t>Annex B (informative): Bibliography</w:t>
      </w:r>
      <w:r>
        <w:tab/>
      </w:r>
      <w:r>
        <w:fldChar w:fldCharType="begin"/>
      </w:r>
      <w:r>
        <w:instrText xml:space="preserve"> PAGEREF _Toc138429172 \h </w:instrText>
      </w:r>
      <w:r>
        <w:fldChar w:fldCharType="separate"/>
      </w:r>
      <w:r>
        <w:t>84</w:t>
      </w:r>
      <w:r>
        <w:fldChar w:fldCharType="end"/>
      </w:r>
    </w:p>
    <w:p w:rsidR="00842B43" w:rsidRPr="00B0469E" w:rsidRDefault="00842B43">
      <w:pPr>
        <w:pStyle w:val="TOC8"/>
        <w:rPr>
          <w:rFonts w:ascii="Calibri" w:hAnsi="Calibri"/>
          <w:b w:val="0"/>
          <w:szCs w:val="22"/>
          <w:lang w:eastAsia="en-GB"/>
        </w:rPr>
      </w:pPr>
      <w:r>
        <w:t>Annex C (informative): MCPTT scalability guide</w:t>
      </w:r>
      <w:r>
        <w:tab/>
      </w:r>
      <w:r>
        <w:fldChar w:fldCharType="begin"/>
      </w:r>
      <w:r>
        <w:instrText xml:space="preserve"> PAGEREF _Toc138429173 \h </w:instrText>
      </w:r>
      <w:r>
        <w:fldChar w:fldCharType="separate"/>
      </w:r>
      <w:r>
        <w:t>85</w:t>
      </w:r>
      <w:r>
        <w:fldChar w:fldCharType="end"/>
      </w:r>
    </w:p>
    <w:p w:rsidR="00842B43" w:rsidRPr="00B0469E" w:rsidRDefault="00842B43">
      <w:pPr>
        <w:pStyle w:val="TOC8"/>
        <w:rPr>
          <w:rFonts w:ascii="Calibri" w:hAnsi="Calibri"/>
          <w:b w:val="0"/>
          <w:szCs w:val="22"/>
          <w:lang w:eastAsia="en-GB"/>
        </w:rPr>
      </w:pPr>
      <w:r>
        <w:t>Annex D (informative): Change history</w:t>
      </w:r>
      <w:r>
        <w:tab/>
      </w:r>
      <w:r>
        <w:fldChar w:fldCharType="begin"/>
      </w:r>
      <w:r>
        <w:instrText xml:space="preserve"> PAGEREF _Toc138429174 \h </w:instrText>
      </w:r>
      <w:r>
        <w:fldChar w:fldCharType="separate"/>
      </w:r>
      <w:r>
        <w:t>86</w:t>
      </w:r>
      <w:r>
        <w:fldChar w:fldCharType="end"/>
      </w:r>
    </w:p>
    <w:p w:rsidR="008C6729" w:rsidRPr="00AE68BB" w:rsidRDefault="00C2489D" w:rsidP="008C6729">
      <w:r>
        <w:rPr>
          <w:noProof/>
          <w:sz w:val="22"/>
        </w:rPr>
        <w:fldChar w:fldCharType="end"/>
      </w:r>
    </w:p>
    <w:p w:rsidR="008C6729" w:rsidRPr="00AE68BB" w:rsidRDefault="008C6729" w:rsidP="008C6729">
      <w:pPr>
        <w:pStyle w:val="Heading1"/>
      </w:pPr>
      <w:r w:rsidRPr="00AE68BB">
        <w:br w:type="page"/>
      </w:r>
      <w:bookmarkStart w:id="4" w:name="_Toc138428928"/>
      <w:r w:rsidRPr="00AE68BB">
        <w:t>Foreword</w:t>
      </w:r>
      <w:bookmarkEnd w:id="4"/>
    </w:p>
    <w:p w:rsidR="008C6729" w:rsidRPr="00AE68BB" w:rsidRDefault="008C6729" w:rsidP="008C6729">
      <w:r w:rsidRPr="00AE68BB">
        <w:t>This Technical Specification has been produced by the 3</w:t>
      </w:r>
      <w:r w:rsidRPr="00AE68BB">
        <w:rPr>
          <w:vertAlign w:val="superscript"/>
        </w:rPr>
        <w:t>rd</w:t>
      </w:r>
      <w:r w:rsidRPr="00AE68BB">
        <w:t xml:space="preserve"> Generation Partnership Project (3GPP).</w:t>
      </w:r>
    </w:p>
    <w:p w:rsidR="008C6729" w:rsidRPr="00AE68BB" w:rsidRDefault="008C6729" w:rsidP="008C6729">
      <w:r w:rsidRPr="00AE68B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8C6729" w:rsidRPr="00AE68BB" w:rsidRDefault="008C6729" w:rsidP="008C6729">
      <w:pPr>
        <w:pStyle w:val="B1"/>
      </w:pPr>
      <w:r w:rsidRPr="00AE68BB">
        <w:t>Version x.y.z</w:t>
      </w:r>
    </w:p>
    <w:p w:rsidR="008C6729" w:rsidRPr="00AE68BB" w:rsidRDefault="008C6729" w:rsidP="008C6729">
      <w:pPr>
        <w:pStyle w:val="B1"/>
      </w:pPr>
      <w:r w:rsidRPr="00AE68BB">
        <w:t>where:</w:t>
      </w:r>
    </w:p>
    <w:p w:rsidR="008C6729" w:rsidRPr="00AE68BB" w:rsidRDefault="008C6729" w:rsidP="008C6729">
      <w:pPr>
        <w:pStyle w:val="B2"/>
      </w:pPr>
      <w:r w:rsidRPr="00AE68BB">
        <w:t>x</w:t>
      </w:r>
      <w:r w:rsidRPr="00AE68BB">
        <w:tab/>
        <w:t>the first digit:</w:t>
      </w:r>
    </w:p>
    <w:p w:rsidR="008C6729" w:rsidRPr="00AE68BB" w:rsidRDefault="008C6729" w:rsidP="008C6729">
      <w:pPr>
        <w:pStyle w:val="B3"/>
      </w:pPr>
      <w:r w:rsidRPr="00AE68BB">
        <w:t>1</w:t>
      </w:r>
      <w:r w:rsidRPr="00AE68BB">
        <w:tab/>
        <w:t>presented to TSG for information;</w:t>
      </w:r>
    </w:p>
    <w:p w:rsidR="008C6729" w:rsidRPr="00AE68BB" w:rsidRDefault="008C6729" w:rsidP="008C6729">
      <w:pPr>
        <w:pStyle w:val="B3"/>
      </w:pPr>
      <w:r w:rsidRPr="00AE68BB">
        <w:t>2</w:t>
      </w:r>
      <w:r w:rsidRPr="00AE68BB">
        <w:tab/>
        <w:t>presented to TSG for approval;</w:t>
      </w:r>
    </w:p>
    <w:p w:rsidR="008C6729" w:rsidRPr="00AE68BB" w:rsidRDefault="008C6729" w:rsidP="008C6729">
      <w:pPr>
        <w:pStyle w:val="B3"/>
      </w:pPr>
      <w:r w:rsidRPr="00AE68BB">
        <w:t>3</w:t>
      </w:r>
      <w:r w:rsidRPr="00AE68BB">
        <w:tab/>
        <w:t>or greater indicates TSG approved document under change control.</w:t>
      </w:r>
    </w:p>
    <w:p w:rsidR="008C6729" w:rsidRPr="00AE68BB" w:rsidRDefault="003A26CF" w:rsidP="008C6729">
      <w:pPr>
        <w:pStyle w:val="B2"/>
      </w:pPr>
      <w:r>
        <w:t>y</w:t>
      </w:r>
      <w:r w:rsidR="008C6729" w:rsidRPr="00AE68BB">
        <w:tab/>
        <w:t>the second digit is incremented for all changes of substance, i.e. technical enhancements, corrections, updates, etc.</w:t>
      </w:r>
    </w:p>
    <w:p w:rsidR="008C6729" w:rsidRPr="00AE68BB" w:rsidRDefault="008C6729" w:rsidP="008C6729">
      <w:pPr>
        <w:pStyle w:val="B2"/>
      </w:pPr>
      <w:r w:rsidRPr="00AE68BB">
        <w:t>z</w:t>
      </w:r>
      <w:r w:rsidRPr="00AE68BB">
        <w:tab/>
        <w:t>the third digit is incremented when editorial only changes have been incorporated in the document.</w:t>
      </w:r>
    </w:p>
    <w:p w:rsidR="00597EEA" w:rsidRPr="00AE68BB" w:rsidRDefault="008C6729" w:rsidP="008C6729">
      <w:pPr>
        <w:pStyle w:val="Heading1"/>
      </w:pPr>
      <w:bookmarkStart w:id="5" w:name="_Toc138428929"/>
      <w:r w:rsidRPr="00AE68BB">
        <w:t>Introduction</w:t>
      </w:r>
      <w:bookmarkEnd w:id="5"/>
    </w:p>
    <w:p w:rsidR="003343B0" w:rsidRPr="00AE68BB" w:rsidRDefault="00394276" w:rsidP="007E3EC3">
      <w:r w:rsidRPr="00AE68BB">
        <w:t>The present document</w:t>
      </w:r>
      <w:r w:rsidR="003343B0" w:rsidRPr="00AE68BB">
        <w:t xml:space="preserve"> covers requirements for Mission Critical Push To Talk (MCPTT) service (represented by the term, </w:t>
      </w:r>
      <w:r w:rsidR="000966DA">
        <w:t>MCPTT Service</w:t>
      </w:r>
      <w:r w:rsidR="003343B0" w:rsidRPr="00AE68BB">
        <w:t xml:space="preserve">). </w:t>
      </w:r>
      <w:r w:rsidR="00B804DD">
        <w:t xml:space="preserve">The </w:t>
      </w:r>
      <w:r w:rsidR="000966DA">
        <w:t>MCPTT Service</w:t>
      </w:r>
      <w:r w:rsidR="00B804DD">
        <w:t xml:space="preserve"> can be used for public safety applications and also for general commercial applications (e.g., utility companies and railways). </w:t>
      </w:r>
      <w:r w:rsidR="003343B0" w:rsidRPr="00AE68BB">
        <w:t xml:space="preserve">The specifications contained within </w:t>
      </w:r>
      <w:r w:rsidRPr="00AE68BB">
        <w:t>the present document</w:t>
      </w:r>
      <w:r w:rsidR="003343B0" w:rsidRPr="00AE68BB">
        <w:t xml:space="preserve"> can also form the basis for a non-mission critical </w:t>
      </w:r>
      <w:r w:rsidR="007406B0">
        <w:t>P</w:t>
      </w:r>
      <w:r w:rsidR="003343B0" w:rsidRPr="00AE68BB">
        <w:t xml:space="preserve">ush </w:t>
      </w:r>
      <w:r w:rsidR="007406B0">
        <w:t>T</w:t>
      </w:r>
      <w:r w:rsidR="003343B0" w:rsidRPr="00AE68BB">
        <w:t xml:space="preserve">o </w:t>
      </w:r>
      <w:r w:rsidR="007406B0">
        <w:t>T</w:t>
      </w:r>
      <w:r w:rsidR="003343B0" w:rsidRPr="00AE68BB">
        <w:t>alk service (called a PTT service).</w:t>
      </w:r>
    </w:p>
    <w:p w:rsidR="00F1176D" w:rsidRPr="008D6BA3" w:rsidRDefault="00F1176D" w:rsidP="00F1176D">
      <w:r w:rsidRPr="008D6BA3">
        <w:t>Note that further development of mission critical services beyond MCPTT (such as Mission Critical Video and Mission Critical Data) created an opportunity to re-use base functionality documented in the Stage 1 requirements for MCPTT. For example, the ability to communicate mission critical information to groups of users is a common need regardless of service type. Wherever originating MCPTT requirements were found to be in common with other mission critical services, those requirements were moved to a new Technical Specification (3GPP TS 22.280). Each requirement that was moved has been voided in this version of 3GPP TS 22.179, and an informative annex has been created at the end of this specification documenting the location of the originating 3GPP TS 22.179 requirement in 3GPP TS 22.280.</w:t>
      </w:r>
    </w:p>
    <w:p w:rsidR="008C6729" w:rsidRPr="00AE68BB" w:rsidRDefault="008C6729" w:rsidP="00EF091E">
      <w:pPr>
        <w:pStyle w:val="Heading1"/>
      </w:pPr>
      <w:r w:rsidRPr="00AE68BB">
        <w:br w:type="page"/>
      </w:r>
      <w:bookmarkStart w:id="6" w:name="_Toc138428930"/>
      <w:r w:rsidR="00EF091E">
        <w:t>1</w:t>
      </w:r>
      <w:r w:rsidR="00EF091E">
        <w:tab/>
      </w:r>
      <w:r w:rsidRPr="00AE68BB">
        <w:t>Scope</w:t>
      </w:r>
      <w:bookmarkEnd w:id="6"/>
    </w:p>
    <w:p w:rsidR="008C6729" w:rsidRPr="00AE68BB" w:rsidRDefault="00460FE7" w:rsidP="008C6729">
      <w:r w:rsidRPr="00AE68BB">
        <w:t xml:space="preserve">The present document provides the service requirements for operation of the </w:t>
      </w:r>
      <w:r w:rsidR="000966DA">
        <w:t>MCPTT Service</w:t>
      </w:r>
      <w:r w:rsidRPr="00AE68BB">
        <w:t>.</w:t>
      </w:r>
      <w:r w:rsidR="00907454" w:rsidRPr="00AE68BB">
        <w:t xml:space="preserve"> </w:t>
      </w:r>
      <w:r w:rsidRPr="00AE68BB">
        <w:t xml:space="preserve">MCPTT makes use of capabilities included in Group Communications System Enablers and Proximity Services, with additional requirements specific to the </w:t>
      </w:r>
      <w:r w:rsidR="000966DA">
        <w:t>MCPTT Service</w:t>
      </w:r>
      <w:r w:rsidRPr="00AE68BB">
        <w:t>.</w:t>
      </w:r>
      <w:r w:rsidR="00907454" w:rsidRPr="00AE68BB">
        <w:t xml:space="preserve"> </w:t>
      </w:r>
      <w:r w:rsidR="00B22BD0" w:rsidRPr="00AE68BB">
        <w:t xml:space="preserve">The </w:t>
      </w:r>
      <w:r w:rsidR="000966DA">
        <w:t>MCPTT Service</w:t>
      </w:r>
      <w:r w:rsidR="00B22BD0" w:rsidRPr="00AE68BB">
        <w:t xml:space="preserve"> can be used</w:t>
      </w:r>
      <w:r w:rsidR="00B22BD0" w:rsidRPr="00AE68BB">
        <w:rPr>
          <w:rFonts w:eastAsia="SimSun"/>
          <w:lang w:eastAsia="zh-CN"/>
        </w:rPr>
        <w:t xml:space="preserve"> for public safety applications</w:t>
      </w:r>
      <w:r w:rsidR="00070C87">
        <w:rPr>
          <w:rFonts w:eastAsia="SimSun"/>
          <w:lang w:eastAsia="zh-CN"/>
        </w:rPr>
        <w:t xml:space="preserve"> and maritime safety applications</w:t>
      </w:r>
      <w:r w:rsidR="00B22BD0" w:rsidRPr="00AE68BB">
        <w:rPr>
          <w:rFonts w:eastAsia="SimSun"/>
          <w:lang w:eastAsia="zh-CN"/>
        </w:rPr>
        <w:t xml:space="preserve"> and also for general commercial applications</w:t>
      </w:r>
      <w:r w:rsidR="00B22BD0" w:rsidRPr="00AE68BB">
        <w:t xml:space="preserve"> (</w:t>
      </w:r>
      <w:r w:rsidR="00394276" w:rsidRPr="00AE68BB">
        <w:t>e.g.</w:t>
      </w:r>
      <w:r w:rsidR="00172756">
        <w:t xml:space="preserve">, </w:t>
      </w:r>
      <w:r w:rsidR="00B22BD0" w:rsidRPr="00AE68BB">
        <w:t>utility companies</w:t>
      </w:r>
      <w:r w:rsidR="00070C87">
        <w:t>,</w:t>
      </w:r>
      <w:r w:rsidR="00B22BD0" w:rsidRPr="00AE68BB">
        <w:t xml:space="preserve"> railways</w:t>
      </w:r>
      <w:r w:rsidR="00070C87">
        <w:t xml:space="preserve"> and maritime usage</w:t>
      </w:r>
      <w:r w:rsidR="00B22BD0" w:rsidRPr="00AE68BB">
        <w:t>).</w:t>
      </w:r>
      <w:r w:rsidR="00F971EA">
        <w:t xml:space="preserve"> </w:t>
      </w:r>
      <w:r w:rsidR="00F971EA" w:rsidRPr="002F06D3">
        <w:t>The requirements in this specification do not apply to GSM or UMTS.</w:t>
      </w:r>
    </w:p>
    <w:p w:rsidR="008C6729" w:rsidRPr="00AE68BB" w:rsidRDefault="008C6729" w:rsidP="008C6729">
      <w:pPr>
        <w:pStyle w:val="Heading1"/>
      </w:pPr>
      <w:bookmarkStart w:id="7" w:name="_Toc138428931"/>
      <w:r w:rsidRPr="00AE68BB">
        <w:t>2</w:t>
      </w:r>
      <w:r w:rsidRPr="00AE68BB">
        <w:tab/>
        <w:t>References</w:t>
      </w:r>
      <w:bookmarkEnd w:id="7"/>
    </w:p>
    <w:p w:rsidR="008C6729" w:rsidRPr="00AE68BB" w:rsidRDefault="008C6729" w:rsidP="008C6729">
      <w:r w:rsidRPr="00AE68BB">
        <w:t>The following documents contain provisions which, through reference in this text, constitute provisions of the present document.</w:t>
      </w:r>
    </w:p>
    <w:p w:rsidR="008C6729" w:rsidRPr="00AE68BB" w:rsidRDefault="008C6729" w:rsidP="008C6729">
      <w:pPr>
        <w:pStyle w:val="B1"/>
      </w:pPr>
      <w:r w:rsidRPr="00AE68BB">
        <w:t>-</w:t>
      </w:r>
      <w:r w:rsidRPr="00AE68BB">
        <w:tab/>
        <w:t>References are either specific (identified by date of publication, edition number, version number, etc.) or non</w:t>
      </w:r>
      <w:r w:rsidRPr="00AE68BB">
        <w:noBreakHyphen/>
        <w:t>specific.</w:t>
      </w:r>
    </w:p>
    <w:p w:rsidR="008C6729" w:rsidRPr="00AE68BB" w:rsidRDefault="008C6729" w:rsidP="008C6729">
      <w:pPr>
        <w:pStyle w:val="B1"/>
      </w:pPr>
      <w:r w:rsidRPr="00AE68BB">
        <w:t>-</w:t>
      </w:r>
      <w:r w:rsidRPr="00AE68BB">
        <w:tab/>
        <w:t>For a specific reference, subsequent revisions do not apply.</w:t>
      </w:r>
    </w:p>
    <w:p w:rsidR="008C6729" w:rsidRPr="00AE68BB" w:rsidRDefault="008C6729" w:rsidP="008C6729">
      <w:pPr>
        <w:pStyle w:val="B1"/>
      </w:pPr>
      <w:r w:rsidRPr="00AE68BB">
        <w:t>-</w:t>
      </w:r>
      <w:r w:rsidRPr="00AE68BB">
        <w:tab/>
        <w:t>For a non-specific reference, the latest version applies. In the case of a reference to a 3GPP document (including a GSM document), a non-specific reference implicitly refers to the latest version of that document</w:t>
      </w:r>
      <w:r w:rsidRPr="00AE68BB">
        <w:rPr>
          <w:i/>
        </w:rPr>
        <w:t xml:space="preserve"> in the same Release as the present document</w:t>
      </w:r>
      <w:r w:rsidRPr="00AE68BB">
        <w:t>.</w:t>
      </w:r>
    </w:p>
    <w:p w:rsidR="00597EEA" w:rsidRPr="00AE68BB" w:rsidRDefault="008C6729" w:rsidP="008C6729">
      <w:pPr>
        <w:pStyle w:val="EX"/>
      </w:pPr>
      <w:r w:rsidRPr="00AE68BB">
        <w:t>[1]</w:t>
      </w:r>
      <w:r w:rsidRPr="00AE68BB">
        <w:tab/>
        <w:t xml:space="preserve">3GPP TR 21.905: </w:t>
      </w:r>
      <w:r w:rsidR="003F1181">
        <w:t>"</w:t>
      </w:r>
      <w:r w:rsidRPr="00AE68BB">
        <w:t>Vocabulary for 3GPP Specifications</w:t>
      </w:r>
      <w:r w:rsidR="003F1181">
        <w:t>"</w:t>
      </w:r>
      <w:r w:rsidRPr="00AE68BB">
        <w:t>.</w:t>
      </w:r>
    </w:p>
    <w:p w:rsidR="00DD0B02" w:rsidRPr="00AE68BB" w:rsidRDefault="00DD0B02" w:rsidP="008C6729">
      <w:pPr>
        <w:pStyle w:val="EX"/>
      </w:pPr>
      <w:r w:rsidRPr="00AE68BB">
        <w:t>[2]</w:t>
      </w:r>
      <w:r w:rsidRPr="00AE68BB">
        <w:tab/>
      </w:r>
      <w:r w:rsidR="00556184">
        <w:t xml:space="preserve">TSB-102-B: </w:t>
      </w:r>
      <w:r w:rsidR="003F1181">
        <w:t>"</w:t>
      </w:r>
      <w:r w:rsidR="00556184">
        <w:t>Project 25 TIA-102 Document Suite Overview</w:t>
      </w:r>
      <w:r w:rsidR="003F1181">
        <w:t>"</w:t>
      </w:r>
      <w:r w:rsidR="00E531D3" w:rsidRPr="00AE68BB">
        <w:t>.</w:t>
      </w:r>
    </w:p>
    <w:p w:rsidR="00AE68BB" w:rsidRPr="00AE68BB" w:rsidRDefault="00AE68BB" w:rsidP="008C6729">
      <w:pPr>
        <w:pStyle w:val="EX"/>
      </w:pPr>
      <w:r w:rsidRPr="00AE68BB">
        <w:t>[3]</w:t>
      </w:r>
      <w:r w:rsidRPr="00AE68BB">
        <w:tab/>
      </w:r>
      <w:r w:rsidR="00C95F07" w:rsidRPr="00AE68BB">
        <w:t xml:space="preserve">TIA-603-D: </w:t>
      </w:r>
      <w:r w:rsidR="003F1181">
        <w:t>"</w:t>
      </w:r>
      <w:r w:rsidR="00C95F07" w:rsidRPr="00AE68BB">
        <w:t>Land Mobile FM or PM Communications Equipment Measurement and Performance Standards</w:t>
      </w:r>
      <w:r w:rsidR="003F1181">
        <w:t>"</w:t>
      </w:r>
      <w:r w:rsidR="00C95F07" w:rsidRPr="00AE68BB">
        <w:t>.</w:t>
      </w:r>
    </w:p>
    <w:p w:rsidR="00AE68BB" w:rsidRPr="00AE68BB" w:rsidRDefault="00AE68BB" w:rsidP="00AE68BB">
      <w:pPr>
        <w:pStyle w:val="EX"/>
      </w:pPr>
      <w:r w:rsidRPr="00AE68BB">
        <w:t>[4]</w:t>
      </w:r>
      <w:r w:rsidRPr="00AE68BB">
        <w:tab/>
      </w:r>
      <w:r w:rsidR="002109D2">
        <w:t xml:space="preserve">TIA-102.BABA: </w:t>
      </w:r>
      <w:r w:rsidR="003F1181">
        <w:t>"</w:t>
      </w:r>
      <w:r w:rsidR="002109D2">
        <w:t>Vocoder Description</w:t>
      </w:r>
      <w:r w:rsidR="003F1181">
        <w:t>"</w:t>
      </w:r>
      <w:r w:rsidR="002109D2">
        <w:t>.</w:t>
      </w:r>
    </w:p>
    <w:p w:rsidR="00E531D3" w:rsidRPr="00AE68BB" w:rsidRDefault="00E531D3" w:rsidP="00E531D3">
      <w:pPr>
        <w:pStyle w:val="EX"/>
      </w:pPr>
      <w:r w:rsidRPr="00AE68BB">
        <w:t>[</w:t>
      </w:r>
      <w:r w:rsidR="00F519D0" w:rsidRPr="00AE68BB">
        <w:t>5</w:t>
      </w:r>
      <w:r w:rsidRPr="00AE68BB">
        <w:t>]</w:t>
      </w:r>
      <w:r w:rsidRPr="00AE68BB">
        <w:tab/>
      </w:r>
      <w:r w:rsidR="004F1CF4">
        <w:t>3GPP </w:t>
      </w:r>
      <w:r w:rsidR="004F1CF4" w:rsidRPr="00AE68BB">
        <w:t>TS</w:t>
      </w:r>
      <w:r w:rsidR="004F1CF4">
        <w:t> </w:t>
      </w:r>
      <w:r w:rsidR="004F1CF4" w:rsidRPr="00AE68BB">
        <w:t>22.278</w:t>
      </w:r>
      <w:r w:rsidRPr="00AE68BB">
        <w:t xml:space="preserve">: </w:t>
      </w:r>
      <w:r w:rsidR="003F1181">
        <w:t>"</w:t>
      </w:r>
      <w:r w:rsidRPr="00AE68BB">
        <w:t>Service requirements for the Evolved Packet System (EPS)</w:t>
      </w:r>
      <w:r w:rsidR="003F1181">
        <w:t>"</w:t>
      </w:r>
      <w:r w:rsidRPr="00AE68BB">
        <w:t>.</w:t>
      </w:r>
    </w:p>
    <w:p w:rsidR="00E531D3" w:rsidRPr="00AE68BB" w:rsidRDefault="00E531D3" w:rsidP="00E531D3">
      <w:pPr>
        <w:pStyle w:val="EX"/>
      </w:pPr>
      <w:r w:rsidRPr="00AE68BB">
        <w:t>[</w:t>
      </w:r>
      <w:r w:rsidR="00F519D0" w:rsidRPr="00AE68BB">
        <w:t>6</w:t>
      </w:r>
      <w:r w:rsidRPr="00AE68BB">
        <w:t>]</w:t>
      </w:r>
      <w:r w:rsidRPr="00AE68BB">
        <w:tab/>
      </w:r>
      <w:r w:rsidR="004F1CF4">
        <w:t>3GPP </w:t>
      </w:r>
      <w:r w:rsidR="004F1CF4" w:rsidRPr="00AE68BB">
        <w:t>TS</w:t>
      </w:r>
      <w:r w:rsidR="004F1CF4">
        <w:t> </w:t>
      </w:r>
      <w:r w:rsidR="004F1CF4" w:rsidRPr="00AE68BB">
        <w:t>22.468</w:t>
      </w:r>
      <w:r w:rsidRPr="00AE68BB">
        <w:t xml:space="preserve">: </w:t>
      </w:r>
      <w:r w:rsidR="003F1181">
        <w:t>"</w:t>
      </w:r>
      <w:r w:rsidRPr="00AE68BB">
        <w:t>Group Communication System Enablers for LTE (GCSE_LTE)</w:t>
      </w:r>
      <w:r w:rsidR="003F1181">
        <w:t>"</w:t>
      </w:r>
      <w:r w:rsidRPr="00AE68BB">
        <w:t>.</w:t>
      </w:r>
    </w:p>
    <w:p w:rsidR="00AD4A80" w:rsidRPr="00AE68BB" w:rsidRDefault="00AD4A80" w:rsidP="00AD4A80">
      <w:pPr>
        <w:pStyle w:val="EX"/>
      </w:pPr>
      <w:r w:rsidRPr="00AE68BB">
        <w:t>[</w:t>
      </w:r>
      <w:r w:rsidR="00F05A83" w:rsidRPr="00AE68BB">
        <w:t>7</w:t>
      </w:r>
      <w:r w:rsidRPr="00AE68BB">
        <w:t>]</w:t>
      </w:r>
      <w:r w:rsidRPr="00AE68BB">
        <w:tab/>
        <w:t xml:space="preserve">ITU-T Recommendation P.862: </w:t>
      </w:r>
      <w:r w:rsidR="003F1181">
        <w:t>"</w:t>
      </w:r>
      <w:r w:rsidRPr="00AE68BB">
        <w:t>Perceptual evaluation of speech quality (PESQ): An objective method for end-to-end speech quality assessment of narrow-band telephone networks and speech codecs</w:t>
      </w:r>
      <w:r w:rsidR="003F1181">
        <w:t>"</w:t>
      </w:r>
      <w:r w:rsidRPr="00AE68BB">
        <w:t>.</w:t>
      </w:r>
    </w:p>
    <w:p w:rsidR="00AD4A80" w:rsidRPr="00AE68BB" w:rsidRDefault="00AD4A80" w:rsidP="00AD4A80">
      <w:pPr>
        <w:pStyle w:val="EX"/>
      </w:pPr>
      <w:r w:rsidRPr="00AE68BB">
        <w:t>[</w:t>
      </w:r>
      <w:r w:rsidR="00F05A83" w:rsidRPr="00AE68BB">
        <w:t>8</w:t>
      </w:r>
      <w:r w:rsidRPr="00AE68BB">
        <w:t>]</w:t>
      </w:r>
      <w:r w:rsidRPr="00AE68BB">
        <w:tab/>
        <w:t xml:space="preserve">ITU-T Recommendation P.862.1: </w:t>
      </w:r>
      <w:r w:rsidR="003F1181">
        <w:t>"</w:t>
      </w:r>
      <w:r w:rsidRPr="00AE68BB">
        <w:t>Mapping function for transforming P.862 raw result scores to MOS-LQO</w:t>
      </w:r>
      <w:r w:rsidR="003F1181">
        <w:t>"</w:t>
      </w:r>
      <w:r w:rsidRPr="00AE68BB">
        <w:t>.</w:t>
      </w:r>
    </w:p>
    <w:p w:rsidR="00AD4A80" w:rsidRPr="00AE68BB" w:rsidRDefault="00AD4A80" w:rsidP="00AD4A80">
      <w:pPr>
        <w:pStyle w:val="EX"/>
      </w:pPr>
      <w:r w:rsidRPr="00AE68BB">
        <w:t>[</w:t>
      </w:r>
      <w:r w:rsidR="00F05A83" w:rsidRPr="00AE68BB">
        <w:t>9</w:t>
      </w:r>
      <w:r w:rsidRPr="00AE68BB">
        <w:t>]</w:t>
      </w:r>
      <w:r w:rsidRPr="00AE68BB">
        <w:tab/>
        <w:t xml:space="preserve">ITU-T Recommendation P.863: </w:t>
      </w:r>
      <w:r w:rsidR="003F1181">
        <w:t>"</w:t>
      </w:r>
      <w:r w:rsidRPr="00AE68BB">
        <w:t>Perceptual objective listening quality assessment</w:t>
      </w:r>
      <w:r w:rsidR="003F1181">
        <w:t>"</w:t>
      </w:r>
      <w:r w:rsidRPr="00AE68BB">
        <w:t>.</w:t>
      </w:r>
    </w:p>
    <w:p w:rsidR="00AD4A80" w:rsidRPr="00AE68BB" w:rsidRDefault="00AD4A80" w:rsidP="00AD4A80">
      <w:pPr>
        <w:pStyle w:val="EX"/>
      </w:pPr>
      <w:r w:rsidRPr="00AE68BB">
        <w:t>[</w:t>
      </w:r>
      <w:r w:rsidR="00F05A83" w:rsidRPr="00AE68BB">
        <w:t>10]</w:t>
      </w:r>
      <w:r w:rsidRPr="00AE68BB">
        <w:tab/>
        <w:t xml:space="preserve">TIA-102.BABG: </w:t>
      </w:r>
      <w:r w:rsidR="003F1181">
        <w:t>"</w:t>
      </w:r>
      <w:r w:rsidRPr="00AE68BB">
        <w:t>Enhanced Vocoder Methods of Measurement for Performance</w:t>
      </w:r>
      <w:r w:rsidR="003F1181">
        <w:t>"</w:t>
      </w:r>
      <w:r w:rsidR="00C95F07">
        <w:t>, March 2010</w:t>
      </w:r>
      <w:r w:rsidRPr="00AE68BB">
        <w:t>.</w:t>
      </w:r>
    </w:p>
    <w:p w:rsidR="00AD4A80" w:rsidRPr="00AE68BB" w:rsidRDefault="00AD4A80" w:rsidP="00AD4A80">
      <w:pPr>
        <w:pStyle w:val="EX"/>
      </w:pPr>
      <w:r w:rsidRPr="00AE68BB">
        <w:t>[</w:t>
      </w:r>
      <w:r w:rsidR="00F05A83" w:rsidRPr="00AE68BB">
        <w:t>11</w:t>
      </w:r>
      <w:r w:rsidRPr="00AE68BB">
        <w:t>]</w:t>
      </w:r>
      <w:r w:rsidRPr="00AE68BB">
        <w:tab/>
      </w:r>
      <w:r w:rsidR="004F1CF4">
        <w:t>3GPP </w:t>
      </w:r>
      <w:r w:rsidR="004F1CF4" w:rsidRPr="00AE68BB">
        <w:t>TS</w:t>
      </w:r>
      <w:r w:rsidR="004F1CF4">
        <w:t> </w:t>
      </w:r>
      <w:r w:rsidR="004F1CF4" w:rsidRPr="00AE68BB">
        <w:t>26.190</w:t>
      </w:r>
      <w:r w:rsidRPr="00AE68BB">
        <w:t xml:space="preserve">: </w:t>
      </w:r>
      <w:r w:rsidR="003F1181">
        <w:t>"</w:t>
      </w:r>
      <w:r w:rsidRPr="00AE68BB">
        <w:t>Speech codec speech processing functions; Adaptive Multi-Rate - Wideband (AMR-WB) speech codec; Transcoding functions</w:t>
      </w:r>
      <w:r w:rsidR="003F1181">
        <w:t>"</w:t>
      </w:r>
      <w:r w:rsidRPr="00AE68BB">
        <w:t>.</w:t>
      </w:r>
    </w:p>
    <w:p w:rsidR="00AD4A80" w:rsidRDefault="00AD4A80" w:rsidP="00AD4A80">
      <w:pPr>
        <w:pStyle w:val="EX"/>
      </w:pPr>
      <w:r w:rsidRPr="00AE68BB">
        <w:t>[</w:t>
      </w:r>
      <w:r w:rsidR="00F05A83" w:rsidRPr="00AE68BB">
        <w:t>12</w:t>
      </w:r>
      <w:r w:rsidRPr="00AE68BB">
        <w:t>]</w:t>
      </w:r>
      <w:r w:rsidRPr="00AE68BB">
        <w:tab/>
      </w:r>
      <w:r w:rsidR="004F1CF4">
        <w:t>3GPP </w:t>
      </w:r>
      <w:r w:rsidR="004F1CF4" w:rsidRPr="00AE68BB">
        <w:t>TS</w:t>
      </w:r>
      <w:r w:rsidR="004F1CF4">
        <w:t> </w:t>
      </w:r>
      <w:r w:rsidR="004F1CF4" w:rsidRPr="00AE68BB">
        <w:t>26.194</w:t>
      </w:r>
      <w:r w:rsidRPr="00AE68BB">
        <w:t xml:space="preserve">: </w:t>
      </w:r>
      <w:r w:rsidR="003F1181">
        <w:t>"</w:t>
      </w:r>
      <w:r w:rsidRPr="00AE68BB">
        <w:t>Speech codec speech processing functions; Adaptive Multi-Rate - Wideband (AMR-WB) speech codec; Voice Activity Detector (VAD)</w:t>
      </w:r>
      <w:r w:rsidR="003F1181">
        <w:t>"</w:t>
      </w:r>
      <w:r w:rsidRPr="00AE68BB">
        <w:t>.</w:t>
      </w:r>
    </w:p>
    <w:p w:rsidR="00682C43" w:rsidRDefault="00682C43" w:rsidP="00682C43">
      <w:pPr>
        <w:pStyle w:val="EX"/>
      </w:pPr>
      <w:r>
        <w:t>[13]</w:t>
      </w:r>
      <w:r>
        <w:tab/>
      </w:r>
      <w:r w:rsidR="004F1CF4">
        <w:t>3GPP TS 22.011</w:t>
      </w:r>
      <w:r>
        <w:t xml:space="preserve">: </w:t>
      </w:r>
      <w:r w:rsidR="003F1181">
        <w:t>"</w:t>
      </w:r>
      <w:r>
        <w:t>Service accessibility</w:t>
      </w:r>
      <w:r w:rsidR="003F1181">
        <w:t>"</w:t>
      </w:r>
      <w:r>
        <w:t>.</w:t>
      </w:r>
    </w:p>
    <w:p w:rsidR="00682C43" w:rsidRPr="00AE68BB" w:rsidRDefault="00682C43" w:rsidP="00682C43">
      <w:pPr>
        <w:pStyle w:val="EX"/>
      </w:pPr>
      <w:r>
        <w:t>[14]</w:t>
      </w:r>
      <w:r>
        <w:tab/>
      </w:r>
      <w:r w:rsidR="004F1CF4">
        <w:t>3GPP TS 23.122</w:t>
      </w:r>
      <w:r>
        <w:t xml:space="preserve">: </w:t>
      </w:r>
      <w:r w:rsidR="003F1181">
        <w:t>"</w:t>
      </w:r>
      <w:r>
        <w:t>Non-Access-Stratum (NAS) functions related to Mobile Stations (MS) in idle mode</w:t>
      </w:r>
      <w:r w:rsidR="003F1181">
        <w:t>"</w:t>
      </w:r>
      <w:r>
        <w:t>.</w:t>
      </w:r>
    </w:p>
    <w:p w:rsidR="00F849AA" w:rsidRPr="00415501" w:rsidRDefault="00F849AA" w:rsidP="00F849AA">
      <w:pPr>
        <w:keepLines/>
        <w:ind w:left="1702" w:hanging="1418"/>
        <w:rPr>
          <w:lang w:eastAsia="x-none"/>
        </w:rPr>
      </w:pPr>
      <w:r>
        <w:rPr>
          <w:lang w:eastAsia="x-none"/>
        </w:rPr>
        <w:t>[15</w:t>
      </w:r>
      <w:r w:rsidRPr="00415501">
        <w:rPr>
          <w:lang w:eastAsia="x-none"/>
        </w:rPr>
        <w:t>]</w:t>
      </w:r>
      <w:r w:rsidRPr="00415501">
        <w:rPr>
          <w:lang w:eastAsia="x-none"/>
        </w:rPr>
        <w:tab/>
      </w:r>
      <w:r>
        <w:rPr>
          <w:lang w:eastAsia="x-none"/>
        </w:rPr>
        <w:t>3GPP TS 22.280</w:t>
      </w:r>
      <w:r w:rsidRPr="00415501">
        <w:rPr>
          <w:lang w:eastAsia="x-none"/>
        </w:rPr>
        <w:t>: "</w:t>
      </w:r>
      <w:r>
        <w:rPr>
          <w:lang w:eastAsia="x-none"/>
        </w:rPr>
        <w:t>Mission Critical Services Common Requirements (MCCoRe)</w:t>
      </w:r>
      <w:r w:rsidRPr="003A4214">
        <w:rPr>
          <w:lang w:eastAsia="x-none"/>
        </w:rPr>
        <w:t>"</w:t>
      </w:r>
      <w:r w:rsidRPr="00415501">
        <w:rPr>
          <w:lang w:eastAsia="x-none"/>
        </w:rPr>
        <w:t>.</w:t>
      </w:r>
    </w:p>
    <w:p w:rsidR="00F2047E" w:rsidRPr="00415501" w:rsidRDefault="00F2047E" w:rsidP="00F2047E">
      <w:pPr>
        <w:keepLines/>
        <w:ind w:left="1702" w:hanging="1418"/>
        <w:rPr>
          <w:lang w:eastAsia="x-none"/>
        </w:rPr>
      </w:pPr>
      <w:r>
        <w:rPr>
          <w:lang w:eastAsia="x-none"/>
        </w:rPr>
        <w:t>[16]</w:t>
      </w:r>
      <w:r>
        <w:rPr>
          <w:lang w:eastAsia="x-none"/>
        </w:rPr>
        <w:tab/>
        <w:t>ISBN 2-7461-1832-4: “UIC Project EIRENE System Requirements Specification”.</w:t>
      </w:r>
    </w:p>
    <w:p w:rsidR="00FC3E2C" w:rsidRDefault="00FC3E2C" w:rsidP="00FC3E2C">
      <w:pPr>
        <w:keepLines/>
        <w:ind w:left="1702" w:hanging="1418"/>
        <w:rPr>
          <w:lang w:eastAsia="x-none"/>
        </w:rPr>
      </w:pPr>
      <w:r>
        <w:rPr>
          <w:lang w:eastAsia="x-none"/>
        </w:rPr>
        <w:t>[17]</w:t>
      </w:r>
      <w:r>
        <w:rPr>
          <w:lang w:eastAsia="x-none"/>
        </w:rPr>
        <w:tab/>
      </w:r>
      <w:r w:rsidRPr="00B14C9E">
        <w:rPr>
          <w:lang w:eastAsia="x-none"/>
        </w:rPr>
        <w:t>ETSI EN 301 515 V3.0.0 (2018-03)</w:t>
      </w:r>
      <w:r>
        <w:rPr>
          <w:lang w:eastAsia="x-none"/>
        </w:rPr>
        <w:t>: “Global System for Mobile communication (GSM); Requirements for GSM operation on railways”.</w:t>
      </w:r>
    </w:p>
    <w:p w:rsidR="008C6729" w:rsidRPr="00AE68BB" w:rsidRDefault="008C6729" w:rsidP="008C6729">
      <w:pPr>
        <w:pStyle w:val="Heading1"/>
      </w:pPr>
      <w:bookmarkStart w:id="8" w:name="_Toc138428932"/>
      <w:r w:rsidRPr="00AE68BB">
        <w:t>3</w:t>
      </w:r>
      <w:r w:rsidRPr="00AE68BB">
        <w:tab/>
        <w:t>Definitions and abbreviations</w:t>
      </w:r>
      <w:bookmarkEnd w:id="8"/>
    </w:p>
    <w:p w:rsidR="008C6729" w:rsidRPr="00AE68BB" w:rsidRDefault="008C6729" w:rsidP="008C6729">
      <w:pPr>
        <w:pStyle w:val="Heading2"/>
      </w:pPr>
      <w:bookmarkStart w:id="9" w:name="_Toc138428933"/>
      <w:r w:rsidRPr="00AE68BB">
        <w:t>3.1</w:t>
      </w:r>
      <w:r w:rsidRPr="00AE68BB">
        <w:tab/>
        <w:t>Definitions</w:t>
      </w:r>
      <w:bookmarkEnd w:id="9"/>
    </w:p>
    <w:p w:rsidR="00597EEA" w:rsidRPr="00AE68BB" w:rsidRDefault="008C6729" w:rsidP="008C6729">
      <w:r w:rsidRPr="00AE68BB">
        <w:t>For the purposes of the present document, the terms and definitions given in TR 21.905 [</w:t>
      </w:r>
      <w:r w:rsidR="000E0841" w:rsidRPr="00AE68BB">
        <w:t>1</w:t>
      </w:r>
      <w:r w:rsidRPr="00AE68BB">
        <w:t>] and the following apply. A term defined in the present document takes precedence over the definition of the same term, if any, in TR 21.905 [</w:t>
      </w:r>
      <w:r w:rsidR="000E0841" w:rsidRPr="00AE68BB">
        <w:t>1</w:t>
      </w:r>
      <w:r w:rsidRPr="00AE68BB">
        <w:t>].</w:t>
      </w:r>
      <w:r w:rsidR="00F849AA">
        <w:t xml:space="preserve"> </w:t>
      </w:r>
      <w:r w:rsidR="00F849AA" w:rsidRPr="00F849AA">
        <w:t xml:space="preserve">Definitions provided in 3GPP TS 22.280 [15] also apply to this specification. </w:t>
      </w:r>
    </w:p>
    <w:p w:rsidR="009D794E" w:rsidRPr="00AE68BB" w:rsidRDefault="009D794E" w:rsidP="008C6729">
      <w:r w:rsidRPr="00AE68BB">
        <w:rPr>
          <w:b/>
        </w:rPr>
        <w:t>Affiliated MCPTT Group Member</w:t>
      </w:r>
      <w:r w:rsidRPr="00AE68BB">
        <w:t xml:space="preserve">: An MCPTT Group Member who has indicated an interest in the group and is </w:t>
      </w:r>
      <w:r w:rsidR="00CC5BCE">
        <w:t>prepared</w:t>
      </w:r>
      <w:r w:rsidR="00CC5BCE" w:rsidRPr="00AE68BB">
        <w:t xml:space="preserve"> </w:t>
      </w:r>
      <w:r w:rsidRPr="00AE68BB">
        <w:t>to receive and/or transmit Group Communications from/to the particular MCPTT Group.</w:t>
      </w:r>
    </w:p>
    <w:p w:rsidR="00916FC1" w:rsidRPr="00AE68BB" w:rsidRDefault="00916FC1" w:rsidP="008C6729">
      <w:r w:rsidRPr="00AE68BB">
        <w:rPr>
          <w:b/>
        </w:rPr>
        <w:t>Automatic Commencement Private Call:</w:t>
      </w:r>
      <w:r w:rsidRPr="00AE68BB">
        <w:t xml:space="preserve"> A Private Call in which the initiation of the Private Call does not require any action on the part of the receiving MCPTT User.</w:t>
      </w:r>
    </w:p>
    <w:p w:rsidR="000D0812" w:rsidRPr="00AE68BB" w:rsidRDefault="000D0812" w:rsidP="008C6729">
      <w:r w:rsidRPr="00AE68BB">
        <w:rPr>
          <w:b/>
        </w:rPr>
        <w:t>Broadcast Group Call</w:t>
      </w:r>
      <w:r w:rsidRPr="00AE68BB">
        <w:t xml:space="preserve">: A group call where the initiating </w:t>
      </w:r>
      <w:r w:rsidR="00501E60" w:rsidRPr="00AE68BB">
        <w:t>MCPTT</w:t>
      </w:r>
      <w:r w:rsidRPr="00AE68BB">
        <w:t xml:space="preserve"> </w:t>
      </w:r>
      <w:r w:rsidR="00DA046D" w:rsidRPr="00AE68BB">
        <w:t>U</w:t>
      </w:r>
      <w:r w:rsidRPr="00AE68BB">
        <w:t xml:space="preserve">ser expects no response from the other </w:t>
      </w:r>
      <w:r w:rsidR="00501E60" w:rsidRPr="00AE68BB">
        <w:t>MCPTT</w:t>
      </w:r>
      <w:r w:rsidRPr="00AE68BB">
        <w:t xml:space="preserve"> </w:t>
      </w:r>
      <w:r w:rsidR="00DA046D" w:rsidRPr="00AE68BB">
        <w:t>U</w:t>
      </w:r>
      <w:r w:rsidRPr="00AE68BB">
        <w:t>sers, so that when his transmission is complete, so is the call.</w:t>
      </w:r>
    </w:p>
    <w:p w:rsidR="00970C7B" w:rsidRPr="00AE68BB" w:rsidRDefault="00970C7B" w:rsidP="008C6729">
      <w:r w:rsidRPr="00AE68BB">
        <w:rPr>
          <w:b/>
        </w:rPr>
        <w:t>Call Commencement Mode</w:t>
      </w:r>
      <w:r w:rsidRPr="00AE68BB">
        <w:t xml:space="preserve">: This is a setting that determines the conditions under which a call </w:t>
      </w:r>
      <w:r w:rsidR="00B20D7E">
        <w:t>is</w:t>
      </w:r>
      <w:r w:rsidRPr="00AE68BB">
        <w:t xml:space="preserve"> start</w:t>
      </w:r>
      <w:r w:rsidR="00B20D7E">
        <w:t>ed</w:t>
      </w:r>
      <w:r w:rsidRPr="00AE68BB">
        <w:t>.</w:t>
      </w:r>
    </w:p>
    <w:p w:rsidR="00ED45A1" w:rsidRPr="00AE68BB" w:rsidRDefault="00660974" w:rsidP="008C6729">
      <w:r>
        <w:rPr>
          <w:b/>
        </w:rPr>
        <w:t>D</w:t>
      </w:r>
      <w:r w:rsidR="00FD414F" w:rsidRPr="00AE68BB">
        <w:rPr>
          <w:b/>
        </w:rPr>
        <w:t>ispatcher</w:t>
      </w:r>
      <w:r w:rsidR="00FD414F" w:rsidRPr="00AE68BB">
        <w:t>: A</w:t>
      </w:r>
      <w:r w:rsidR="00CC5BCE">
        <w:t>n MCPTT</w:t>
      </w:r>
      <w:r w:rsidR="00FD414F" w:rsidRPr="00AE68BB">
        <w:t xml:space="preserve"> </w:t>
      </w:r>
      <w:r w:rsidR="00CC5BCE">
        <w:t>User</w:t>
      </w:r>
      <w:r w:rsidR="00FD414F" w:rsidRPr="00AE68BB">
        <w:t xml:space="preserve"> who </w:t>
      </w:r>
      <w:r w:rsidR="00CC5BCE">
        <w:t>participates in MCPTT communications</w:t>
      </w:r>
      <w:r w:rsidR="00FD414F" w:rsidRPr="00AE68BB">
        <w:t xml:space="preserve"> for command and control purposes.</w:t>
      </w:r>
    </w:p>
    <w:p w:rsidR="00597EEA" w:rsidRPr="00AE68BB" w:rsidRDefault="00C00A2F" w:rsidP="008C6729">
      <w:r w:rsidRPr="00AE68BB">
        <w:rPr>
          <w:b/>
        </w:rPr>
        <w:t>F</w:t>
      </w:r>
      <w:r w:rsidR="00276016" w:rsidRPr="00AE68BB">
        <w:rPr>
          <w:b/>
        </w:rPr>
        <w:t>loor control</w:t>
      </w:r>
      <w:r w:rsidR="00276016" w:rsidRPr="00AE68BB">
        <w:t>:</w:t>
      </w:r>
      <w:r w:rsidR="008C6729" w:rsidRPr="00AE68BB">
        <w:t xml:space="preserve"> </w:t>
      </w:r>
      <w:r w:rsidR="00CC5BCE">
        <w:t xml:space="preserve">An </w:t>
      </w:r>
      <w:r w:rsidR="00276016" w:rsidRPr="00AE68BB">
        <w:t>arbitration system in a</w:t>
      </w:r>
      <w:r w:rsidR="0020530E" w:rsidRPr="00AE68BB">
        <w:t>n</w:t>
      </w:r>
      <w:r w:rsidR="00276016" w:rsidRPr="00AE68BB">
        <w:t xml:space="preserve"> </w:t>
      </w:r>
      <w:r w:rsidR="000966DA">
        <w:t>MCPTT Service</w:t>
      </w:r>
      <w:r w:rsidR="00276016" w:rsidRPr="00AE68BB">
        <w:t xml:space="preserve"> that determines who has the authority to transmit (talk) at a point in time</w:t>
      </w:r>
      <w:r w:rsidR="00CC5BCE">
        <w:t xml:space="preserve"> during an MCPTT call</w:t>
      </w:r>
      <w:r w:rsidR="00276016" w:rsidRPr="00AE68BB">
        <w:t>.</w:t>
      </w:r>
    </w:p>
    <w:p w:rsidR="008B62BF" w:rsidRPr="00AE68BB" w:rsidRDefault="000D0812" w:rsidP="008B62BF">
      <w:r w:rsidRPr="00AE68BB">
        <w:rPr>
          <w:b/>
        </w:rPr>
        <w:t>Group-Broadcast Group</w:t>
      </w:r>
      <w:r w:rsidRPr="00AE68BB">
        <w:t xml:space="preserve">: A collection of groups defined by the </w:t>
      </w:r>
      <w:r w:rsidR="00501E60" w:rsidRPr="00AE68BB">
        <w:t>MCPTT Administrator</w:t>
      </w:r>
      <w:r w:rsidRPr="00AE68BB">
        <w:t xml:space="preserve"> (e.g.</w:t>
      </w:r>
      <w:r w:rsidR="00172756">
        <w:t>,</w:t>
      </w:r>
      <w:r w:rsidRPr="00AE68BB">
        <w:t xml:space="preserve"> representing a particular organizational structure) and intended to be the recipients of Broadcast Group Calls.</w:t>
      </w:r>
    </w:p>
    <w:p w:rsidR="004F27EB" w:rsidRPr="00AE68BB" w:rsidRDefault="008B62BF" w:rsidP="00F3447C">
      <w:r w:rsidRPr="00AE68BB">
        <w:rPr>
          <w:b/>
        </w:rPr>
        <w:t>Group Regroup</w:t>
      </w:r>
      <w:r w:rsidRPr="00AE68BB">
        <w:t>: The temporary combining of a multiplicity of groups into a single group.</w:t>
      </w:r>
    </w:p>
    <w:p w:rsidR="007C3136" w:rsidRPr="00AE68BB" w:rsidRDefault="007C3136" w:rsidP="00F3447C">
      <w:r w:rsidRPr="00AE68BB">
        <w:rPr>
          <w:b/>
        </w:rPr>
        <w:t>Hang Time:</w:t>
      </w:r>
      <w:r w:rsidRPr="00AE68BB">
        <w:t xml:space="preserve"> A configurable maximum length of the inactivity (silence) period between consecutive MCPTT transmissions within the same call.</w:t>
      </w:r>
    </w:p>
    <w:p w:rsidR="00F3447C" w:rsidRPr="00AE68BB" w:rsidRDefault="00F3447C" w:rsidP="00F3447C">
      <w:r w:rsidRPr="00AE68BB">
        <w:rPr>
          <w:b/>
        </w:rPr>
        <w:t xml:space="preserve">Imminent Peril </w:t>
      </w:r>
      <w:r w:rsidR="00027156" w:rsidRPr="00AE68BB">
        <w:rPr>
          <w:b/>
        </w:rPr>
        <w:t>Call</w:t>
      </w:r>
      <w:r w:rsidRPr="00AE68BB">
        <w:t>: A</w:t>
      </w:r>
      <w:r w:rsidR="007A67BF">
        <w:t>n urgent MCPTT Group call that highlights the potential of death or serious injury, but is less critical than an MCPTT Emergency Group Call.</w:t>
      </w:r>
      <w:r w:rsidRPr="00AE68BB">
        <w:t xml:space="preserve"> </w:t>
      </w:r>
      <w:r w:rsidR="007A67BF">
        <w:t xml:space="preserve">For example a </w:t>
      </w:r>
      <w:r w:rsidRPr="00AE68BB">
        <w:t xml:space="preserve">call prioritized in the event of immediate threat to any human life such as resulting from an </w:t>
      </w:r>
      <w:r w:rsidR="00DA2146">
        <w:t>MCPTT User</w:t>
      </w:r>
      <w:r w:rsidR="003F1181">
        <w:t>'</w:t>
      </w:r>
      <w:r w:rsidRPr="00AE68BB">
        <w:t>s observation of or engagement in a situation involving imminent peril to the general public (</w:t>
      </w:r>
      <w:r w:rsidR="00394276" w:rsidRPr="00AE68BB">
        <w:t>e.g.</w:t>
      </w:r>
      <w:r w:rsidR="00172756">
        <w:t xml:space="preserve">, </w:t>
      </w:r>
      <w:r w:rsidR="007A67BF">
        <w:t xml:space="preserve">a </w:t>
      </w:r>
      <w:r w:rsidRPr="00AE68BB">
        <w:t xml:space="preserve">forest fire about to encircle campers, tanker truck ready to explode near a school, casualties at </w:t>
      </w:r>
      <w:r w:rsidR="007A67BF">
        <w:t xml:space="preserve">the </w:t>
      </w:r>
      <w:r w:rsidRPr="00AE68BB">
        <w:t>scene of a car bombing).</w:t>
      </w:r>
    </w:p>
    <w:p w:rsidR="00F3447C" w:rsidRPr="00AE68BB" w:rsidRDefault="00F3447C" w:rsidP="00F3447C">
      <w:r w:rsidRPr="00AE68BB">
        <w:rPr>
          <w:b/>
        </w:rPr>
        <w:t>In-progress Emergency</w:t>
      </w:r>
      <w:r w:rsidRPr="00AE68BB">
        <w:t>: An emergency condition for a group that has been accepted by</w:t>
      </w:r>
      <w:r w:rsidR="00D06E13" w:rsidRPr="00AE68BB">
        <w:t xml:space="preserve"> the</w:t>
      </w:r>
      <w:r w:rsidRPr="00AE68BB">
        <w:t xml:space="preserve"> </w:t>
      </w:r>
      <w:r w:rsidR="000966DA">
        <w:t>MCPTT Service</w:t>
      </w:r>
      <w:r w:rsidRPr="00AE68BB">
        <w:t>, but has not yet been cancelled by an authorized user.</w:t>
      </w:r>
    </w:p>
    <w:p w:rsidR="00F3447C" w:rsidRPr="00AE68BB" w:rsidRDefault="00F3447C" w:rsidP="00F3447C">
      <w:r w:rsidRPr="00AE68BB">
        <w:rPr>
          <w:b/>
        </w:rPr>
        <w:t>In-progress Imminent Peril</w:t>
      </w:r>
      <w:r w:rsidRPr="00AE68BB">
        <w:t xml:space="preserve">: An </w:t>
      </w:r>
      <w:r w:rsidR="007A67BF">
        <w:t>i</w:t>
      </w:r>
      <w:r w:rsidRPr="00AE68BB">
        <w:t xml:space="preserve">mminent </w:t>
      </w:r>
      <w:r w:rsidR="007A67BF">
        <w:t>p</w:t>
      </w:r>
      <w:r w:rsidRPr="00AE68BB">
        <w:t xml:space="preserve">eril </w:t>
      </w:r>
      <w:r w:rsidR="007A67BF">
        <w:t>condition for a g</w:t>
      </w:r>
      <w:r w:rsidRPr="00AE68BB">
        <w:t xml:space="preserve">roup </w:t>
      </w:r>
      <w:r w:rsidR="007A67BF">
        <w:t xml:space="preserve">that has been accepted by the </w:t>
      </w:r>
      <w:r w:rsidR="000966DA">
        <w:t>MCPTT Service</w:t>
      </w:r>
      <w:r w:rsidR="007A67BF">
        <w:t xml:space="preserve"> </w:t>
      </w:r>
      <w:r w:rsidRPr="00AE68BB">
        <w:t xml:space="preserve">and has not yet been cancelled by an authorized </w:t>
      </w:r>
      <w:r w:rsidR="00DA2146">
        <w:t>MCPTT User</w:t>
      </w:r>
      <w:r w:rsidRPr="00AE68BB">
        <w:t>.</w:t>
      </w:r>
    </w:p>
    <w:p w:rsidR="009D06F6" w:rsidRPr="00AE68BB" w:rsidRDefault="009D06F6" w:rsidP="009D06F6">
      <w:pPr>
        <w:widowControl w:val="0"/>
        <w:spacing w:beforeLines="50" w:before="120" w:afterLines="50" w:after="120"/>
        <w:rPr>
          <w:rFonts w:eastAsia="SimSun" w:hint="eastAsia"/>
          <w:lang w:eastAsia="zh-CN"/>
        </w:rPr>
      </w:pPr>
      <w:r w:rsidRPr="00AE68BB">
        <w:rPr>
          <w:b/>
          <w:lang w:eastAsia="zh-CN"/>
        </w:rPr>
        <w:t>Late call entry:</w:t>
      </w:r>
      <w:r w:rsidR="00E43B1E" w:rsidRPr="00AE68BB" w:rsidDel="00E43B1E">
        <w:rPr>
          <w:lang w:eastAsia="zh-CN"/>
        </w:rPr>
        <w:t xml:space="preserve"> </w:t>
      </w:r>
      <w:r w:rsidR="007A67BF">
        <w:rPr>
          <w:rFonts w:eastAsia="SimSun"/>
          <w:lang w:eastAsia="zh-CN"/>
        </w:rPr>
        <w:t>A</w:t>
      </w:r>
      <w:r w:rsidRPr="00AE68BB">
        <w:rPr>
          <w:rFonts w:eastAsia="SimSun" w:hint="eastAsia"/>
          <w:lang w:eastAsia="zh-CN"/>
        </w:rPr>
        <w:t xml:space="preserve">n </w:t>
      </w:r>
      <w:r w:rsidR="00B1267B">
        <w:rPr>
          <w:rFonts w:eastAsia="SimSun"/>
          <w:lang w:eastAsia="zh-CN"/>
        </w:rPr>
        <w:t>A</w:t>
      </w:r>
      <w:r w:rsidRPr="00AE68BB">
        <w:rPr>
          <w:rFonts w:eastAsia="SimSun"/>
          <w:lang w:eastAsia="zh-CN"/>
        </w:rPr>
        <w:t>ffiliated</w:t>
      </w:r>
      <w:r w:rsidRPr="00AE68BB">
        <w:rPr>
          <w:rFonts w:eastAsia="SimSun" w:hint="eastAsia"/>
          <w:lang w:eastAsia="zh-CN"/>
        </w:rPr>
        <w:t xml:space="preserve"> MCPTT Group Member joins</w:t>
      </w:r>
      <w:r w:rsidRPr="00AE68BB">
        <w:rPr>
          <w:lang w:eastAsia="zh-CN"/>
        </w:rPr>
        <w:t xml:space="preserve"> in a</w:t>
      </w:r>
      <w:r w:rsidRPr="00AE68BB">
        <w:rPr>
          <w:rFonts w:eastAsia="SimSun" w:hint="eastAsia"/>
          <w:lang w:eastAsia="zh-CN"/>
        </w:rPr>
        <w:t>n</w:t>
      </w:r>
      <w:r w:rsidRPr="00AE68BB">
        <w:rPr>
          <w:lang w:eastAsia="zh-CN"/>
        </w:rPr>
        <w:t xml:space="preserve"> </w:t>
      </w:r>
      <w:r w:rsidR="007A67BF">
        <w:rPr>
          <w:rFonts w:eastAsia="SimSun"/>
          <w:lang w:eastAsia="zh-CN"/>
        </w:rPr>
        <w:t>in progress</w:t>
      </w:r>
      <w:r w:rsidRPr="00AE68BB">
        <w:rPr>
          <w:rFonts w:eastAsia="SimSun" w:hint="eastAsia"/>
          <w:lang w:eastAsia="zh-CN"/>
        </w:rPr>
        <w:t xml:space="preserve"> MCPTT Group C</w:t>
      </w:r>
      <w:r w:rsidRPr="00AE68BB">
        <w:rPr>
          <w:lang w:eastAsia="zh-CN"/>
        </w:rPr>
        <w:t>all.</w:t>
      </w:r>
    </w:p>
    <w:p w:rsidR="00233470" w:rsidRPr="00AE68BB" w:rsidRDefault="00233470" w:rsidP="00F3447C">
      <w:r w:rsidRPr="00AE68BB">
        <w:rPr>
          <w:b/>
        </w:rPr>
        <w:t>Location</w:t>
      </w:r>
      <w:r w:rsidRPr="00AE68BB">
        <w:t>: The current physical location (</w:t>
      </w:r>
      <w:r w:rsidR="009306A5" w:rsidRPr="00AE68BB">
        <w:t>i.e.</w:t>
      </w:r>
      <w:r w:rsidR="0016326E">
        <w:t>,</w:t>
      </w:r>
      <w:r w:rsidRPr="00AE68BB">
        <w:t xml:space="preserve"> co-ordinates plus estimated accuracy and timestamp) of the </w:t>
      </w:r>
      <w:r w:rsidR="00501E60" w:rsidRPr="00AE68BB">
        <w:t>MCPTT</w:t>
      </w:r>
      <w:r w:rsidRPr="00AE68BB">
        <w:t xml:space="preserve"> UE that can be cross-referenced to a map.</w:t>
      </w:r>
    </w:p>
    <w:p w:rsidR="00FC17F9" w:rsidRPr="00AE68BB" w:rsidRDefault="00FC17F9" w:rsidP="00FC17F9">
      <w:r w:rsidRPr="00AE68BB">
        <w:rPr>
          <w:b/>
        </w:rPr>
        <w:t>Losing audio</w:t>
      </w:r>
      <w:r w:rsidRPr="00AE68BB">
        <w:t>: Audio of an overridden talker</w:t>
      </w:r>
      <w:r w:rsidR="007A67BF">
        <w:t xml:space="preserve"> that is routed to selected authorized </w:t>
      </w:r>
      <w:r w:rsidR="00DA2146">
        <w:t>MCPTT User</w:t>
      </w:r>
      <w:r w:rsidR="007A67BF">
        <w:t>s</w:t>
      </w:r>
      <w:r w:rsidR="00537049" w:rsidRPr="00AE68BB">
        <w:t>.</w:t>
      </w:r>
      <w:r w:rsidRPr="00AE68BB">
        <w:t xml:space="preserve"> </w:t>
      </w:r>
    </w:p>
    <w:p w:rsidR="00916FC1" w:rsidRPr="00AE68BB" w:rsidRDefault="00916FC1" w:rsidP="00715D67">
      <w:r w:rsidRPr="00AE68BB">
        <w:rPr>
          <w:b/>
        </w:rPr>
        <w:t>Manual Commencement Private Call:</w:t>
      </w:r>
      <w:r w:rsidRPr="00AE68BB">
        <w:t xml:space="preserve"> A Private Call in which the initiation of the Private Call requires the receiving MCPTT User to perform some action to accept or reject the Private Call setup.</w:t>
      </w:r>
    </w:p>
    <w:p w:rsidR="00715D67" w:rsidRPr="00AE68BB" w:rsidRDefault="00715D67" w:rsidP="00715D67">
      <w:r w:rsidRPr="00AE68BB">
        <w:rPr>
          <w:b/>
        </w:rPr>
        <w:t>MCPTT Administrator</w:t>
      </w:r>
      <w:r w:rsidRPr="00AE68BB">
        <w:t xml:space="preserve">: An individual authorized to control parameters of the </w:t>
      </w:r>
      <w:r w:rsidR="000966DA">
        <w:t>MCPTT Service</w:t>
      </w:r>
      <w:r w:rsidRPr="00AE68BB">
        <w:t xml:space="preserve"> for an organization including, for example, user and group definition, user/group aliases, user priorities, group membership/priorities/hierarchies, security and privacy controls.</w:t>
      </w:r>
    </w:p>
    <w:p w:rsidR="00B85627" w:rsidRPr="00AE68BB" w:rsidRDefault="00B85627" w:rsidP="00B85627">
      <w:r w:rsidRPr="00AE68BB">
        <w:rPr>
          <w:b/>
        </w:rPr>
        <w:t>MCPTT Emergency Alert</w:t>
      </w:r>
      <w:r w:rsidRPr="00AE68BB">
        <w:t xml:space="preserve">: A notification from the </w:t>
      </w:r>
      <w:r w:rsidR="00501E60" w:rsidRPr="00AE68BB">
        <w:t>MCPTT</w:t>
      </w:r>
      <w:r w:rsidRPr="00AE68BB">
        <w:t xml:space="preserve"> UE to the </w:t>
      </w:r>
      <w:r w:rsidR="000966DA">
        <w:t>MCPTT Service</w:t>
      </w:r>
      <w:r w:rsidRPr="00AE68BB">
        <w:t xml:space="preserve"> that the </w:t>
      </w:r>
      <w:r w:rsidR="00501E60" w:rsidRPr="00AE68BB">
        <w:t>MCPTT</w:t>
      </w:r>
      <w:r w:rsidRPr="00AE68BB">
        <w:t xml:space="preserve"> User has an emergency condition.</w:t>
      </w:r>
    </w:p>
    <w:p w:rsidR="00CE0C1E" w:rsidRDefault="00CE0C1E" w:rsidP="008C6729">
      <w:r w:rsidRPr="00AE68BB">
        <w:rPr>
          <w:b/>
        </w:rPr>
        <w:t>MCPTT Emergency Group Call</w:t>
      </w:r>
      <w:r w:rsidRPr="00AE68BB">
        <w:t>: A</w:t>
      </w:r>
      <w:r w:rsidR="007A67BF">
        <w:t>n</w:t>
      </w:r>
      <w:r w:rsidRPr="00AE68BB">
        <w:t xml:space="preserve"> </w:t>
      </w:r>
      <w:r w:rsidR="007A67BF">
        <w:t>urgent MCPTT G</w:t>
      </w:r>
      <w:r w:rsidRPr="00AE68BB">
        <w:t xml:space="preserve">roup call </w:t>
      </w:r>
      <w:r w:rsidR="007A67BF">
        <w:t>that highlights the potential of death or serious injury to the initiator</w:t>
      </w:r>
      <w:r w:rsidRPr="00AE68BB">
        <w:t>.</w:t>
      </w:r>
    </w:p>
    <w:p w:rsidR="007A67BF" w:rsidRPr="00AE68BB" w:rsidRDefault="007A67BF" w:rsidP="008C6729">
      <w:r w:rsidRPr="003B14EE">
        <w:rPr>
          <w:b/>
        </w:rPr>
        <w:t>MCPTT Emergency Private Call</w:t>
      </w:r>
      <w:r>
        <w:t>: An urgent MCPTT Private Call that highlights the potential of death or serious injury to the initiator.</w:t>
      </w:r>
    </w:p>
    <w:p w:rsidR="00B85627" w:rsidRPr="00AE68BB" w:rsidRDefault="00B85627" w:rsidP="00B85627">
      <w:r w:rsidRPr="00AE68BB">
        <w:rPr>
          <w:b/>
        </w:rPr>
        <w:t>MCPTT Emergency State</w:t>
      </w:r>
      <w:r w:rsidRPr="00AE68BB">
        <w:t xml:space="preserve">: A heightened condition of alarm for </w:t>
      </w:r>
      <w:r w:rsidR="00512F89" w:rsidRPr="00AE68BB">
        <w:t>an MCPTT</w:t>
      </w:r>
      <w:r w:rsidRPr="00AE68BB">
        <w:t xml:space="preserve"> </w:t>
      </w:r>
      <w:r w:rsidR="00DA046D" w:rsidRPr="00AE68BB">
        <w:t>U</w:t>
      </w:r>
      <w:r w:rsidRPr="00AE68BB">
        <w:t>ser indicating a need for immediate assistance due to a personal life-threatening situation.</w:t>
      </w:r>
    </w:p>
    <w:p w:rsidR="009D794E" w:rsidRPr="00AE68BB" w:rsidRDefault="009D794E" w:rsidP="00B85627">
      <w:r w:rsidRPr="00AE68BB">
        <w:rPr>
          <w:b/>
        </w:rPr>
        <w:t>MCPTT Group</w:t>
      </w:r>
      <w:r w:rsidRPr="00AE68BB">
        <w:t>: A</w:t>
      </w:r>
      <w:r w:rsidR="00CC5BCE">
        <w:t xml:space="preserve"> defined set of MCPTT Users identified independently of transport or network type</w:t>
      </w:r>
      <w:r w:rsidRPr="00AE68BB">
        <w:t>.</w:t>
      </w:r>
    </w:p>
    <w:p w:rsidR="009D794E" w:rsidRPr="00AE68BB" w:rsidRDefault="009D794E" w:rsidP="009D794E">
      <w:r w:rsidRPr="00AE68BB">
        <w:rPr>
          <w:b/>
        </w:rPr>
        <w:t>MCPTT Group Member</w:t>
      </w:r>
      <w:r w:rsidRPr="00AE68BB">
        <w:t>: An MCPTT User who has been authorized to participate in Group Communications of a particular MCPTT Group.</w:t>
      </w:r>
    </w:p>
    <w:p w:rsidR="004F27EB" w:rsidRDefault="004F27EB" w:rsidP="004F27EB">
      <w:r w:rsidRPr="00AE68BB">
        <w:rPr>
          <w:b/>
        </w:rPr>
        <w:t xml:space="preserve">MCPTT </w:t>
      </w:r>
      <w:r w:rsidR="005D0695" w:rsidRPr="00AE68BB">
        <w:rPr>
          <w:b/>
        </w:rPr>
        <w:t>R</w:t>
      </w:r>
      <w:r w:rsidRPr="00AE68BB">
        <w:rPr>
          <w:b/>
        </w:rPr>
        <w:t>equest</w:t>
      </w:r>
      <w:r w:rsidRPr="00AE68BB">
        <w:t xml:space="preserve">: The action taken by an MCPTT </w:t>
      </w:r>
      <w:r w:rsidR="005D0695" w:rsidRPr="00AE68BB">
        <w:t>U</w:t>
      </w:r>
      <w:r w:rsidRPr="00AE68BB">
        <w:t xml:space="preserve">ser to request the </w:t>
      </w:r>
      <w:r w:rsidR="006C5735">
        <w:t>permission</w:t>
      </w:r>
      <w:r w:rsidR="006C5735" w:rsidRPr="00AE68BB">
        <w:t xml:space="preserve"> </w:t>
      </w:r>
      <w:r w:rsidRPr="00AE68BB">
        <w:t>to transmit voice on a</w:t>
      </w:r>
      <w:r w:rsidR="00FD6744">
        <w:t xml:space="preserve"> </w:t>
      </w:r>
      <w:r w:rsidR="006C5735">
        <w:t>call</w:t>
      </w:r>
      <w:r w:rsidRPr="00AE68BB">
        <w:t>.</w:t>
      </w:r>
    </w:p>
    <w:p w:rsidR="006C5735" w:rsidRPr="00AE68BB" w:rsidRDefault="006C5735" w:rsidP="004F27EB">
      <w:r w:rsidRPr="006C5735">
        <w:rPr>
          <w:b/>
        </w:rPr>
        <w:t>MCPTT Service</w:t>
      </w:r>
      <w:r w:rsidRPr="006C5735">
        <w:t xml:space="preserve">: A </w:t>
      </w:r>
      <w:r w:rsidR="007406B0">
        <w:t>P</w:t>
      </w:r>
      <w:r w:rsidRPr="006C5735">
        <w:t xml:space="preserve">ush </w:t>
      </w:r>
      <w:r w:rsidR="007406B0">
        <w:t>T</w:t>
      </w:r>
      <w:r w:rsidRPr="006C5735">
        <w:t xml:space="preserve">o </w:t>
      </w:r>
      <w:r w:rsidR="007406B0">
        <w:t>T</w:t>
      </w:r>
      <w:r w:rsidRPr="006C5735">
        <w:t>alk communication service supporting applications for Mission Critical Organizations and mission critical applications for other businesses and organizations (e.g., utilities, railways) with fast setup times, high availability, reliability and priority handling</w:t>
      </w:r>
      <w:r>
        <w:t>.</w:t>
      </w:r>
    </w:p>
    <w:p w:rsidR="009B32AC" w:rsidRPr="00AE68BB" w:rsidRDefault="009B32AC" w:rsidP="009B32AC">
      <w:pPr>
        <w:rPr>
          <w:rFonts w:eastAsia="Calibri"/>
        </w:rPr>
      </w:pPr>
      <w:r w:rsidRPr="00AE68BB">
        <w:rPr>
          <w:rFonts w:eastAsia="Calibri"/>
          <w:b/>
        </w:rPr>
        <w:t>MCPTT system</w:t>
      </w:r>
      <w:r w:rsidRPr="00AE68BB">
        <w:rPr>
          <w:rFonts w:eastAsia="Calibri"/>
        </w:rPr>
        <w:t xml:space="preserve">: </w:t>
      </w:r>
      <w:r w:rsidR="006C5735" w:rsidRPr="006C5735">
        <w:rPr>
          <w:rFonts w:eastAsia="Calibri"/>
        </w:rPr>
        <w:t>The collection of applications, services, and enabling capabilities required to provide Mission Critical Push</w:t>
      </w:r>
      <w:r w:rsidR="007406B0">
        <w:rPr>
          <w:rFonts w:eastAsia="Calibri"/>
        </w:rPr>
        <w:t xml:space="preserve"> T</w:t>
      </w:r>
      <w:r w:rsidR="006C5735" w:rsidRPr="006C5735">
        <w:rPr>
          <w:rFonts w:eastAsia="Calibri"/>
        </w:rPr>
        <w:t>o</w:t>
      </w:r>
      <w:r w:rsidR="007406B0">
        <w:rPr>
          <w:rFonts w:eastAsia="Calibri"/>
        </w:rPr>
        <w:t xml:space="preserve"> </w:t>
      </w:r>
      <w:r w:rsidR="006C5735" w:rsidRPr="006C5735">
        <w:rPr>
          <w:rFonts w:eastAsia="Calibri"/>
        </w:rPr>
        <w:t>Talk for a Mission Critical Organization</w:t>
      </w:r>
      <w:r w:rsidR="006C5735">
        <w:rPr>
          <w:rFonts w:eastAsia="Calibri"/>
        </w:rPr>
        <w:t>.</w:t>
      </w:r>
    </w:p>
    <w:p w:rsidR="006C5735" w:rsidRDefault="006C5735" w:rsidP="009B32AC">
      <w:pPr>
        <w:rPr>
          <w:b/>
        </w:rPr>
      </w:pPr>
      <w:r w:rsidRPr="006C5735">
        <w:rPr>
          <w:b/>
        </w:rPr>
        <w:t>MCPTT UE</w:t>
      </w:r>
      <w:r w:rsidRPr="006C5735">
        <w:t xml:space="preserve">: A UE that enables an MCPTT User to participate in </w:t>
      </w:r>
      <w:r w:rsidR="000966DA">
        <w:t>MCPTT Service</w:t>
      </w:r>
      <w:r>
        <w:t>.</w:t>
      </w:r>
    </w:p>
    <w:p w:rsidR="00597EEA" w:rsidRDefault="00770474" w:rsidP="009B32AC">
      <w:r w:rsidRPr="00AE68BB">
        <w:rPr>
          <w:b/>
        </w:rPr>
        <w:t xml:space="preserve">MCPTT </w:t>
      </w:r>
      <w:r w:rsidR="00DA046D" w:rsidRPr="00AE68BB">
        <w:rPr>
          <w:b/>
        </w:rPr>
        <w:t>U</w:t>
      </w:r>
      <w:r w:rsidRPr="00AE68BB">
        <w:rPr>
          <w:b/>
        </w:rPr>
        <w:t>ser</w:t>
      </w:r>
      <w:r w:rsidRPr="00AE68BB">
        <w:t xml:space="preserve">: </w:t>
      </w:r>
      <w:r w:rsidR="009D794E" w:rsidRPr="00AE68BB">
        <w:t xml:space="preserve">A user </w:t>
      </w:r>
      <w:r w:rsidR="006C5735">
        <w:t xml:space="preserve">of </w:t>
      </w:r>
      <w:r w:rsidR="009D794E" w:rsidRPr="00AE68BB">
        <w:t xml:space="preserve">an </w:t>
      </w:r>
      <w:r w:rsidR="000966DA">
        <w:t>MCPTT Service</w:t>
      </w:r>
      <w:r w:rsidR="009D794E" w:rsidRPr="00AE68BB">
        <w:t xml:space="preserve">, who has a </w:t>
      </w:r>
      <w:r w:rsidR="006C5735">
        <w:t>device</w:t>
      </w:r>
      <w:r w:rsidR="006C5735" w:rsidRPr="00AE68BB">
        <w:t xml:space="preserve"> </w:t>
      </w:r>
      <w:r w:rsidR="009D794E" w:rsidRPr="00AE68BB">
        <w:t xml:space="preserve">with the capability to participate in </w:t>
      </w:r>
      <w:r w:rsidR="000966DA">
        <w:t>MCPTT Service</w:t>
      </w:r>
      <w:r w:rsidR="009D794E" w:rsidRPr="00AE68BB">
        <w:t>s.</w:t>
      </w:r>
    </w:p>
    <w:p w:rsidR="006C5735" w:rsidRPr="00AE68BB" w:rsidRDefault="006C5735" w:rsidP="009B32AC">
      <w:r w:rsidRPr="006C5735">
        <w:rPr>
          <w:b/>
        </w:rPr>
        <w:t>MCPTT User Profile</w:t>
      </w:r>
      <w:r w:rsidRPr="006C5735">
        <w:t>: The set of information that allows an MCPTT User to employ the MCPTT Service in a given role and/or from a given MCPTT device.</w:t>
      </w:r>
    </w:p>
    <w:p w:rsidR="006C5735" w:rsidRPr="00AE68BB" w:rsidRDefault="006C5735" w:rsidP="002D4A41">
      <w:r w:rsidRPr="006C5735">
        <w:rPr>
          <w:b/>
        </w:rPr>
        <w:t>Mission Critical Push To Talk</w:t>
      </w:r>
      <w:r w:rsidRPr="006C5735">
        <w:t>: A group communication service with fast setup times, ability to handle large groups, strong security and priority handling.</w:t>
      </w:r>
    </w:p>
    <w:p w:rsidR="00E74B67" w:rsidRPr="00AE68BB" w:rsidRDefault="00E74B67" w:rsidP="00E74B67">
      <w:r w:rsidRPr="00AE68BB">
        <w:rPr>
          <w:b/>
        </w:rPr>
        <w:t>Off-Network MCPTT Service</w:t>
      </w:r>
      <w:r w:rsidRPr="00AE68BB">
        <w:t xml:space="preserve">: The collection of functions </w:t>
      </w:r>
      <w:r w:rsidR="006C5735">
        <w:t xml:space="preserve">and capabilities </w:t>
      </w:r>
      <w:r w:rsidRPr="00AE68BB">
        <w:t xml:space="preserve">required to provide MCPTT using ProSe Discovery and the ProSe Communication path </w:t>
      </w:r>
      <w:r w:rsidR="006C5735">
        <w:t xml:space="preserve">for </w:t>
      </w:r>
      <w:r w:rsidR="00DA2146">
        <w:t>MCPTT User</w:t>
      </w:r>
      <w:r w:rsidR="006C5735">
        <w:t xml:space="preserve">s using Public Safety ProSe-enabled </w:t>
      </w:r>
      <w:r w:rsidR="00AD5A03">
        <w:t>U</w:t>
      </w:r>
      <w:r w:rsidR="00624376">
        <w:t>E</w:t>
      </w:r>
      <w:r w:rsidR="00AD5A03">
        <w:t>s</w:t>
      </w:r>
      <w:r w:rsidR="006C5735">
        <w:t xml:space="preserve"> </w:t>
      </w:r>
      <w:r w:rsidRPr="00AE68BB">
        <w:t xml:space="preserve">as a direct communication between </w:t>
      </w:r>
      <w:r w:rsidR="00AD5A03">
        <w:t>U</w:t>
      </w:r>
      <w:r w:rsidR="00624376">
        <w:t>E</w:t>
      </w:r>
      <w:r w:rsidR="00AD5A03">
        <w:t>s</w:t>
      </w:r>
      <w:r w:rsidR="005A5FD6" w:rsidRPr="00AE68BB">
        <w:t>.</w:t>
      </w:r>
    </w:p>
    <w:p w:rsidR="007348D4" w:rsidRPr="00AE68BB" w:rsidRDefault="007348D4" w:rsidP="00DF6EB2">
      <w:r w:rsidRPr="007348D4">
        <w:rPr>
          <w:b/>
        </w:rPr>
        <w:t>Partner MCPTT System</w:t>
      </w:r>
      <w:r w:rsidRPr="007348D4">
        <w:t xml:space="preserve">: Allied MCPTT system that provides </w:t>
      </w:r>
      <w:r w:rsidR="000966DA">
        <w:t>MCPTT Service</w:t>
      </w:r>
      <w:r w:rsidRPr="007348D4">
        <w:t xml:space="preserve">s to an MCPTT User based on the MCPTT User Profile that is defined in the Primary MCPTT </w:t>
      </w:r>
      <w:r w:rsidR="00B32B35">
        <w:t>S</w:t>
      </w:r>
      <w:r w:rsidRPr="007348D4">
        <w:t>ystem of that MCPTT User.</w:t>
      </w:r>
    </w:p>
    <w:p w:rsidR="0039153B" w:rsidRDefault="008A17D6" w:rsidP="008A17D6">
      <w:r w:rsidRPr="00AE68BB">
        <w:rPr>
          <w:b/>
        </w:rPr>
        <w:t>Pre</w:t>
      </w:r>
      <w:r w:rsidR="004873B9" w:rsidRPr="00AE68BB">
        <w:rPr>
          <w:b/>
        </w:rPr>
        <w:t>-</w:t>
      </w:r>
      <w:r w:rsidRPr="00AE68BB">
        <w:rPr>
          <w:b/>
        </w:rPr>
        <w:t>emption</w:t>
      </w:r>
      <w:r w:rsidRPr="00AE68BB">
        <w:t>: The act of terminating on-going calls in order to free up resources for a higher priority call request.</w:t>
      </w:r>
    </w:p>
    <w:p w:rsidR="007348D4" w:rsidRPr="00AE68BB" w:rsidRDefault="007348D4" w:rsidP="008A17D6">
      <w:r w:rsidRPr="007348D4">
        <w:rPr>
          <w:b/>
        </w:rPr>
        <w:t>Primary MCPTT System</w:t>
      </w:r>
      <w:r w:rsidRPr="007348D4">
        <w:t xml:space="preserve">: MCPTT system where the </w:t>
      </w:r>
      <w:r w:rsidR="00DA2146">
        <w:t>MCPTT User Profile</w:t>
      </w:r>
      <w:r w:rsidRPr="007348D4">
        <w:t xml:space="preserve"> of an MCPTT User is defined.</w:t>
      </w:r>
    </w:p>
    <w:p w:rsidR="00505D21" w:rsidRPr="00AE68BB" w:rsidRDefault="00505D21" w:rsidP="00505D21">
      <w:r w:rsidRPr="00AE68BB">
        <w:rPr>
          <w:b/>
        </w:rPr>
        <w:t>Private Call</w:t>
      </w:r>
      <w:r w:rsidRPr="00AE68BB">
        <w:t xml:space="preserve">: A call between a pair of </w:t>
      </w:r>
      <w:r w:rsidR="00DA2146">
        <w:t>MCPTT User</w:t>
      </w:r>
      <w:r w:rsidRPr="00AE68BB">
        <w:t xml:space="preserve">s using the </w:t>
      </w:r>
      <w:r w:rsidR="000966DA">
        <w:t>MCPTT Service</w:t>
      </w:r>
      <w:r w:rsidRPr="00AE68BB">
        <w:t xml:space="preserve"> </w:t>
      </w:r>
      <w:r w:rsidR="00FD2031">
        <w:t>with or without</w:t>
      </w:r>
      <w:r w:rsidR="00FD2031" w:rsidRPr="00AE68BB">
        <w:t xml:space="preserve"> </w:t>
      </w:r>
      <w:r w:rsidRPr="00AE68BB">
        <w:t xml:space="preserve">MCPTT </w:t>
      </w:r>
      <w:r w:rsidR="00FD2031">
        <w:t>F</w:t>
      </w:r>
      <w:r w:rsidRPr="00AE68BB">
        <w:t>loor control.</w:t>
      </w:r>
    </w:p>
    <w:p w:rsidR="00FC17F9" w:rsidRPr="00AE68BB" w:rsidRDefault="00FC17F9" w:rsidP="008A17D6">
      <w:r w:rsidRPr="00AE68BB">
        <w:rPr>
          <w:b/>
        </w:rPr>
        <w:t>Project 25 RFSS</w:t>
      </w:r>
      <w:r w:rsidRPr="00AE68BB">
        <w:t xml:space="preserve">: A Project 25 Radio Frequency (RF) Subsystem as defined in </w:t>
      </w:r>
      <w:r w:rsidR="00764782">
        <w:t>TSB</w:t>
      </w:r>
      <w:r w:rsidRPr="00AE68BB">
        <w:t>-102</w:t>
      </w:r>
      <w:r w:rsidR="00764782">
        <w:t>-B [2]</w:t>
      </w:r>
      <w:r w:rsidRPr="00AE68BB">
        <w:t>.</w:t>
      </w:r>
    </w:p>
    <w:p w:rsidR="009D794E" w:rsidRPr="00AE68BB" w:rsidRDefault="009D794E" w:rsidP="008A17D6">
      <w:r w:rsidRPr="00AE68BB">
        <w:rPr>
          <w:b/>
        </w:rPr>
        <w:t>Receiving MCPTT Group Member</w:t>
      </w:r>
      <w:r w:rsidRPr="00AE68BB">
        <w:t xml:space="preserve">: An Affiliated MCPTT Group Member who is currently receiving Group Communication from </w:t>
      </w:r>
      <w:r w:rsidR="00512F89" w:rsidRPr="00AE68BB">
        <w:t>an MCPTT</w:t>
      </w:r>
      <w:r w:rsidRPr="00AE68BB">
        <w:t xml:space="preserve"> Group.</w:t>
      </w:r>
    </w:p>
    <w:p w:rsidR="009D794E" w:rsidRPr="00AE68BB" w:rsidRDefault="009D794E" w:rsidP="009D794E">
      <w:r w:rsidRPr="00AE68BB">
        <w:rPr>
          <w:b/>
        </w:rPr>
        <w:t>Selected MCPTT Group</w:t>
      </w:r>
      <w:r w:rsidRPr="00AE68BB">
        <w:t xml:space="preserve">: The MCPTT Group that a particular </w:t>
      </w:r>
      <w:r w:rsidR="007D0CC1" w:rsidRPr="00AE68BB">
        <w:t xml:space="preserve">Affiliated </w:t>
      </w:r>
      <w:r w:rsidRPr="00AE68BB">
        <w:t>MCPTT Group Member uses for transmission.</w:t>
      </w:r>
    </w:p>
    <w:p w:rsidR="009D794E" w:rsidRPr="00AE68BB" w:rsidRDefault="009D794E" w:rsidP="009D794E">
      <w:r w:rsidRPr="00AE68BB">
        <w:rPr>
          <w:b/>
        </w:rPr>
        <w:t>System Call</w:t>
      </w:r>
      <w:r w:rsidRPr="00AE68BB">
        <w:t>: A special case of a Broadcast Group Call that is transmitted to all users in a dynamically defined geographic area.</w:t>
      </w:r>
    </w:p>
    <w:p w:rsidR="009D794E" w:rsidRPr="00AE68BB" w:rsidRDefault="009D794E" w:rsidP="000D0812">
      <w:r w:rsidRPr="00AE68BB">
        <w:rPr>
          <w:b/>
        </w:rPr>
        <w:t>Transmitting MCPTT Group Member</w:t>
      </w:r>
      <w:r w:rsidRPr="00AE68BB">
        <w:t>: An Affiliated MCPTT Group Member who is currently transmitting a Group Communication to a Selected MCPTT Group.</w:t>
      </w:r>
    </w:p>
    <w:p w:rsidR="000D0812" w:rsidRDefault="000D0812" w:rsidP="000D0812">
      <w:r w:rsidRPr="00AE68BB">
        <w:rPr>
          <w:b/>
        </w:rPr>
        <w:t>User-Broadcast Group</w:t>
      </w:r>
      <w:r w:rsidRPr="00AE68BB">
        <w:t xml:space="preserve">: A collection of users defined by the </w:t>
      </w:r>
      <w:r w:rsidR="00501E60" w:rsidRPr="00AE68BB">
        <w:t>MCPTT Administrator</w:t>
      </w:r>
      <w:r w:rsidRPr="00AE68BB">
        <w:t xml:space="preserve"> (e.g.</w:t>
      </w:r>
      <w:r w:rsidR="00172756">
        <w:t>,</w:t>
      </w:r>
      <w:r w:rsidRPr="00AE68BB">
        <w:t xml:space="preserve"> representing a particular organizational structure) and intended to be the recipients of Broadcast Group Calls.</w:t>
      </w:r>
    </w:p>
    <w:p w:rsidR="0058153F" w:rsidRPr="00AE68BB" w:rsidRDefault="0058153F" w:rsidP="000D0812">
      <w:r w:rsidRPr="0058153F">
        <w:rPr>
          <w:b/>
        </w:rPr>
        <w:t>User ID</w:t>
      </w:r>
      <w:r w:rsidRPr="0058153F">
        <w:t>: The main unique identifier for an MCPTT User.</w:t>
      </w:r>
    </w:p>
    <w:p w:rsidR="000D0812" w:rsidRPr="00AE68BB" w:rsidRDefault="008B62BF" w:rsidP="00116408">
      <w:r w:rsidRPr="00AE68BB">
        <w:rPr>
          <w:b/>
        </w:rPr>
        <w:t>User Regroup</w:t>
      </w:r>
      <w:r w:rsidRPr="00AE68BB">
        <w:t>: The temporary combining of a multiplicity of users into a new group.</w:t>
      </w:r>
    </w:p>
    <w:p w:rsidR="008C6729" w:rsidRPr="00AE68BB" w:rsidRDefault="008C6729" w:rsidP="008C6729">
      <w:pPr>
        <w:pStyle w:val="Heading2"/>
      </w:pPr>
      <w:bookmarkStart w:id="10" w:name="_Toc138428934"/>
      <w:r w:rsidRPr="00AE68BB">
        <w:t>3.</w:t>
      </w:r>
      <w:r w:rsidR="00F77C78" w:rsidRPr="00AE68BB">
        <w:t>2</w:t>
      </w:r>
      <w:r w:rsidRPr="00AE68BB">
        <w:tab/>
        <w:t>Abbreviations</w:t>
      </w:r>
      <w:bookmarkEnd w:id="10"/>
    </w:p>
    <w:p w:rsidR="00597EEA" w:rsidRPr="00AE68BB" w:rsidRDefault="008C6729" w:rsidP="008C6729">
      <w:pPr>
        <w:keepNext/>
      </w:pPr>
      <w:r w:rsidRPr="00AE68BB">
        <w:t>For the purposes of the present document, the abbreviations given in TR 21.905</w:t>
      </w:r>
      <w:r w:rsidR="004F1CF4">
        <w:t> </w:t>
      </w:r>
      <w:r w:rsidRPr="00AE68BB">
        <w:t>[</w:t>
      </w:r>
      <w:r w:rsidR="000E0841" w:rsidRPr="00AE68BB">
        <w:t>1</w:t>
      </w:r>
      <w:r w:rsidRPr="00AE68BB">
        <w:t>] and the following apply. An abbreviation defined in the present document takes precedence over the definition of the same abbreviation, if any, in TR 21.905 [</w:t>
      </w:r>
      <w:r w:rsidR="000E0841" w:rsidRPr="00AE68BB">
        <w:t>1</w:t>
      </w:r>
      <w:r w:rsidRPr="00AE68BB">
        <w:t>].</w:t>
      </w:r>
    </w:p>
    <w:p w:rsidR="00A65C1F" w:rsidRDefault="00A65C1F" w:rsidP="00394276">
      <w:pPr>
        <w:pStyle w:val="EW"/>
      </w:pPr>
      <w:r>
        <w:t>FIFO</w:t>
      </w:r>
      <w:r>
        <w:tab/>
        <w:t>First In First Out</w:t>
      </w:r>
    </w:p>
    <w:p w:rsidR="00A65C1F" w:rsidRDefault="00A65C1F" w:rsidP="00394276">
      <w:pPr>
        <w:pStyle w:val="EW"/>
      </w:pPr>
      <w:r>
        <w:t>GCSE_LTE</w:t>
      </w:r>
      <w:r>
        <w:tab/>
        <w:t>Group Communication System Enabler</w:t>
      </w:r>
      <w:r w:rsidR="002C511B">
        <w:t>s</w:t>
      </w:r>
      <w:r>
        <w:t xml:space="preserve"> for LTE</w:t>
      </w:r>
    </w:p>
    <w:p w:rsidR="00A65C1F" w:rsidRDefault="00A65C1F" w:rsidP="00394276">
      <w:pPr>
        <w:pStyle w:val="EW"/>
      </w:pPr>
      <w:r>
        <w:t>KPI</w:t>
      </w:r>
      <w:r>
        <w:tab/>
        <w:t>Key Performance Indicator</w:t>
      </w:r>
    </w:p>
    <w:p w:rsidR="00A65C1F" w:rsidRDefault="00A65C1F" w:rsidP="00394276">
      <w:pPr>
        <w:pStyle w:val="EW"/>
      </w:pPr>
      <w:r>
        <w:t>MCPTT</w:t>
      </w:r>
      <w:r>
        <w:tab/>
        <w:t>Mission Critical Push To Talk</w:t>
      </w:r>
    </w:p>
    <w:p w:rsidR="00394276" w:rsidRPr="00AE68BB" w:rsidRDefault="00394276" w:rsidP="00394276">
      <w:pPr>
        <w:pStyle w:val="EW"/>
      </w:pPr>
      <w:r w:rsidRPr="00AE68BB">
        <w:t>MOS-LQO</w:t>
      </w:r>
      <w:r w:rsidRPr="00AE68BB">
        <w:tab/>
        <w:t>M</w:t>
      </w:r>
      <w:r w:rsidR="00072013">
        <w:t xml:space="preserve">ean </w:t>
      </w:r>
      <w:r w:rsidRPr="00AE68BB">
        <w:t>O</w:t>
      </w:r>
      <w:r w:rsidR="00072013">
        <w:t xml:space="preserve">pinion </w:t>
      </w:r>
      <w:r w:rsidRPr="00AE68BB">
        <w:t>S</w:t>
      </w:r>
      <w:r w:rsidR="00072013">
        <w:t>core</w:t>
      </w:r>
      <w:r w:rsidRPr="00AE68BB">
        <w:t xml:space="preserve"> – Listening Quality Objective </w:t>
      </w:r>
    </w:p>
    <w:p w:rsidR="00394276" w:rsidRPr="00AE68BB" w:rsidRDefault="00394276" w:rsidP="00A95D76">
      <w:pPr>
        <w:pStyle w:val="EW"/>
      </w:pPr>
      <w:r w:rsidRPr="00AE68BB">
        <w:t>P25</w:t>
      </w:r>
      <w:r w:rsidRPr="00AE68BB">
        <w:tab/>
        <w:t xml:space="preserve">Project 25 </w:t>
      </w:r>
    </w:p>
    <w:p w:rsidR="00394276" w:rsidRPr="00AE68BB" w:rsidRDefault="00394276" w:rsidP="00A95D76">
      <w:pPr>
        <w:pStyle w:val="EW"/>
      </w:pPr>
      <w:r w:rsidRPr="00AE68BB">
        <w:t>PESQ</w:t>
      </w:r>
      <w:r w:rsidRPr="00AE68BB">
        <w:tab/>
        <w:t>Perceptual Evaluation of Speech Quality</w:t>
      </w:r>
    </w:p>
    <w:p w:rsidR="00394276" w:rsidRDefault="00394276" w:rsidP="00394276">
      <w:pPr>
        <w:pStyle w:val="EW"/>
      </w:pPr>
      <w:r w:rsidRPr="00AE68BB">
        <w:t>POLQA</w:t>
      </w:r>
      <w:r w:rsidRPr="00AE68BB">
        <w:tab/>
        <w:t>Perceptual Objective Listening Quality Assessment</w:t>
      </w:r>
    </w:p>
    <w:p w:rsidR="00A65C1F" w:rsidRDefault="00A65C1F" w:rsidP="00394276">
      <w:pPr>
        <w:pStyle w:val="EW"/>
      </w:pPr>
      <w:r>
        <w:t>ProSe</w:t>
      </w:r>
      <w:r>
        <w:tab/>
        <w:t>Proximity Services</w:t>
      </w:r>
    </w:p>
    <w:p w:rsidR="00A65C1F" w:rsidRPr="00AE68BB" w:rsidDel="00394276" w:rsidRDefault="00A65C1F" w:rsidP="00394276">
      <w:pPr>
        <w:pStyle w:val="EW"/>
      </w:pPr>
      <w:r>
        <w:t>PTT</w:t>
      </w:r>
      <w:r>
        <w:tab/>
        <w:t>Push To Talk</w:t>
      </w:r>
    </w:p>
    <w:p w:rsidR="00394276" w:rsidRDefault="00394276" w:rsidP="00854007">
      <w:pPr>
        <w:pStyle w:val="EW"/>
      </w:pPr>
      <w:r w:rsidRPr="00AE68BB" w:rsidDel="00394276">
        <w:t>RFSS</w:t>
      </w:r>
      <w:r w:rsidRPr="00AE68BB" w:rsidDel="00394276">
        <w:tab/>
        <w:t>Radio Frequency (RF) Subsystem as defined in the TIA-102 specifications (P25)</w:t>
      </w:r>
      <w:bookmarkStart w:id="11" w:name="EDM_endabb_"/>
      <w:bookmarkEnd w:id="11"/>
    </w:p>
    <w:p w:rsidR="002109D2" w:rsidRDefault="002109D2" w:rsidP="00854007">
      <w:pPr>
        <w:pStyle w:val="EW"/>
      </w:pPr>
      <w:r>
        <w:t>TETRA</w:t>
      </w:r>
      <w:r>
        <w:tab/>
        <w:t>T</w:t>
      </w:r>
      <w:r w:rsidR="00660974">
        <w:t>e</w:t>
      </w:r>
      <w:r>
        <w:t>rrestrial Trunked R</w:t>
      </w:r>
      <w:r w:rsidR="00A65C1F">
        <w:t>a</w:t>
      </w:r>
      <w:r>
        <w:t>dio</w:t>
      </w:r>
    </w:p>
    <w:p w:rsidR="00F2047E" w:rsidRPr="00CE21F2" w:rsidRDefault="00A65C1F" w:rsidP="00F2047E">
      <w:pPr>
        <w:pStyle w:val="EW"/>
      </w:pPr>
      <w:r w:rsidRPr="00CE21F2">
        <w:t>TIA</w:t>
      </w:r>
      <w:r w:rsidRPr="00CE21F2">
        <w:tab/>
        <w:t>Telecommunicat</w:t>
      </w:r>
      <w:r w:rsidR="00DF7F2F" w:rsidRPr="00CE21F2">
        <w:t>i</w:t>
      </w:r>
      <w:r w:rsidRPr="00CE21F2">
        <w:t>ons Industry Association</w:t>
      </w:r>
      <w:r w:rsidR="00F2047E" w:rsidRPr="00CE21F2">
        <w:t xml:space="preserve"> </w:t>
      </w:r>
    </w:p>
    <w:p w:rsidR="00A65C1F" w:rsidRPr="00CE21F2" w:rsidRDefault="00F2047E" w:rsidP="00F2047E">
      <w:pPr>
        <w:pStyle w:val="EW"/>
      </w:pPr>
      <w:r w:rsidRPr="00CE21F2">
        <w:t>UIC</w:t>
      </w:r>
      <w:r w:rsidRPr="00CE21F2">
        <w:tab/>
        <w:t>Union Internationale des Chemins de Fer</w:t>
      </w:r>
    </w:p>
    <w:p w:rsidR="008C6729" w:rsidRPr="00AE68BB" w:rsidRDefault="008C6729" w:rsidP="008C6729">
      <w:pPr>
        <w:pStyle w:val="Heading1"/>
      </w:pPr>
      <w:bookmarkStart w:id="12" w:name="_Toc138428935"/>
      <w:r w:rsidRPr="00AE68BB">
        <w:t>4</w:t>
      </w:r>
      <w:r w:rsidRPr="00AE68BB">
        <w:tab/>
      </w:r>
      <w:r w:rsidR="00A66A3C" w:rsidRPr="00AE68BB">
        <w:t xml:space="preserve">Mission Critical </w:t>
      </w:r>
      <w:r w:rsidRPr="00AE68BB">
        <w:t>Push</w:t>
      </w:r>
      <w:r w:rsidR="00A66A3C" w:rsidRPr="00AE68BB">
        <w:t xml:space="preserve"> T</w:t>
      </w:r>
      <w:r w:rsidRPr="00AE68BB">
        <w:t>o</w:t>
      </w:r>
      <w:r w:rsidR="00A66A3C" w:rsidRPr="00AE68BB">
        <w:t xml:space="preserve"> </w:t>
      </w:r>
      <w:r w:rsidRPr="00AE68BB">
        <w:t>Talk</w:t>
      </w:r>
      <w:r w:rsidR="0003123A" w:rsidRPr="00AE68BB">
        <w:t xml:space="preserve"> </w:t>
      </w:r>
      <w:r w:rsidR="0003270C">
        <w:t>o</w:t>
      </w:r>
      <w:r w:rsidR="0003123A" w:rsidRPr="00AE68BB">
        <w:t>verview</w:t>
      </w:r>
      <w:bookmarkEnd w:id="12"/>
    </w:p>
    <w:p w:rsidR="00A66A3C" w:rsidRPr="00AE68BB" w:rsidRDefault="00A66A3C" w:rsidP="008419FF">
      <w:pPr>
        <w:pStyle w:val="Heading2"/>
      </w:pPr>
      <w:bookmarkStart w:id="13" w:name="_Toc138428936"/>
      <w:r w:rsidRPr="00AE68BB">
        <w:t>4.1</w:t>
      </w:r>
      <w:r w:rsidRPr="00AE68BB">
        <w:tab/>
        <w:t>General</w:t>
      </w:r>
      <w:bookmarkEnd w:id="13"/>
    </w:p>
    <w:p w:rsidR="00E17538" w:rsidRPr="00AE68BB" w:rsidRDefault="00E17538" w:rsidP="00E17538">
      <w:r w:rsidRPr="00AE68BB">
        <w:t>A Push To Talk service provides an arbitrated method by which two or more users may engage in communication. Users may request permission to transmit (</w:t>
      </w:r>
      <w:r w:rsidR="00394276" w:rsidRPr="00AE68BB">
        <w:t>e.g.</w:t>
      </w:r>
      <w:r w:rsidR="00172756">
        <w:t>,</w:t>
      </w:r>
      <w:r w:rsidR="00907454" w:rsidRPr="00AE68BB">
        <w:t xml:space="preserve"> </w:t>
      </w:r>
      <w:r w:rsidRPr="00AE68BB">
        <w:t>traditionally by means of a press of a button).</w:t>
      </w:r>
      <w:r w:rsidR="00907454" w:rsidRPr="00AE68BB">
        <w:t xml:space="preserve"> </w:t>
      </w:r>
      <w:r w:rsidRPr="00AE68BB">
        <w:t xml:space="preserve">The Mission Critical Push To Talk (MCPTT) service supports an enhanced PTT service, suitable for mission critical scenarios, based upon 3GPP </w:t>
      </w:r>
      <w:r w:rsidR="00F971EA">
        <w:t>s</w:t>
      </w:r>
      <w:r w:rsidRPr="00AE68BB">
        <w:t xml:space="preserve">ystem services. The requirements for Mission Critical Push To Talk (MCPTT) service defined within can also form the basis for a non-mission critical </w:t>
      </w:r>
      <w:r w:rsidR="007406B0">
        <w:t>P</w:t>
      </w:r>
      <w:r w:rsidRPr="00AE68BB">
        <w:t xml:space="preserve">ush </w:t>
      </w:r>
      <w:r w:rsidR="007406B0">
        <w:t>T</w:t>
      </w:r>
      <w:r w:rsidRPr="00AE68BB">
        <w:t xml:space="preserve">o </w:t>
      </w:r>
      <w:r w:rsidR="007406B0">
        <w:t>T</w:t>
      </w:r>
      <w:r w:rsidRPr="00AE68BB">
        <w:t>alk (PTT) service.</w:t>
      </w:r>
    </w:p>
    <w:p w:rsidR="0003123A" w:rsidRPr="00AE68BB" w:rsidRDefault="00E17538" w:rsidP="00E17538">
      <w:r w:rsidRPr="00AE68BB">
        <w:t xml:space="preserve">The </w:t>
      </w:r>
      <w:r w:rsidR="000966DA">
        <w:t>MCPTT Service</w:t>
      </w:r>
      <w:r w:rsidRPr="00AE68BB">
        <w:t xml:space="preserve"> is intended to support communication between several users (a group call), where each user has the ability to gain access to the </w:t>
      </w:r>
      <w:r w:rsidR="00A84F25">
        <w:t>permission</w:t>
      </w:r>
      <w:r w:rsidR="00A84F25" w:rsidRPr="00AE68BB">
        <w:t xml:space="preserve"> </w:t>
      </w:r>
      <w:r w:rsidRPr="00AE68BB">
        <w:t>to talk in an arbitrated manner.</w:t>
      </w:r>
      <w:r w:rsidR="00907454" w:rsidRPr="00AE68BB">
        <w:t xml:space="preserve"> </w:t>
      </w:r>
      <w:r w:rsidRPr="00AE68BB">
        <w:t xml:space="preserve">However, the </w:t>
      </w:r>
      <w:r w:rsidR="000966DA">
        <w:t>MCPTT Service</w:t>
      </w:r>
      <w:r w:rsidRPr="00AE68BB">
        <w:t xml:space="preserve"> also supports </w:t>
      </w:r>
      <w:r w:rsidR="00A868C0">
        <w:t>P</w:t>
      </w:r>
      <w:r w:rsidRPr="00AE68BB">
        <w:t xml:space="preserve">rivate </w:t>
      </w:r>
      <w:r w:rsidR="00A868C0">
        <w:t>C</w:t>
      </w:r>
      <w:r w:rsidRPr="00AE68BB">
        <w:t>alls between pairs of users.</w:t>
      </w:r>
      <w:r w:rsidR="00907454" w:rsidRPr="00AE68BB">
        <w:t xml:space="preserve"> </w:t>
      </w:r>
      <w:r w:rsidRPr="00AE68BB">
        <w:t xml:space="preserve">The </w:t>
      </w:r>
      <w:r w:rsidR="000966DA">
        <w:t>MCPTT Service</w:t>
      </w:r>
      <w:r w:rsidRPr="00AE68BB">
        <w:t xml:space="preserve"> builds on the existing 3GPP transport communication mechanisms provided by the </w:t>
      </w:r>
      <w:r w:rsidR="00F971EA">
        <w:t>3GPP</w:t>
      </w:r>
      <w:r w:rsidR="00F971EA" w:rsidRPr="00AE68BB">
        <w:t xml:space="preserve"> </w:t>
      </w:r>
      <w:r w:rsidRPr="00AE68BB">
        <w:t>architectures to establish, maintain, and terminate the actual communication path(s) among the users.</w:t>
      </w:r>
    </w:p>
    <w:p w:rsidR="00E17538" w:rsidRDefault="00E17538" w:rsidP="00E17538">
      <w:r w:rsidRPr="00AE68BB">
        <w:t xml:space="preserve">The </w:t>
      </w:r>
      <w:r w:rsidR="000966DA">
        <w:t>MCPTT Service</w:t>
      </w:r>
      <w:r w:rsidRPr="00AE68BB">
        <w:t xml:space="preserve"> also builds upon service enablers: </w:t>
      </w:r>
      <w:r w:rsidR="00F971EA" w:rsidRPr="00AE68BB">
        <w:t>Group Communications System Enablers</w:t>
      </w:r>
      <w:r w:rsidRPr="00AE68BB">
        <w:t xml:space="preserve"> and </w:t>
      </w:r>
      <w:r w:rsidR="00F971EA" w:rsidRPr="00AE68BB">
        <w:t>Proximity Services</w:t>
      </w:r>
      <w:r w:rsidRPr="00AE68BB">
        <w:t>.</w:t>
      </w:r>
      <w:r w:rsidR="00907454" w:rsidRPr="00AE68BB">
        <w:t xml:space="preserve"> </w:t>
      </w:r>
      <w:r w:rsidR="0003123A" w:rsidRPr="00AE68BB">
        <w:t>To the extent feasible, it is expected that the end user</w:t>
      </w:r>
      <w:r w:rsidR="003F1181">
        <w:t>'</w:t>
      </w:r>
      <w:r w:rsidR="0003123A" w:rsidRPr="00AE68BB">
        <w:t xml:space="preserve">s experience </w:t>
      </w:r>
      <w:r w:rsidR="00E76E9D">
        <w:t>to</w:t>
      </w:r>
      <w:r w:rsidR="0003123A" w:rsidRPr="00AE68BB">
        <w:t xml:space="preserve"> be similar regardless if the </w:t>
      </w:r>
      <w:r w:rsidR="000966DA">
        <w:t>MCPTT Service</w:t>
      </w:r>
      <w:r w:rsidR="0003123A" w:rsidRPr="00AE68BB">
        <w:t xml:space="preserve"> is used under coverage of a </w:t>
      </w:r>
      <w:r w:rsidR="00F971EA">
        <w:t>3GPP</w:t>
      </w:r>
      <w:r w:rsidR="00F971EA" w:rsidRPr="00AE68BB">
        <w:t xml:space="preserve"> </w:t>
      </w:r>
      <w:r w:rsidR="0003123A" w:rsidRPr="00AE68BB">
        <w:t>network or based on ProSe without network coverage.</w:t>
      </w:r>
      <w:r w:rsidR="00907454" w:rsidRPr="00AE68BB">
        <w:t xml:space="preserve"> </w:t>
      </w:r>
      <w:r w:rsidR="0003123A" w:rsidRPr="00AE68BB">
        <w:t>To clarify this intent, the requirements are grouped according to applicability to on</w:t>
      </w:r>
      <w:r w:rsidR="00DF1658">
        <w:t>-</w:t>
      </w:r>
      <w:r w:rsidR="0003123A" w:rsidRPr="00AE68BB">
        <w:t>network use, off</w:t>
      </w:r>
      <w:r w:rsidR="00490291">
        <w:t>-</w:t>
      </w:r>
      <w:r w:rsidR="0003123A" w:rsidRPr="00AE68BB">
        <w:t>network use, or both.</w:t>
      </w:r>
    </w:p>
    <w:p w:rsidR="00477B81" w:rsidRPr="00AE68BB" w:rsidRDefault="00477B81" w:rsidP="00E17538">
      <w:r w:rsidRPr="00477B81">
        <w:t xml:space="preserve">Though the </w:t>
      </w:r>
      <w:r w:rsidR="000966DA">
        <w:t>MCPTT Service</w:t>
      </w:r>
      <w:r w:rsidRPr="00477B81">
        <w:t xml:space="preserve"> primarily focuses on the use of </w:t>
      </w:r>
      <w:r w:rsidR="00F971EA">
        <w:t>the 3GPP system</w:t>
      </w:r>
      <w:r w:rsidR="00F971EA" w:rsidRPr="00477B81">
        <w:t xml:space="preserve"> </w:t>
      </w:r>
      <w:r w:rsidRPr="00477B81">
        <w:t xml:space="preserve">there </w:t>
      </w:r>
      <w:r>
        <w:t>might</w:t>
      </w:r>
      <w:r w:rsidRPr="00477B81">
        <w:t xml:space="preserve"> be users who access the </w:t>
      </w:r>
      <w:r w:rsidR="000966DA">
        <w:t>MCPTT Service</w:t>
      </w:r>
      <w:r w:rsidRPr="00477B81">
        <w:t xml:space="preserve"> through non-3GPP access technology, dispatchers and administrators are examples of this. Dispatchers and administrators are special users who have particular admin and call management privileges which normal users </w:t>
      </w:r>
      <w:r>
        <w:t>might</w:t>
      </w:r>
      <w:r w:rsidRPr="00477B81">
        <w:t xml:space="preserve"> not have. In MCPTT dispatchers can use an MCPTT UE (i.e.</w:t>
      </w:r>
      <w:r>
        <w:t>,</w:t>
      </w:r>
      <w:r w:rsidRPr="00477B81">
        <w:t xml:space="preserve"> </w:t>
      </w:r>
      <w:r w:rsidR="00F971EA">
        <w:t>3GPP</w:t>
      </w:r>
      <w:r w:rsidRPr="00477B81">
        <w:t xml:space="preserve">) or a non-3GPP access connection to the </w:t>
      </w:r>
      <w:r w:rsidR="000966DA">
        <w:t>MCPTT Service</w:t>
      </w:r>
      <w:r w:rsidRPr="00477B81">
        <w:t xml:space="preserve"> based on a </w:t>
      </w:r>
      <w:r w:rsidR="003F1181">
        <w:t>"</w:t>
      </w:r>
      <w:r w:rsidR="00B1267B">
        <w:t>d</w:t>
      </w:r>
      <w:r w:rsidRPr="00477B81">
        <w:t>ispatcher and Administrator</w:t>
      </w:r>
      <w:r w:rsidR="003F1181">
        <w:t>"</w:t>
      </w:r>
      <w:r w:rsidRPr="00477B81">
        <w:t xml:space="preserve"> interface. Through this interface a user is able to access and manage the services related to on </w:t>
      </w:r>
      <w:r>
        <w:t xml:space="preserve">the </w:t>
      </w:r>
      <w:r w:rsidRPr="00477B81">
        <w:t>network and those common to on</w:t>
      </w:r>
      <w:r>
        <w:t xml:space="preserve"> the network</w:t>
      </w:r>
      <w:r w:rsidRPr="00477B81">
        <w:t xml:space="preserve"> and off </w:t>
      </w:r>
      <w:r>
        <w:t xml:space="preserve">the </w:t>
      </w:r>
      <w:r w:rsidRPr="00477B81">
        <w:t>network.</w:t>
      </w:r>
    </w:p>
    <w:p w:rsidR="00E17538" w:rsidRPr="00AE68BB" w:rsidRDefault="00E17538" w:rsidP="00E17538">
      <w:r w:rsidRPr="00AE68BB">
        <w:t xml:space="preserve">The </w:t>
      </w:r>
      <w:r w:rsidR="000966DA">
        <w:t>MCPTT Service</w:t>
      </w:r>
      <w:r w:rsidRPr="00AE68BB">
        <w:t xml:space="preserve"> allows users to request the </w:t>
      </w:r>
      <w:r w:rsidR="00A84F25">
        <w:t>permission</w:t>
      </w:r>
      <w:r w:rsidR="00A84F25" w:rsidRPr="00AE68BB">
        <w:t xml:space="preserve"> </w:t>
      </w:r>
      <w:r w:rsidRPr="00AE68BB">
        <w:t>to talk (transmit voice/audio) and provides a deterministic mechanism to arbitrate between requests that are in contention (</w:t>
      </w:r>
      <w:r w:rsidR="009306A5" w:rsidRPr="00AE68BB">
        <w:t>i.e.</w:t>
      </w:r>
      <w:r w:rsidR="0016326E">
        <w:t>,</w:t>
      </w:r>
      <w:r w:rsidRPr="00AE68BB">
        <w:t xml:space="preserve"> </w:t>
      </w:r>
      <w:r w:rsidR="00B1267B">
        <w:t>F</w:t>
      </w:r>
      <w:r w:rsidRPr="00AE68BB">
        <w:t>loor control). When multiple requests occur, the determination of which user</w:t>
      </w:r>
      <w:r w:rsidR="003F1181">
        <w:t>'</w:t>
      </w:r>
      <w:r w:rsidRPr="00AE68BB">
        <w:t>s request is accepted and which users</w:t>
      </w:r>
      <w:r w:rsidR="003F1181">
        <w:t>'</w:t>
      </w:r>
      <w:r w:rsidRPr="00AE68BB">
        <w:t xml:space="preserve"> requests are rejected or queued is based upon a number of characteristics (including the respective priorities of the users in contention).</w:t>
      </w:r>
      <w:r w:rsidR="00907454" w:rsidRPr="00AE68BB">
        <w:t xml:space="preserve"> </w:t>
      </w:r>
      <w:r w:rsidR="000966DA">
        <w:t>MCPTT Service</w:t>
      </w:r>
      <w:r w:rsidR="006A7701" w:rsidRPr="00AE68BB">
        <w:t xml:space="preserve"> </w:t>
      </w:r>
      <w:r w:rsidRPr="00AE68BB">
        <w:t>provides a means for a user with higher priority (</w:t>
      </w:r>
      <w:r w:rsidR="00394276" w:rsidRPr="00AE68BB">
        <w:t>e.g.</w:t>
      </w:r>
      <w:r w:rsidR="00172756">
        <w:t>,</w:t>
      </w:r>
      <w:r w:rsidR="00907454" w:rsidRPr="00AE68BB">
        <w:t xml:space="preserve"> </w:t>
      </w:r>
      <w:r w:rsidR="00D14BD5">
        <w:t>MCPTT E</w:t>
      </w:r>
      <w:r w:rsidRPr="00AE68BB">
        <w:t>mergency condition) to override (interrupt) the current talker.</w:t>
      </w:r>
      <w:r w:rsidR="00907454" w:rsidRPr="00AE68BB">
        <w:t xml:space="preserve"> </w:t>
      </w:r>
      <w:r w:rsidR="000966DA">
        <w:t>MCPTT Service</w:t>
      </w:r>
      <w:r w:rsidR="006A7701" w:rsidRPr="00AE68BB">
        <w:t xml:space="preserve"> </w:t>
      </w:r>
      <w:r w:rsidRPr="00AE68BB">
        <w:t>also supports a mechanism to limit the time a user talk</w:t>
      </w:r>
      <w:r w:rsidR="00E76E9D">
        <w:t>s</w:t>
      </w:r>
      <w:r w:rsidRPr="00AE68BB">
        <w:t xml:space="preserve"> (hold the floor) thus permitting users of the same or lower priority a chance to gain the floor.</w:t>
      </w:r>
    </w:p>
    <w:p w:rsidR="00E17538" w:rsidRPr="00AE68BB" w:rsidRDefault="00E17538" w:rsidP="00E17538">
      <w:r w:rsidRPr="00AE68BB">
        <w:t xml:space="preserve">The </w:t>
      </w:r>
      <w:r w:rsidR="000966DA">
        <w:t>MCPTT Service</w:t>
      </w:r>
      <w:r w:rsidRPr="00AE68BB">
        <w:t xml:space="preserve"> provides the means for a user to monitor activity on a number of separate calls and enables the user to switch focus to a chosen call.</w:t>
      </w:r>
      <w:r w:rsidR="00907454" w:rsidRPr="00AE68BB">
        <w:t xml:space="preserve"> </w:t>
      </w:r>
      <w:r w:rsidRPr="00AE68BB">
        <w:t xml:space="preserve">An </w:t>
      </w:r>
      <w:r w:rsidR="000966DA">
        <w:t>MCPTT Service</w:t>
      </w:r>
      <w:r w:rsidRPr="00AE68BB">
        <w:t xml:space="preserve"> user may join an already established MCPTT </w:t>
      </w:r>
      <w:r w:rsidR="000966DA">
        <w:t>G</w:t>
      </w:r>
      <w:r w:rsidRPr="00AE68BB">
        <w:t>roup call (</w:t>
      </w:r>
      <w:r w:rsidR="00023167">
        <w:t>L</w:t>
      </w:r>
      <w:r w:rsidRPr="00AE68BB">
        <w:t>ate call entry).</w:t>
      </w:r>
      <w:r w:rsidR="00907454" w:rsidRPr="00AE68BB">
        <w:t xml:space="preserve"> </w:t>
      </w:r>
      <w:r w:rsidRPr="00AE68BB">
        <w:t xml:space="preserve">In addition the </w:t>
      </w:r>
      <w:r w:rsidR="000966DA">
        <w:t>MCPTT Service</w:t>
      </w:r>
      <w:r w:rsidRPr="00AE68BB">
        <w:t xml:space="preserve"> provides </w:t>
      </w:r>
      <w:r w:rsidR="007E5FDF">
        <w:t>the User</w:t>
      </w:r>
      <w:r w:rsidR="007E5FDF" w:rsidRPr="00AE68BB">
        <w:t xml:space="preserve"> </w:t>
      </w:r>
      <w:r w:rsidRPr="00AE68BB">
        <w:t xml:space="preserve">ID </w:t>
      </w:r>
      <w:r w:rsidR="007E5FDF">
        <w:t xml:space="preserve">of the current speaker(s) </w:t>
      </w:r>
      <w:r w:rsidRPr="00AE68BB">
        <w:t>and user</w:t>
      </w:r>
      <w:r w:rsidR="003F1181">
        <w:t>'</w:t>
      </w:r>
      <w:r w:rsidR="00BD5EB2">
        <w:t>s</w:t>
      </w:r>
      <w:r w:rsidRPr="00AE68BB">
        <w:t xml:space="preserve"> </w:t>
      </w:r>
      <w:r w:rsidR="00BD5EB2">
        <w:t>L</w:t>
      </w:r>
      <w:r w:rsidRPr="00AE68BB">
        <w:t>ocation determination features.</w:t>
      </w:r>
    </w:p>
    <w:p w:rsidR="00D62150" w:rsidRDefault="00E17538" w:rsidP="00E17538">
      <w:r w:rsidRPr="00AE68BB">
        <w:t xml:space="preserve">The users of an </w:t>
      </w:r>
      <w:r w:rsidR="000966DA">
        <w:t>MCPTT Service</w:t>
      </w:r>
      <w:r w:rsidRPr="00AE68BB">
        <w:t xml:space="preserve"> may have more stringent expectations of performance than the users of a commercial PTT service.</w:t>
      </w:r>
    </w:p>
    <w:p w:rsidR="00E17538" w:rsidRDefault="00D62150" w:rsidP="00E17538">
      <w:r>
        <w:t xml:space="preserve">MCPTT is primarily targeting to provide a professional </w:t>
      </w:r>
      <w:r w:rsidR="007406B0">
        <w:t>Push To T</w:t>
      </w:r>
      <w:r>
        <w:t xml:space="preserve">alk service to </w:t>
      </w:r>
      <w:r w:rsidR="00943EA0">
        <w:t xml:space="preserve">e.g., </w:t>
      </w:r>
      <w:r w:rsidR="00420D46">
        <w:t>p</w:t>
      </w:r>
      <w:r w:rsidR="00943EA0">
        <w:t xml:space="preserve">ublic </w:t>
      </w:r>
      <w:r w:rsidR="00420D46">
        <w:t>s</w:t>
      </w:r>
      <w:r w:rsidR="00943EA0">
        <w:t>afety, transport companies, utilities or industrial and nuclear plants. In addition to this a commercial PTT service for non-professional use (e.g., groups of people on holiday) may be delivered through an MCPTT system. Based on their operational model, the performance and MCPTT features in use vary per user organization, where functionality which is more mission critical specific (e.g., Ambient Listening and Imminent Peril Call) might not be available to commercial customers</w:t>
      </w:r>
      <w:r w:rsidR="00E17538" w:rsidRPr="00AE68BB">
        <w:t>.</w:t>
      </w:r>
    </w:p>
    <w:p w:rsidR="00803060" w:rsidRPr="00AE68BB" w:rsidRDefault="00803060" w:rsidP="00E17538">
      <w:r w:rsidRPr="00803060">
        <w:t xml:space="preserve">MCPTT Users expect to communicate with other MCPTT Users as outlined above, however MCPTT Users also need to be able to communicate with non MCPTT Users using their MCPTT </w:t>
      </w:r>
      <w:r w:rsidR="00AD5A03">
        <w:t>U</w:t>
      </w:r>
      <w:r w:rsidR="00D14BD5">
        <w:t>E</w:t>
      </w:r>
      <w:r w:rsidR="00AD5A03">
        <w:t>s</w:t>
      </w:r>
      <w:r w:rsidRPr="00803060">
        <w:t xml:space="preserve"> for normal telephony services.</w:t>
      </w:r>
    </w:p>
    <w:p w:rsidR="00E93AA9" w:rsidRPr="00AE68BB" w:rsidRDefault="00E93AA9" w:rsidP="00E93AA9">
      <w:pPr>
        <w:pStyle w:val="Heading2"/>
      </w:pPr>
      <w:bookmarkStart w:id="14" w:name="_Toc138428937"/>
      <w:r w:rsidRPr="00AE68BB">
        <w:t>4.2</w:t>
      </w:r>
      <w:r w:rsidRPr="00AE68BB">
        <w:tab/>
        <w:t>Typical use of the MCPTT Service</w:t>
      </w:r>
      <w:bookmarkEnd w:id="14"/>
    </w:p>
    <w:p w:rsidR="00E93AA9" w:rsidRPr="00AE68BB" w:rsidRDefault="00E24119" w:rsidP="008419FF">
      <w:pPr>
        <w:pStyle w:val="NO"/>
      </w:pPr>
      <w:r>
        <w:t>NOTE:</w:t>
      </w:r>
      <w:r w:rsidR="00E93AA9" w:rsidRPr="00AE68BB">
        <w:tab/>
        <w:t>Even though this sub</w:t>
      </w:r>
      <w:r w:rsidR="00686A8E" w:rsidRPr="00AE68BB">
        <w:t>clause</w:t>
      </w:r>
      <w:r w:rsidR="00E93AA9" w:rsidRPr="00AE68BB">
        <w:t xml:space="preserve"> is written from an </w:t>
      </w:r>
      <w:r w:rsidR="003B0021" w:rsidRPr="00AE68BB">
        <w:t>organization</w:t>
      </w:r>
      <w:r w:rsidR="00E93AA9" w:rsidRPr="00AE68BB">
        <w:t xml:space="preserve"> specific perspective the text </w:t>
      </w:r>
      <w:r w:rsidR="00E76E9D">
        <w:t>is</w:t>
      </w:r>
      <w:r w:rsidR="00E93AA9" w:rsidRPr="00AE68BB">
        <w:t xml:space="preserve"> illustrative for typical use of </w:t>
      </w:r>
      <w:r w:rsidR="000966DA">
        <w:t>MCPTT Service</w:t>
      </w:r>
      <w:r w:rsidR="00E93AA9" w:rsidRPr="00AE68BB">
        <w:t xml:space="preserve">s by all </w:t>
      </w:r>
      <w:r w:rsidR="00DA2146">
        <w:t>MCPTT User</w:t>
      </w:r>
      <w:r w:rsidR="00E93AA9" w:rsidRPr="00AE68BB">
        <w:t>s.</w:t>
      </w:r>
    </w:p>
    <w:p w:rsidR="00E93AA9" w:rsidRPr="00AE68BB" w:rsidRDefault="00E93AA9" w:rsidP="00E93AA9">
      <w:r w:rsidRPr="00AE68BB">
        <w:t xml:space="preserve">Public </w:t>
      </w:r>
      <w:r w:rsidR="00420D46">
        <w:t>s</w:t>
      </w:r>
      <w:r w:rsidRPr="00AE68BB">
        <w:t>afety workers often operate in groups and perform different tasks during the day/week.</w:t>
      </w:r>
      <w:r w:rsidR="00907454" w:rsidRPr="00AE68BB">
        <w:t xml:space="preserve"> </w:t>
      </w:r>
      <w:r w:rsidRPr="00AE68BB">
        <w:t xml:space="preserve">Many tasks and operations are controlled, assisted and/or coordinated by a </w:t>
      </w:r>
      <w:r w:rsidR="00B1267B">
        <w:t>d</w:t>
      </w:r>
      <w:r w:rsidRPr="00AE68BB">
        <w:t>ispatcher.</w:t>
      </w:r>
    </w:p>
    <w:p w:rsidR="00E93AA9" w:rsidRPr="00AE68BB" w:rsidRDefault="00E93AA9" w:rsidP="00E93AA9">
      <w:r w:rsidRPr="00AE68BB">
        <w:t xml:space="preserve">For their communications </w:t>
      </w:r>
      <w:r w:rsidR="00420D46">
        <w:t>p</w:t>
      </w:r>
      <w:r w:rsidRPr="00AE68BB">
        <w:t xml:space="preserve">ublic </w:t>
      </w:r>
      <w:r w:rsidR="00420D46">
        <w:t>s</w:t>
      </w:r>
      <w:r w:rsidRPr="00AE68BB">
        <w:t xml:space="preserve">afety workers are </w:t>
      </w:r>
      <w:r w:rsidR="003B0021" w:rsidRPr="00AE68BB">
        <w:t>organized</w:t>
      </w:r>
      <w:r w:rsidRPr="00AE68BB">
        <w:t xml:space="preserve"> in groups.</w:t>
      </w:r>
      <w:r w:rsidR="00907454" w:rsidRPr="00AE68BB">
        <w:t xml:space="preserve"> </w:t>
      </w:r>
      <w:r w:rsidRPr="00AE68BB">
        <w:t>People that are working together communicate in the same MCPTT Group, the group communication helping them to coordinate quickly.</w:t>
      </w:r>
    </w:p>
    <w:p w:rsidR="00E93AA9" w:rsidRPr="00AE68BB" w:rsidRDefault="00E93AA9" w:rsidP="00E93AA9">
      <w:r w:rsidRPr="00AE68BB">
        <w:t>People with different tasks often communicate in separate MCPTT Groups.</w:t>
      </w:r>
    </w:p>
    <w:p w:rsidR="00E93AA9" w:rsidRPr="00AE68BB" w:rsidRDefault="00E93AA9" w:rsidP="00E93AA9">
      <w:r w:rsidRPr="00AE68BB">
        <w:t xml:space="preserve">Many of the </w:t>
      </w:r>
      <w:r w:rsidR="00420D46">
        <w:t>p</w:t>
      </w:r>
      <w:r w:rsidRPr="00AE68BB">
        <w:t xml:space="preserve">ublic </w:t>
      </w:r>
      <w:r w:rsidR="00420D46">
        <w:t>s</w:t>
      </w:r>
      <w:r w:rsidRPr="00AE68BB">
        <w:t>afety tasks are routine tasks, that are handled by standard procedures and communication structures, using dedicated MCPTT Groups.</w:t>
      </w:r>
      <w:r w:rsidR="00907454" w:rsidRPr="00AE68BB">
        <w:t xml:space="preserve"> </w:t>
      </w:r>
      <w:r w:rsidRPr="00AE68BB">
        <w:t>Communication structures and MCPTT Groups are also prepared for the handling of large incidents and control of large events.</w:t>
      </w:r>
      <w:r w:rsidR="00907454" w:rsidRPr="00AE68BB">
        <w:t xml:space="preserve"> </w:t>
      </w:r>
      <w:r w:rsidRPr="00AE68BB">
        <w:t xml:space="preserve">Similarly there are MCPTT Groups and procedures for coordination with </w:t>
      </w:r>
      <w:r w:rsidR="00420D46">
        <w:t>p</w:t>
      </w:r>
      <w:r w:rsidRPr="00AE68BB">
        <w:t xml:space="preserve">ublic </w:t>
      </w:r>
      <w:r w:rsidR="00420D46">
        <w:t>s</w:t>
      </w:r>
      <w:r w:rsidRPr="00AE68BB">
        <w:t xml:space="preserve">afety workers from other </w:t>
      </w:r>
      <w:r w:rsidR="003B0021" w:rsidRPr="00AE68BB">
        <w:t>organizations</w:t>
      </w:r>
      <w:r w:rsidRPr="00AE68BB">
        <w:t xml:space="preserve"> and/or other countries.</w:t>
      </w:r>
    </w:p>
    <w:p w:rsidR="00E93AA9" w:rsidRPr="00AE68BB" w:rsidRDefault="00E93AA9" w:rsidP="00E93AA9">
      <w:r w:rsidRPr="00AE68BB">
        <w:t xml:space="preserve">The standard procedures and communication structures help the </w:t>
      </w:r>
      <w:r w:rsidR="00420D46">
        <w:t>p</w:t>
      </w:r>
      <w:r w:rsidRPr="00AE68BB">
        <w:t xml:space="preserve">ublic </w:t>
      </w:r>
      <w:r w:rsidR="00420D46">
        <w:t>s</w:t>
      </w:r>
      <w:r w:rsidRPr="00AE68BB">
        <w:t>afety workers to do their work successfully.</w:t>
      </w:r>
      <w:r w:rsidR="00907454" w:rsidRPr="00AE68BB">
        <w:t xml:space="preserve"> </w:t>
      </w:r>
      <w:r w:rsidRPr="00AE68BB">
        <w:t xml:space="preserve">This results in a long list of (&gt;100) MCPTT Groups available to a </w:t>
      </w:r>
      <w:r w:rsidR="00420D46">
        <w:t>p</w:t>
      </w:r>
      <w:r w:rsidRPr="00AE68BB">
        <w:t xml:space="preserve">ublic </w:t>
      </w:r>
      <w:r w:rsidR="00420D46">
        <w:t>s</w:t>
      </w:r>
      <w:r w:rsidRPr="00AE68BB">
        <w:t>afety worker, from which the correct one is selected depending on the task.</w:t>
      </w:r>
      <w:r w:rsidR="00907454" w:rsidRPr="00AE68BB">
        <w:t xml:space="preserve"> </w:t>
      </w:r>
      <w:r w:rsidRPr="00AE68BB">
        <w:t xml:space="preserve">To help the </w:t>
      </w:r>
      <w:r w:rsidR="00420D46">
        <w:t>p</w:t>
      </w:r>
      <w:r w:rsidRPr="00AE68BB">
        <w:t xml:space="preserve">ublic </w:t>
      </w:r>
      <w:r w:rsidR="00420D46">
        <w:t>s</w:t>
      </w:r>
      <w:r w:rsidRPr="00AE68BB">
        <w:t xml:space="preserve">afety worker to quickly find and select the </w:t>
      </w:r>
      <w:r w:rsidR="00A84F25">
        <w:t>correct</w:t>
      </w:r>
      <w:r w:rsidR="00A84F25" w:rsidRPr="00AE68BB">
        <w:t xml:space="preserve"> </w:t>
      </w:r>
      <w:r w:rsidRPr="00AE68BB">
        <w:t>MCPTT Group for the task, the MCPTT Groups in the radio are often structured in folders and/or accessible via key-shortcuts.</w:t>
      </w:r>
      <w:r w:rsidR="00AD7FDD">
        <w:t xml:space="preserve"> </w:t>
      </w:r>
      <w:r w:rsidR="00AD7FDD" w:rsidRPr="00AD7FDD">
        <w:t xml:space="preserve">In addition to pre-established MCPTT </w:t>
      </w:r>
      <w:r w:rsidR="000966DA">
        <w:t>G</w:t>
      </w:r>
      <w:r w:rsidR="00AD7FDD" w:rsidRPr="00AD7FDD">
        <w:t xml:space="preserve">roups that users select, there are also provisions in MCPTT systems to merge MCPTT Groups and to select on behalf of a user which group they should be using and for a dispatcher to push them onto it. The large number of MCPTT </w:t>
      </w:r>
      <w:r w:rsidR="000966DA">
        <w:t>G</w:t>
      </w:r>
      <w:r w:rsidR="00AD7FDD" w:rsidRPr="00AD7FDD">
        <w:t xml:space="preserve">roups provisioned on devices is helpful for the device to be able to operate </w:t>
      </w:r>
      <w:r w:rsidR="00AD7FDD">
        <w:t>o</w:t>
      </w:r>
      <w:r w:rsidR="00AD7FDD" w:rsidRPr="00AD7FDD">
        <w:t>n</w:t>
      </w:r>
      <w:r w:rsidR="00940148">
        <w:t xml:space="preserve"> the </w:t>
      </w:r>
      <w:r w:rsidR="00AD7FDD">
        <w:t>network</w:t>
      </w:r>
      <w:r w:rsidR="00AD7FDD" w:rsidRPr="00AD7FDD">
        <w:t xml:space="preserve"> and </w:t>
      </w:r>
      <w:r w:rsidR="00AD7FDD">
        <w:t>o</w:t>
      </w:r>
      <w:r w:rsidR="00AD7FDD" w:rsidRPr="00AD7FDD">
        <w:t>ff</w:t>
      </w:r>
      <w:r w:rsidR="00940148">
        <w:t xml:space="preserve"> the </w:t>
      </w:r>
      <w:r w:rsidR="00AD7FDD">
        <w:t>n</w:t>
      </w:r>
      <w:r w:rsidR="00AD7FDD" w:rsidRPr="00AD7FDD">
        <w:t>etwork</w:t>
      </w:r>
      <w:r w:rsidR="00254843">
        <w:t>.</w:t>
      </w:r>
      <w:r w:rsidR="00AD7FDD" w:rsidRPr="00AD7FDD">
        <w:t xml:space="preserve"> </w:t>
      </w:r>
      <w:r w:rsidR="00254843">
        <w:t>H</w:t>
      </w:r>
      <w:r w:rsidR="00AD7FDD" w:rsidRPr="00AD7FDD">
        <w:t>owever the ability to provision over the air is also seen as a very useful feature, as currently L</w:t>
      </w:r>
      <w:r w:rsidR="000767F2">
        <w:t xml:space="preserve">and </w:t>
      </w:r>
      <w:r w:rsidR="00AD7FDD" w:rsidRPr="00AD7FDD">
        <w:t>M</w:t>
      </w:r>
      <w:r w:rsidR="000767F2">
        <w:t xml:space="preserve">obile </w:t>
      </w:r>
      <w:r w:rsidR="00AD7FDD" w:rsidRPr="00AD7FDD">
        <w:t>R</w:t>
      </w:r>
      <w:r w:rsidR="000767F2">
        <w:t>adio</w:t>
      </w:r>
      <w:r w:rsidR="00AD7FDD" w:rsidRPr="00AD7FDD">
        <w:t xml:space="preserve"> devices often have to be locally re-programmed, rather than updated over the air.</w:t>
      </w:r>
    </w:p>
    <w:p w:rsidR="007C3136" w:rsidRPr="00AE68BB" w:rsidRDefault="007C3136" w:rsidP="007C3136">
      <w:pPr>
        <w:pStyle w:val="Heading2"/>
      </w:pPr>
      <w:bookmarkStart w:id="15" w:name="_Toc138428938"/>
      <w:r w:rsidRPr="00AE68BB">
        <w:t>4.3</w:t>
      </w:r>
      <w:r w:rsidRPr="00AE68BB">
        <w:tab/>
        <w:t xml:space="preserve">Overview of MCPTT Group </w:t>
      </w:r>
      <w:r w:rsidR="00A601FE">
        <w:t>affiliation</w:t>
      </w:r>
      <w:r w:rsidRPr="00AE68BB">
        <w:t xml:space="preserve">, </w:t>
      </w:r>
      <w:r w:rsidR="0003270C">
        <w:t>c</w:t>
      </w:r>
      <w:r w:rsidRPr="00AE68BB">
        <w:t xml:space="preserve">all and </w:t>
      </w:r>
      <w:r w:rsidR="0003270C">
        <w:t>t</w:t>
      </w:r>
      <w:r w:rsidRPr="00AE68BB">
        <w:t>ransmission</w:t>
      </w:r>
      <w:bookmarkEnd w:id="15"/>
    </w:p>
    <w:p w:rsidR="00A601FE" w:rsidRDefault="00A601FE" w:rsidP="00A601FE">
      <w:r>
        <w:t xml:space="preserve">An </w:t>
      </w:r>
      <w:r w:rsidR="000966DA">
        <w:t>MCPTT Service</w:t>
      </w:r>
      <w:r>
        <w:t xml:space="preserve"> provides Group Call and Private Call capabilities, which have various process flows, states and permissions associated with them. The figure 4.3.1</w:t>
      </w:r>
      <w:r w:rsidR="00780787">
        <w:t>, figure 4.3.2, and figure 4.3.</w:t>
      </w:r>
      <w:r>
        <w:t xml:space="preserve">3 indicate the high level flows, states and permissions associated with Group Calls and Private Calls. The diagrams apply to the on-network case and off-network case, as from a user perspective the service and concepts should appear similar on the network and off the network. From a technical perspective there might be differences between the on-network states and off-network states </w:t>
      </w:r>
      <w:r w:rsidR="00BD79C7">
        <w:t>(</w:t>
      </w:r>
      <w:r>
        <w:t>e.g., off</w:t>
      </w:r>
      <w:r w:rsidR="00BD79C7">
        <w:t xml:space="preserve"> the </w:t>
      </w:r>
      <w:r>
        <w:t>network Affiliation might not require notifying an application server of a user</w:t>
      </w:r>
      <w:r w:rsidR="003F1181">
        <w:t>'</w:t>
      </w:r>
      <w:r>
        <w:t>s affiliation and there might also be other differences in the detail depending on the extent to which the off-network capabilities can match the on-network capabilities</w:t>
      </w:r>
      <w:r w:rsidR="00BD79C7">
        <w:t>)</w:t>
      </w:r>
      <w:r>
        <w:t>.</w:t>
      </w:r>
    </w:p>
    <w:p w:rsidR="00A601FE" w:rsidRDefault="00A601FE" w:rsidP="00A601FE">
      <w:r>
        <w:t xml:space="preserve">If an MCPTT User wants to communicate with an MCPTT Group they have to be allowed to access the MCPTT Group (i.e., be an MCPTT Group Member), they then have to affiliate and then can have an MCPTT Group as their Selected MCPTT Group. If an MCPTT User is only affiliated to a group this is so that they can receive from the group, however if an MCPTT User has a Selected MCPTT Group this is their group for transmitting on. The differences in states enable an </w:t>
      </w:r>
      <w:r w:rsidR="00DA2146">
        <w:t>MCPTT User</w:t>
      </w:r>
      <w:r>
        <w:t xml:space="preserve"> to receive from multiple MCPTT Groups, but specify which MCPTT Group they would like to transmit on.</w:t>
      </w:r>
    </w:p>
    <w:p w:rsidR="002C0ADA" w:rsidRDefault="002C0ADA" w:rsidP="00A601FE"/>
    <w:p w:rsidR="00A601FE" w:rsidRPr="00AE68BB" w:rsidRDefault="00A601FE" w:rsidP="00A601FE">
      <w:pPr>
        <w:pStyle w:val="TH"/>
      </w:pPr>
      <w:r w:rsidRPr="00AE68BB">
        <w:pict>
          <v:shape id="_x0000_i1027" type="#_x0000_t75" style="width:467.7pt;height:349.35pt">
            <v:imagedata r:id="rId10" o:title="User States Document _Sophia Antipolis_1_"/>
          </v:shape>
        </w:pict>
      </w:r>
    </w:p>
    <w:p w:rsidR="00A601FE" w:rsidRPr="00AE68BB" w:rsidRDefault="00E24119" w:rsidP="00A601FE">
      <w:pPr>
        <w:pStyle w:val="NF"/>
      </w:pPr>
      <w:r>
        <w:t>NOTE:</w:t>
      </w:r>
      <w:r w:rsidR="00A601FE" w:rsidRPr="00AE68BB">
        <w:tab/>
        <w:t>This diagram is for illustrative purposes only and do</w:t>
      </w:r>
      <w:r w:rsidR="00A601FE">
        <w:t>es</w:t>
      </w:r>
      <w:r w:rsidR="00A601FE" w:rsidRPr="00AE68BB">
        <w:t xml:space="preserve"> not supersede the requirements. The diagram is not exhaustive and does not include all the different scenarios</w:t>
      </w:r>
      <w:r w:rsidR="00A601FE">
        <w:t>.</w:t>
      </w:r>
    </w:p>
    <w:p w:rsidR="00A601FE" w:rsidRPr="00AE68BB" w:rsidRDefault="00A601FE" w:rsidP="00A601FE">
      <w:pPr>
        <w:pStyle w:val="TF"/>
      </w:pPr>
      <w:r w:rsidRPr="00AE68BB">
        <w:t>Figure 4.</w:t>
      </w:r>
      <w:r>
        <w:t>3</w:t>
      </w:r>
      <w:r w:rsidRPr="00AE68BB">
        <w:t xml:space="preserve">.1: MCPTT User </w:t>
      </w:r>
      <w:r>
        <w:t>s</w:t>
      </w:r>
      <w:r w:rsidRPr="00AE68BB">
        <w:t xml:space="preserve">tate </w:t>
      </w:r>
      <w:r>
        <w:t>d</w:t>
      </w:r>
      <w:r w:rsidRPr="00AE68BB">
        <w:t xml:space="preserve">iagram- </w:t>
      </w:r>
      <w:r>
        <w:t>t</w:t>
      </w:r>
      <w:r w:rsidRPr="00AE68BB">
        <w:t xml:space="preserve">ransmit and </w:t>
      </w:r>
      <w:r>
        <w:t>r</w:t>
      </w:r>
      <w:r w:rsidRPr="00AE68BB">
        <w:t>eceive for a particular MCPTT Group</w:t>
      </w:r>
    </w:p>
    <w:p w:rsidR="00A601FE" w:rsidRPr="00AE68BB" w:rsidRDefault="00A601FE" w:rsidP="00A601FE">
      <w:pPr>
        <w:pStyle w:val="TH"/>
      </w:pPr>
      <w:r w:rsidRPr="00AE68BB">
        <w:pict>
          <v:shape id="_x0000_i1028" type="#_x0000_t75" style="width:467.7pt;height:349.35pt">
            <v:imagedata r:id="rId11" o:title="User States Document _Sophia Antipolis_2_"/>
          </v:shape>
        </w:pict>
      </w:r>
    </w:p>
    <w:p w:rsidR="00A601FE" w:rsidRPr="00AE68BB" w:rsidRDefault="00E24119" w:rsidP="003B14EE">
      <w:pPr>
        <w:pStyle w:val="NF"/>
        <w:rPr>
          <w:color w:val="FF0000"/>
        </w:rPr>
      </w:pPr>
      <w:r>
        <w:t>NOTE:</w:t>
      </w:r>
      <w:r w:rsidR="00A601FE" w:rsidRPr="00AE68BB">
        <w:tab/>
        <w:t>This diagram is for illustrative purposes only and do</w:t>
      </w:r>
      <w:r w:rsidR="00A601FE">
        <w:t>es</w:t>
      </w:r>
      <w:r w:rsidR="00A601FE" w:rsidRPr="00AE68BB">
        <w:t xml:space="preserve"> not supersede the requirements. The diagram is not exhaustive and does not include all the different scenarios</w:t>
      </w:r>
      <w:r w:rsidR="00A601FE">
        <w:t>.</w:t>
      </w:r>
    </w:p>
    <w:p w:rsidR="00A601FE" w:rsidRPr="00AE68BB" w:rsidRDefault="00A601FE" w:rsidP="00A601FE">
      <w:pPr>
        <w:pStyle w:val="TF"/>
      </w:pPr>
      <w:r w:rsidRPr="00AE68BB">
        <w:t>Figure 4.</w:t>
      </w:r>
      <w:r w:rsidR="002C0ADA">
        <w:t>3</w:t>
      </w:r>
      <w:r w:rsidRPr="00AE68BB">
        <w:t xml:space="preserve">.2: MCPTT User </w:t>
      </w:r>
      <w:r>
        <w:t>s</w:t>
      </w:r>
      <w:r w:rsidRPr="00AE68BB">
        <w:t xml:space="preserve">tate </w:t>
      </w:r>
      <w:r>
        <w:t>d</w:t>
      </w:r>
      <w:r w:rsidRPr="00AE68BB">
        <w:t xml:space="preserve">iagram- </w:t>
      </w:r>
      <w:r>
        <w:t>t</w:t>
      </w:r>
      <w:r w:rsidRPr="00AE68BB">
        <w:t>ransmit only for a particular MCPTT Group</w:t>
      </w:r>
    </w:p>
    <w:p w:rsidR="00A601FE" w:rsidRPr="00AE68BB" w:rsidRDefault="00A601FE" w:rsidP="00A601FE">
      <w:pPr>
        <w:pStyle w:val="TH"/>
      </w:pPr>
      <w:r w:rsidRPr="00AE68BB">
        <w:pict>
          <v:shape id="_x0000_i1029" type="#_x0000_t75" style="width:467.7pt;height:349.35pt">
            <v:imagedata r:id="rId12" o:title="User States Document _Sophia Antipolis_3_"/>
          </v:shape>
        </w:pict>
      </w:r>
    </w:p>
    <w:p w:rsidR="00A601FE" w:rsidRPr="00AE68BB" w:rsidRDefault="00E24119" w:rsidP="00A601FE">
      <w:pPr>
        <w:pStyle w:val="NF"/>
      </w:pPr>
      <w:r>
        <w:t>NOTE:</w:t>
      </w:r>
      <w:r w:rsidR="00A601FE" w:rsidRPr="00AE68BB">
        <w:tab/>
        <w:t>This diagram is for illustrative purposes only and do</w:t>
      </w:r>
      <w:r w:rsidR="00A601FE">
        <w:t>es</w:t>
      </w:r>
      <w:r w:rsidR="00A601FE" w:rsidRPr="00AE68BB">
        <w:t xml:space="preserve"> not supersede the requirements. The diagram is not exhaustive and does not include all the different scenarios</w:t>
      </w:r>
      <w:r w:rsidR="00A601FE">
        <w:t>.</w:t>
      </w:r>
    </w:p>
    <w:p w:rsidR="00A601FE" w:rsidRPr="00AE68BB" w:rsidRDefault="00A601FE" w:rsidP="00A601FE">
      <w:pPr>
        <w:pStyle w:val="TF"/>
      </w:pPr>
      <w:r w:rsidRPr="00AE68BB">
        <w:t>Figure 4.</w:t>
      </w:r>
      <w:r w:rsidR="000D43FE">
        <w:t>3</w:t>
      </w:r>
      <w:r w:rsidRPr="00AE68BB">
        <w:t xml:space="preserve">.3: MCPTT User </w:t>
      </w:r>
      <w:r>
        <w:t>s</w:t>
      </w:r>
      <w:r w:rsidRPr="00AE68BB">
        <w:t xml:space="preserve">tate </w:t>
      </w:r>
      <w:r>
        <w:t>d</w:t>
      </w:r>
      <w:r w:rsidRPr="00AE68BB">
        <w:t xml:space="preserve">iagram- </w:t>
      </w:r>
      <w:r>
        <w:t>r</w:t>
      </w:r>
      <w:r w:rsidRPr="00AE68BB">
        <w:t>eceive only for a particular MCPTT Group</w:t>
      </w:r>
    </w:p>
    <w:p w:rsidR="007C3136" w:rsidRPr="00AE68BB" w:rsidRDefault="00D0643D" w:rsidP="007C3136">
      <w:r>
        <w:t>It is possible for</w:t>
      </w:r>
      <w:r w:rsidRPr="00AE68BB">
        <w:t xml:space="preserve"> </w:t>
      </w:r>
      <w:r w:rsidR="007C3136" w:rsidRPr="00AE68BB">
        <w:t xml:space="preserve">an MCPTT User </w:t>
      </w:r>
      <w:r>
        <w:t>to be</w:t>
      </w:r>
      <w:r w:rsidRPr="00AE68BB">
        <w:t xml:space="preserve"> </w:t>
      </w:r>
      <w:r w:rsidR="007C3136" w:rsidRPr="00AE68BB">
        <w:t xml:space="preserve">affiliated with </w:t>
      </w:r>
      <w:r>
        <w:t>one or more</w:t>
      </w:r>
      <w:r w:rsidRPr="00AE68BB">
        <w:t xml:space="preserve"> </w:t>
      </w:r>
      <w:r w:rsidR="007C3136" w:rsidRPr="00AE68BB">
        <w:t>MCPTT Group</w:t>
      </w:r>
      <w:r>
        <w:t>s.</w:t>
      </w:r>
      <w:r w:rsidRPr="00D0643D">
        <w:t xml:space="preserve"> Normally, while in operation, an MCPTT User informs the </w:t>
      </w:r>
      <w:r w:rsidR="000966DA">
        <w:t>MCPTT Service</w:t>
      </w:r>
      <w:r w:rsidRPr="00D0643D">
        <w:t xml:space="preserve"> about which MCPTT Groups he would like to be affiliated to. These affiliations remain in effect until the MCPTT User removes them, or changes them, or signs out of the service.</w:t>
      </w:r>
      <w:r w:rsidR="00907454" w:rsidRPr="00AE68BB">
        <w:t xml:space="preserve"> </w:t>
      </w:r>
      <w:r w:rsidR="007C3136" w:rsidRPr="00AE68BB">
        <w:t xml:space="preserve">Some MCPTT Users </w:t>
      </w:r>
      <w:r>
        <w:t xml:space="preserve">have permanent affiliations to certain MCPTT Groups and those affiliations </w:t>
      </w:r>
      <w:r w:rsidR="007C3136" w:rsidRPr="00AE68BB">
        <w:t>are set up implicitly (i.e.</w:t>
      </w:r>
      <w:r w:rsidR="0016326E">
        <w:t>,</w:t>
      </w:r>
      <w:r w:rsidR="007C3136" w:rsidRPr="00AE68BB">
        <w:t xml:space="preserve"> automatically) </w:t>
      </w:r>
      <w:r w:rsidR="00FF1A90">
        <w:t>when</w:t>
      </w:r>
      <w:r w:rsidR="004C1884">
        <w:t xml:space="preserve"> </w:t>
      </w:r>
      <w:r w:rsidR="00FF1A90">
        <w:t>operating on</w:t>
      </w:r>
      <w:r>
        <w:t xml:space="preserve"> the </w:t>
      </w:r>
      <w:r w:rsidR="00FF1A90">
        <w:t>network</w:t>
      </w:r>
      <w:r w:rsidR="007C3136" w:rsidRPr="00AE68BB">
        <w:t>.</w:t>
      </w:r>
      <w:r w:rsidR="00907454" w:rsidRPr="00AE68BB">
        <w:t xml:space="preserve"> </w:t>
      </w:r>
      <w:r w:rsidR="007C3136" w:rsidRPr="00AE68BB">
        <w:t xml:space="preserve">For those users, the MCPTT Group </w:t>
      </w:r>
      <w:r>
        <w:t>affiliation</w:t>
      </w:r>
      <w:r w:rsidRPr="00AE68BB">
        <w:t xml:space="preserve"> </w:t>
      </w:r>
      <w:r w:rsidR="007C3136" w:rsidRPr="00AE68BB">
        <w:t xml:space="preserve">starts when the </w:t>
      </w:r>
      <w:r w:rsidR="000966DA">
        <w:t>MCPTT Service</w:t>
      </w:r>
      <w:r w:rsidR="007C3136" w:rsidRPr="00AE68BB">
        <w:t xml:space="preserve"> successfully signs in the user and ends when the MCPTT User</w:t>
      </w:r>
      <w:r w:rsidR="003F1181">
        <w:t>'</w:t>
      </w:r>
      <w:r w:rsidR="007C3136" w:rsidRPr="00AE68BB">
        <w:t>s explicit or implicit (</w:t>
      </w:r>
      <w:r w:rsidR="00394276" w:rsidRPr="00AE68BB">
        <w:t>e.g.</w:t>
      </w:r>
      <w:r w:rsidR="00172756">
        <w:t>,</w:t>
      </w:r>
      <w:r w:rsidR="009306A5" w:rsidRPr="00AE68BB">
        <w:t xml:space="preserve"> </w:t>
      </w:r>
      <w:r w:rsidR="007C3136" w:rsidRPr="00AE68BB">
        <w:t xml:space="preserve">due to inactivity or the turning off of all its devices) request to sign out of the </w:t>
      </w:r>
      <w:r w:rsidR="000966DA">
        <w:t>MCPTT Service</w:t>
      </w:r>
      <w:r w:rsidR="007C3136" w:rsidRPr="00AE68BB">
        <w:t xml:space="preserve"> is acknowledged.</w:t>
      </w:r>
    </w:p>
    <w:p w:rsidR="007C3136" w:rsidRPr="00AE68BB" w:rsidRDefault="007C3136" w:rsidP="007C3136">
      <w:r w:rsidRPr="00AE68BB">
        <w:t>Every time a PTT request is granted a user can start a</w:t>
      </w:r>
      <w:r w:rsidR="003F2D86" w:rsidRPr="00AE68BB">
        <w:t>n</w:t>
      </w:r>
      <w:r w:rsidRPr="00AE68BB">
        <w:t xml:space="preserve"> </w:t>
      </w:r>
      <w:r w:rsidRPr="00854007">
        <w:t>MCPTT</w:t>
      </w:r>
      <w:r w:rsidRPr="00AE68BB">
        <w:rPr>
          <w:i/>
        </w:rPr>
        <w:t xml:space="preserve"> </w:t>
      </w:r>
      <w:r w:rsidRPr="00854007">
        <w:t>transmission</w:t>
      </w:r>
      <w:r w:rsidRPr="009959CD">
        <w:t xml:space="preserve"> </w:t>
      </w:r>
      <w:r w:rsidRPr="00AE68BB">
        <w:t xml:space="preserve">or </w:t>
      </w:r>
      <w:r w:rsidR="003F1181">
        <w:t>"</w:t>
      </w:r>
      <w:r w:rsidRPr="00AE68BB">
        <w:t>talk</w:t>
      </w:r>
      <w:r w:rsidR="001703A7">
        <w:t xml:space="preserve"> </w:t>
      </w:r>
      <w:r w:rsidRPr="00AE68BB">
        <w:t>burst</w:t>
      </w:r>
      <w:r w:rsidR="003F1181">
        <w:t>"</w:t>
      </w:r>
      <w:r w:rsidRPr="00AE68BB">
        <w:t>.</w:t>
      </w:r>
      <w:r w:rsidR="00907454" w:rsidRPr="00AE68BB">
        <w:t xml:space="preserve"> </w:t>
      </w:r>
      <w:r w:rsidRPr="00AE68BB">
        <w:t>A</w:t>
      </w:r>
      <w:r w:rsidR="003F2D86" w:rsidRPr="00AE68BB">
        <w:t>n</w:t>
      </w:r>
      <w:r w:rsidRPr="00AE68BB">
        <w:t xml:space="preserve"> MCPTT Group Call consists of one or more MCPTT transmissions.</w:t>
      </w:r>
      <w:r w:rsidR="00907454" w:rsidRPr="00AE68BB">
        <w:t xml:space="preserve"> </w:t>
      </w:r>
      <w:r w:rsidRPr="00AE68BB">
        <w:t>Whether two consecutive transmissions from same or different users are part of the same call, or the second transmission starts a new call, depends on the configurable maximum length of the inactivity period between the consecutive MCPTT transmissions.</w:t>
      </w:r>
      <w:r w:rsidR="00907454" w:rsidRPr="00AE68BB">
        <w:t xml:space="preserve"> </w:t>
      </w:r>
      <w:r w:rsidRPr="00AE68BB">
        <w:t>This inactivity period can be seen as a Hang Time that starts at the end of the preceding transmission.</w:t>
      </w:r>
      <w:r w:rsidR="00907454" w:rsidRPr="00AE68BB">
        <w:t xml:space="preserve"> </w:t>
      </w:r>
      <w:r w:rsidRPr="00AE68BB">
        <w:t>While this timer is running, the resources associated with the call stay assigned to the call (except in case of pre</w:t>
      </w:r>
      <w:r w:rsidR="003F2D86" w:rsidRPr="00AE68BB">
        <w:t>-</w:t>
      </w:r>
      <w:r w:rsidRPr="00AE68BB">
        <w:t>emption), which could reduce the latency of future floor requests for this group versus groups who are not involved in a call.</w:t>
      </w:r>
      <w:r w:rsidR="00907454" w:rsidRPr="00AE68BB">
        <w:t xml:space="preserve"> </w:t>
      </w:r>
      <w:r w:rsidRPr="00AE68BB">
        <w:t>When a new transmission starts during the inactivity period, the timer is stopped, reset and restarted again at the end of that transmission.</w:t>
      </w:r>
    </w:p>
    <w:p w:rsidR="007C3136" w:rsidRPr="00AE68BB" w:rsidRDefault="007C3136" w:rsidP="007C3136">
      <w:r w:rsidRPr="00AE68BB">
        <w:t xml:space="preserve">The </w:t>
      </w:r>
      <w:r w:rsidR="000966DA">
        <w:t>MCPTT Service</w:t>
      </w:r>
      <w:r w:rsidRPr="00AE68BB">
        <w:t xml:space="preserve"> recognizes a number of </w:t>
      </w:r>
      <w:r w:rsidR="003F1181">
        <w:t>"</w:t>
      </w:r>
      <w:r w:rsidRPr="00AE68BB">
        <w:t>special</w:t>
      </w:r>
      <w:r w:rsidR="003F1181">
        <w:t>"</w:t>
      </w:r>
      <w:r w:rsidRPr="00AE68BB">
        <w:t xml:space="preserve"> group calls including: Broadcast Group Call, Emergency Group Call and </w:t>
      </w:r>
      <w:r w:rsidR="00BB24B4">
        <w:t>Imminent</w:t>
      </w:r>
      <w:r w:rsidR="00BB24B4" w:rsidRPr="00AE68BB">
        <w:t xml:space="preserve"> </w:t>
      </w:r>
      <w:r w:rsidRPr="00AE68BB">
        <w:t xml:space="preserve">Peril </w:t>
      </w:r>
      <w:r w:rsidR="00E414B5">
        <w:t>g</w:t>
      </w:r>
      <w:r w:rsidRPr="00AE68BB">
        <w:t xml:space="preserve">roup </w:t>
      </w:r>
      <w:r w:rsidR="00E414B5">
        <w:t>c</w:t>
      </w:r>
      <w:r w:rsidRPr="00AE68BB">
        <w:t>all.</w:t>
      </w:r>
    </w:p>
    <w:p w:rsidR="007C3136" w:rsidRPr="00AE68BB" w:rsidRDefault="007C3136" w:rsidP="007C3136">
      <w:r w:rsidRPr="00AE68BB">
        <w:t>A Broadcast Group Call can be seen as a special group call with only one MCPTT transmission.</w:t>
      </w:r>
    </w:p>
    <w:p w:rsidR="007C3136" w:rsidRPr="00AE68BB" w:rsidRDefault="007C3136" w:rsidP="007C3136">
      <w:r w:rsidRPr="00AE68BB">
        <w:t xml:space="preserve">While the In-progress Emergency state or In-progress </w:t>
      </w:r>
      <w:r w:rsidR="00BB24B4">
        <w:t>Imminent</w:t>
      </w:r>
      <w:r w:rsidR="00BB24B4" w:rsidRPr="00AE68BB">
        <w:t xml:space="preserve"> </w:t>
      </w:r>
      <w:r w:rsidRPr="00AE68BB">
        <w:t>Peril state is active, the inactivity period is conceptually set to infinity</w:t>
      </w:r>
      <w:r w:rsidR="0016326E">
        <w:t>;</w:t>
      </w:r>
      <w:r w:rsidR="0016326E" w:rsidRPr="00AE68BB">
        <w:t xml:space="preserve"> </w:t>
      </w:r>
      <w:r w:rsidRPr="00AE68BB">
        <w:t>i.e.</w:t>
      </w:r>
      <w:r w:rsidR="0016326E">
        <w:t>,</w:t>
      </w:r>
      <w:r w:rsidRPr="00AE68BB">
        <w:t xml:space="preserve"> the resources assigned to calls during these states are never released (except in case of pre</w:t>
      </w:r>
      <w:r w:rsidR="005C7F64" w:rsidRPr="00AE68BB">
        <w:t>-</w:t>
      </w:r>
      <w:r w:rsidRPr="00AE68BB">
        <w:t>emption).</w:t>
      </w:r>
      <w:r w:rsidR="00907454" w:rsidRPr="00AE68BB">
        <w:t xml:space="preserve"> </w:t>
      </w:r>
      <w:r w:rsidRPr="00AE68BB">
        <w:t xml:space="preserve">An MCPTT Emergency Group Call or an </w:t>
      </w:r>
      <w:r w:rsidR="00BB24B4">
        <w:t>Imminent</w:t>
      </w:r>
      <w:r w:rsidR="00BB24B4" w:rsidRPr="00AE68BB">
        <w:t xml:space="preserve"> </w:t>
      </w:r>
      <w:r w:rsidRPr="00AE68BB">
        <w:t xml:space="preserve">Peril </w:t>
      </w:r>
      <w:r w:rsidR="00E414B5">
        <w:t>g</w:t>
      </w:r>
      <w:r w:rsidRPr="00AE68BB">
        <w:t xml:space="preserve">roup </w:t>
      </w:r>
      <w:r w:rsidR="00E414B5">
        <w:t>c</w:t>
      </w:r>
      <w:r w:rsidRPr="00AE68BB">
        <w:t xml:space="preserve">all can be seen as having an unspecified number of transmissions: essentially, all the transmissions to a group during In-progress Emergency state or In-progress </w:t>
      </w:r>
      <w:r w:rsidR="00BB24B4">
        <w:t>Imminent</w:t>
      </w:r>
      <w:r w:rsidR="00BB24B4" w:rsidRPr="00AE68BB">
        <w:t xml:space="preserve"> </w:t>
      </w:r>
      <w:r w:rsidRPr="00AE68BB">
        <w:t>Peril are part of the same MCPTT Group Call.</w:t>
      </w:r>
    </w:p>
    <w:p w:rsidR="007C3136" w:rsidRPr="00AE68BB" w:rsidRDefault="007C3136" w:rsidP="007C3136">
      <w:r w:rsidRPr="00AE68BB">
        <w:t>Conditions on starting (</w:t>
      </w:r>
      <w:r w:rsidR="003F1181">
        <w:t>"</w:t>
      </w:r>
      <w:r w:rsidRPr="00AE68BB">
        <w:t>commencement</w:t>
      </w:r>
      <w:r w:rsidR="003F1181">
        <w:t>"</w:t>
      </w:r>
      <w:r w:rsidRPr="00AE68BB">
        <w:t>) and continuing an MCPTT call can be established.</w:t>
      </w:r>
      <w:r w:rsidR="00907454" w:rsidRPr="00AE68BB">
        <w:t xml:space="preserve"> </w:t>
      </w:r>
      <w:r w:rsidRPr="00AE68BB">
        <w:t>Usually at least the call initiator (but also other users) are kept informed via notifications of the starting, stop</w:t>
      </w:r>
      <w:r w:rsidR="005C7F64" w:rsidRPr="00AE68BB">
        <w:t>ping, queuing, etc., of a call.</w:t>
      </w:r>
    </w:p>
    <w:p w:rsidR="007C3136" w:rsidRPr="00AE68BB" w:rsidRDefault="007C3136" w:rsidP="007C3136">
      <w:r w:rsidRPr="00AE68BB">
        <w:t>In general, commencement conditions are related to the presence on the call (i.e.</w:t>
      </w:r>
      <w:r w:rsidR="0016326E">
        <w:t>,</w:t>
      </w:r>
      <w:r w:rsidRPr="00AE68BB">
        <w:t xml:space="preserve"> participation) of certain members of the group, and/or of a minimum number of members, as well as on the availability of resources (e.g.</w:t>
      </w:r>
      <w:r w:rsidR="00172756">
        <w:t>,</w:t>
      </w:r>
      <w:r w:rsidRPr="00AE68BB">
        <w:t xml:space="preserve"> GBR bearers) of proper ARP.</w:t>
      </w:r>
      <w:r w:rsidR="00907454" w:rsidRPr="00AE68BB">
        <w:t xml:space="preserve"> </w:t>
      </w:r>
      <w:r w:rsidRPr="00AE68BB">
        <w:t>If the commencement conditions are not met, the call does not start (it can be queued or rejected).</w:t>
      </w:r>
      <w:r w:rsidR="00907454" w:rsidRPr="00AE68BB">
        <w:t xml:space="preserve"> </w:t>
      </w:r>
      <w:r w:rsidRPr="00AE68BB">
        <w:t>Normally, commencement conditions are not checked for individual transmission within a call.</w:t>
      </w:r>
    </w:p>
    <w:p w:rsidR="007C3136" w:rsidRPr="00AE68BB" w:rsidRDefault="007C3136" w:rsidP="007C3136">
      <w:r w:rsidRPr="00AE68BB">
        <w:t>Continuation conditions are similar (though not required to be identical) to commencement conditions and get re</w:t>
      </w:r>
      <w:r w:rsidR="00D209FC">
        <w:t>-</w:t>
      </w:r>
      <w:r w:rsidRPr="00AE68BB">
        <w:t>evaluated when pre</w:t>
      </w:r>
      <w:r w:rsidR="002F3247" w:rsidRPr="00AE68BB">
        <w:t>-</w:t>
      </w:r>
      <w:r w:rsidRPr="00AE68BB">
        <w:t>emption, degradation of priority, motion out of communication range, de-selection of the group or de-affiliation (explicit or implicit) occur.</w:t>
      </w:r>
      <w:r w:rsidR="00907454" w:rsidRPr="00AE68BB">
        <w:t xml:space="preserve"> </w:t>
      </w:r>
      <w:r w:rsidRPr="00AE68BB">
        <w:t>If the continuation conditions are not met, the call stops.</w:t>
      </w:r>
    </w:p>
    <w:p w:rsidR="007C3136" w:rsidRPr="00AE68BB" w:rsidRDefault="007C3136" w:rsidP="007C3136">
      <w:pPr>
        <w:pStyle w:val="Heading2"/>
      </w:pPr>
      <w:bookmarkStart w:id="16" w:name="_Toc138428939"/>
      <w:r w:rsidRPr="00AE68BB">
        <w:t>4.</w:t>
      </w:r>
      <w:r w:rsidR="005C7F64" w:rsidRPr="00AE68BB">
        <w:t>4</w:t>
      </w:r>
      <w:r w:rsidRPr="00AE68BB">
        <w:tab/>
        <w:t>General handling of requests</w:t>
      </w:r>
      <w:bookmarkEnd w:id="16"/>
    </w:p>
    <w:p w:rsidR="007C3136" w:rsidRPr="00AE68BB" w:rsidRDefault="007C3136" w:rsidP="007C3136">
      <w:r w:rsidRPr="00AE68BB">
        <w:t xml:space="preserve">Request handling is by no means specific only to </w:t>
      </w:r>
      <w:r w:rsidR="000966DA">
        <w:t>MCPTT Service</w:t>
      </w:r>
      <w:r w:rsidRPr="00AE68BB">
        <w:t>, but it plays a central role in its functionality.</w:t>
      </w:r>
    </w:p>
    <w:p w:rsidR="007C3136" w:rsidRPr="00AE68BB" w:rsidRDefault="007C3136" w:rsidP="007C3136">
      <w:r w:rsidRPr="00AE68BB">
        <w:t>Requests appear in the MCPTT Service in many forms and under many circumstances: e.g.</w:t>
      </w:r>
      <w:r w:rsidR="00172756">
        <w:t>,</w:t>
      </w:r>
      <w:r w:rsidRPr="00AE68BB">
        <w:t xml:space="preserve"> requests for the floor during a call, requests for starting a call, requests for resources.</w:t>
      </w:r>
      <w:r w:rsidR="00907454" w:rsidRPr="00AE68BB">
        <w:t xml:space="preserve"> </w:t>
      </w:r>
      <w:r w:rsidRPr="00AE68BB">
        <w:t xml:space="preserve">Conceptually, requests are accompanied by priority information that is used in the arbitration, in case of contention; see also </w:t>
      </w:r>
      <w:r w:rsidR="003E4E37">
        <w:t>subclause 4.6</w:t>
      </w:r>
      <w:r w:rsidRPr="00AE68BB">
        <w:t xml:space="preserve"> for a brief explanation and examples on how priority processing is model</w:t>
      </w:r>
      <w:r w:rsidR="00863E81">
        <w:t>l</w:t>
      </w:r>
      <w:r w:rsidRPr="00AE68BB">
        <w:t>ed.</w:t>
      </w:r>
    </w:p>
    <w:p w:rsidR="007C3136" w:rsidRPr="00AE68BB" w:rsidRDefault="007C3136" w:rsidP="007C3136">
      <w:r w:rsidRPr="00AE68BB">
        <w:t xml:space="preserve">Upon arrival, a request </w:t>
      </w:r>
      <w:r w:rsidR="00E76E9D">
        <w:t>is</w:t>
      </w:r>
      <w:r w:rsidRPr="00AE68BB">
        <w:t xml:space="preserve"> immedia</w:t>
      </w:r>
      <w:r w:rsidR="005C7F64" w:rsidRPr="00AE68BB">
        <w:t>tely granted, denied</w:t>
      </w:r>
      <w:r w:rsidR="008D6FDC">
        <w:t>,</w:t>
      </w:r>
      <w:r w:rsidR="005C7F64" w:rsidRPr="00AE68BB">
        <w:t xml:space="preserve"> or queued.</w:t>
      </w:r>
    </w:p>
    <w:p w:rsidR="007C3136" w:rsidRPr="00AE68BB" w:rsidRDefault="007C3136" w:rsidP="007C3136">
      <w:r w:rsidRPr="00AE68BB">
        <w:t>If queued, a request can be dropped due to queue overflow (i.e.</w:t>
      </w:r>
      <w:r w:rsidR="00764954">
        <w:t>,</w:t>
      </w:r>
      <w:r w:rsidRPr="00AE68BB">
        <w:t xml:space="preserve"> too many items queued) or can be cancel</w:t>
      </w:r>
      <w:r w:rsidR="0062213D">
        <w:t>l</w:t>
      </w:r>
      <w:r w:rsidRPr="00AE68BB">
        <w:t xml:space="preserve">ed by an authorized user, </w:t>
      </w:r>
      <w:r w:rsidR="002D3B26">
        <w:t xml:space="preserve">who is </w:t>
      </w:r>
      <w:r w:rsidRPr="00AE68BB">
        <w:t>usually the initiator of the request.</w:t>
      </w:r>
      <w:r w:rsidR="00907454" w:rsidRPr="00AE68BB">
        <w:t xml:space="preserve"> </w:t>
      </w:r>
      <w:r w:rsidRPr="00AE68BB">
        <w:t>Either way, the net result is that the request is denied.</w:t>
      </w:r>
    </w:p>
    <w:p w:rsidR="007C3136" w:rsidRPr="00AE68BB" w:rsidRDefault="007C3136" w:rsidP="007C3136">
      <w:r w:rsidRPr="00AE68BB">
        <w:t>When a request denial is communicated, the request may be re-requested either manually by user action or automatically.</w:t>
      </w:r>
      <w:r w:rsidR="00907454" w:rsidRPr="00AE68BB">
        <w:t xml:space="preserve"> </w:t>
      </w:r>
      <w:r w:rsidRPr="00AE68BB">
        <w:t>In the automatic case, while the request remains denied, it may be automatically repeated a configurable number of times where a minimum time interval between re-transmissions may also be applied.</w:t>
      </w:r>
    </w:p>
    <w:p w:rsidR="00E93AA9" w:rsidRPr="00AE68BB" w:rsidRDefault="007C3136" w:rsidP="005C7F64">
      <w:r w:rsidRPr="00AE68BB">
        <w:t xml:space="preserve">There are many </w:t>
      </w:r>
      <w:r w:rsidR="003F1181">
        <w:t>"</w:t>
      </w:r>
      <w:r w:rsidRPr="00AE68BB">
        <w:t>queuing disciplines</w:t>
      </w:r>
      <w:r w:rsidR="003F1181">
        <w:t>"</w:t>
      </w:r>
      <w:r w:rsidRPr="00AE68BB">
        <w:t xml:space="preserve"> possible that govern the placement of items in a queue and their subsequent removal from the queue: e.g.</w:t>
      </w:r>
      <w:r w:rsidR="00172756">
        <w:t>,</w:t>
      </w:r>
      <w:r w:rsidRPr="00AE68BB">
        <w:t xml:space="preserve"> FIFO, priority order.</w:t>
      </w:r>
      <w:r w:rsidR="00907454" w:rsidRPr="00AE68BB">
        <w:t xml:space="preserve"> </w:t>
      </w:r>
      <w:r w:rsidRPr="00AE68BB">
        <w:t xml:space="preserve">Assuming that the queuing discipline chosen places the highest priority requests towards the top of the queue, the granted request </w:t>
      </w:r>
      <w:r w:rsidR="00E76E9D">
        <w:t>is</w:t>
      </w:r>
      <w:r w:rsidRPr="00AE68BB">
        <w:t xml:space="preserve"> either, depending on the design and configuration, the front-most entry in the queue or the first entry counting from the top that can be satisfied by the available resources.</w:t>
      </w:r>
      <w:r w:rsidR="00907454" w:rsidRPr="00AE68BB">
        <w:t xml:space="preserve"> </w:t>
      </w:r>
      <w:r w:rsidRPr="00AE68BB">
        <w:t xml:space="preserve">For example, if the topmost entry in the queue is awaiting for ten GBR bearers of given characteristics to become available and the second entry in the queue is waiting for seven GBR bearers to become available, and at some point in time eight GBR bearers become available, then it is possible that the second request </w:t>
      </w:r>
      <w:r w:rsidR="00E76E9D">
        <w:t>is</w:t>
      </w:r>
      <w:r w:rsidRPr="00AE68BB">
        <w:t xml:space="preserve"> granted ahead of the first one, which continue</w:t>
      </w:r>
      <w:r w:rsidR="00E76E9D">
        <w:t>s</w:t>
      </w:r>
      <w:r w:rsidRPr="00AE68BB">
        <w:t xml:space="preserve"> to wait.</w:t>
      </w:r>
      <w:r w:rsidR="00907454" w:rsidRPr="00AE68BB">
        <w:t xml:space="preserve"> </w:t>
      </w:r>
      <w:r w:rsidRPr="00AE68BB">
        <w:t xml:space="preserve">Alternatively, neither the first </w:t>
      </w:r>
      <w:r w:rsidR="006D3840">
        <w:t xml:space="preserve">request </w:t>
      </w:r>
      <w:r w:rsidRPr="00AE68BB">
        <w:t xml:space="preserve">nor the second request </w:t>
      </w:r>
      <w:r w:rsidR="00E76E9D">
        <w:t>is</w:t>
      </w:r>
      <w:r w:rsidRPr="00AE68BB">
        <w:t xml:space="preserve"> granted and the wait continue</w:t>
      </w:r>
      <w:r w:rsidR="00E76E9D">
        <w:t>s</w:t>
      </w:r>
      <w:r w:rsidRPr="00AE68BB">
        <w:t xml:space="preserve"> until at least ten GBR bearers become available, at which time the first request </w:t>
      </w:r>
      <w:r w:rsidR="00E76E9D">
        <w:t>is</w:t>
      </w:r>
      <w:r w:rsidRPr="00AE68BB">
        <w:t xml:space="preserve"> granted while the second request continue</w:t>
      </w:r>
      <w:r w:rsidR="00E76E9D">
        <w:t>s</w:t>
      </w:r>
      <w:r w:rsidRPr="00AE68BB">
        <w:t xml:space="preserve"> to wait.</w:t>
      </w:r>
    </w:p>
    <w:p w:rsidR="009E1344" w:rsidRPr="00AE68BB" w:rsidRDefault="009E1344" w:rsidP="009E1344">
      <w:pPr>
        <w:pStyle w:val="Heading2"/>
      </w:pPr>
      <w:bookmarkStart w:id="17" w:name="_Toc138428940"/>
      <w:r w:rsidRPr="00AE68BB">
        <w:t>4.5</w:t>
      </w:r>
      <w:r w:rsidRPr="00AE68BB">
        <w:tab/>
        <w:t>Overview of MCPTT UE and MCPTT User in the MCPTT Service</w:t>
      </w:r>
      <w:bookmarkEnd w:id="17"/>
    </w:p>
    <w:p w:rsidR="009E1344" w:rsidRDefault="009E1344" w:rsidP="009E1344">
      <w:r w:rsidRPr="00AE68BB">
        <w:t xml:space="preserve">The </w:t>
      </w:r>
      <w:r w:rsidR="000966DA">
        <w:t>MCPTT Service</w:t>
      </w:r>
      <w:r w:rsidRPr="00AE68BB">
        <w:t xml:space="preserve"> supports MCPTT User Profiles.</w:t>
      </w:r>
      <w:r w:rsidR="00907454" w:rsidRPr="00AE68BB">
        <w:t xml:space="preserve"> </w:t>
      </w:r>
      <w:r w:rsidR="003573A6">
        <w:t xml:space="preserve">The </w:t>
      </w:r>
      <w:r w:rsidRPr="00AE68BB">
        <w:t xml:space="preserve">MCPTT User Profile contains </w:t>
      </w:r>
      <w:r w:rsidR="003573A6">
        <w:t xml:space="preserve">important information related to the MCPTT User receiving the </w:t>
      </w:r>
      <w:r w:rsidR="000966DA">
        <w:t>MCPTT Service</w:t>
      </w:r>
      <w:r w:rsidR="003573A6">
        <w:t>, including the</w:t>
      </w:r>
      <w:r w:rsidRPr="00AE68BB">
        <w:t xml:space="preserve"> MCPTT User identity</w:t>
      </w:r>
      <w:r w:rsidR="003573A6">
        <w:t>,</w:t>
      </w:r>
      <w:r w:rsidRPr="00AE68BB">
        <w:t xml:space="preserve"> which is globally unique and independent of the mobile subscriber identity (IMSI) assigned by a 3GPP network operator.</w:t>
      </w:r>
      <w:r w:rsidR="003573A6">
        <w:t xml:space="preserve"> </w:t>
      </w:r>
      <w:r w:rsidR="003573A6" w:rsidRPr="003573A6">
        <w:t>Part of the content of the MCPTT User Profile (e.g.</w:t>
      </w:r>
      <w:r w:rsidR="003573A6">
        <w:t>,</w:t>
      </w:r>
      <w:r w:rsidR="003573A6" w:rsidRPr="003573A6">
        <w:t xml:space="preserve"> containing some display preferences, some UE audio settings, some address books) can be set/modified/updated by the MCPTT User, but significant portions might be set/modified/updated only by authorized persons. The MCPTT User Profile is stored permanently in database(s) associated with the infrastructure providing the </w:t>
      </w:r>
      <w:r w:rsidR="000966DA">
        <w:t>MCPTT Service</w:t>
      </w:r>
      <w:r w:rsidR="003573A6" w:rsidRPr="003573A6">
        <w:t xml:space="preserve">. Relevant parts of the profile might be downloaded to and cached temporarily or permanently on certain MCPTT </w:t>
      </w:r>
      <w:r w:rsidR="00AD5A03">
        <w:t>U</w:t>
      </w:r>
      <w:r w:rsidR="00624376">
        <w:t>E</w:t>
      </w:r>
      <w:r w:rsidR="00AD5A03">
        <w:t>s</w:t>
      </w:r>
      <w:r w:rsidR="003573A6" w:rsidRPr="003573A6">
        <w:t>. When stored on a</w:t>
      </w:r>
      <w:r w:rsidR="007406B0">
        <w:t>n</w:t>
      </w:r>
      <w:r w:rsidR="003573A6" w:rsidRPr="003573A6">
        <w:t xml:space="preserve"> MCPTT UE, the MCPTT User Profile associated with an MCPTT User might be confidentiality and integrity protected, with the information available only to a trusted application client associated to the MCPTT User, upon authentication. The MCPTT User Profile information can be synchronized automatically or on demand between the cache on the MCPTT UE and the main copy held in the database(s) of the </w:t>
      </w:r>
      <w:r w:rsidR="000966DA">
        <w:t>MCPTT Service</w:t>
      </w:r>
      <w:r w:rsidR="003573A6" w:rsidRPr="003573A6">
        <w:t xml:space="preserve"> infrastructure.</w:t>
      </w:r>
      <w:r w:rsidR="00990534">
        <w:t xml:space="preserve"> </w:t>
      </w:r>
      <w:r w:rsidRPr="00AE68BB">
        <w:t xml:space="preserve">The MCPTT User Profile is part of the MCPTT application service domain and forms the basis of MCPTT application layer security and identifies an MCPTT User to the </w:t>
      </w:r>
      <w:r w:rsidR="000966DA">
        <w:t>MCPTT Service</w:t>
      </w:r>
      <w:r w:rsidRPr="00AE68BB">
        <w:t>.</w:t>
      </w:r>
    </w:p>
    <w:p w:rsidR="003573A6" w:rsidRPr="00AE68BB" w:rsidRDefault="003573A6" w:rsidP="009E1344">
      <w:r w:rsidRPr="003573A6">
        <w:t xml:space="preserve">Each MCPTT User has at least one MCPTT User Profile, and possibly several. Typically, one of the MCPTT User Profiles </w:t>
      </w:r>
      <w:r>
        <w:t>is</w:t>
      </w:r>
      <w:r w:rsidRPr="003573A6">
        <w:t xml:space="preserve"> designated as the default MCPTT User Profile, to be used unless a</w:t>
      </w:r>
      <w:r>
        <w:t>n</w:t>
      </w:r>
      <w:r w:rsidRPr="003573A6">
        <w:t xml:space="preserve"> MCPTT User Profile is explicitly selected. In general, a user profile is associated with a specific device, with a specific mode of operation (i.e., on</w:t>
      </w:r>
      <w:r w:rsidR="00DF1658">
        <w:t xml:space="preserve"> the </w:t>
      </w:r>
      <w:r w:rsidRPr="003573A6">
        <w:t>network or off</w:t>
      </w:r>
      <w:r w:rsidR="00DF1658">
        <w:t xml:space="preserve"> the </w:t>
      </w:r>
      <w:r w:rsidRPr="003573A6">
        <w:t>network) and</w:t>
      </w:r>
      <w:r>
        <w:t>/or with a specific situation (</w:t>
      </w:r>
      <w:r w:rsidRPr="003573A6">
        <w:t>e.g., user being off-duty, in a certain city, or playing a certain role). When an MCPTT User Profile is synchronized between the infrastructure and an MCPTT device, information could be downloaded to the device and updated, as necessary. Subsequently and subject to permissions, the MCPTT User might choose a different associated MCPTT User Profile to be downloaded and stored on the device. Only one MCPTT User Profile is active at a time. Authorized users are allowed to create, delete and alter MCPTT User Profiles for a</w:t>
      </w:r>
      <w:r w:rsidR="007406B0">
        <w:t>n</w:t>
      </w:r>
      <w:r w:rsidRPr="003573A6">
        <w:t xml:space="preserve"> MCPTT User and/or pre</w:t>
      </w:r>
      <w:r w:rsidR="008612B8">
        <w:t>-</w:t>
      </w:r>
      <w:r w:rsidRPr="003573A6">
        <w:t>stored MCPTT User Profiles.</w:t>
      </w:r>
    </w:p>
    <w:p w:rsidR="009E1344" w:rsidRPr="00AE68BB" w:rsidRDefault="009E1344" w:rsidP="009E1344">
      <w:r w:rsidRPr="00AE68BB">
        <w:t xml:space="preserve">The </w:t>
      </w:r>
      <w:r w:rsidR="000966DA">
        <w:t>MCPTT Service</w:t>
      </w:r>
      <w:r w:rsidRPr="00AE68BB">
        <w:t xml:space="preserve"> supports MCPTT </w:t>
      </w:r>
      <w:r w:rsidR="00AD5A03">
        <w:t>U</w:t>
      </w:r>
      <w:r w:rsidR="00624376">
        <w:t>E</w:t>
      </w:r>
      <w:r w:rsidR="00AD5A03">
        <w:t>s</w:t>
      </w:r>
      <w:r w:rsidRPr="00AE68BB">
        <w:t xml:space="preserve"> which connect to the MCPTT Service.</w:t>
      </w:r>
      <w:r w:rsidR="00907454" w:rsidRPr="00AE68BB">
        <w:t xml:space="preserve"> </w:t>
      </w:r>
      <w:r w:rsidRPr="00AE68BB">
        <w:t xml:space="preserve">The capabilities of an MCPTT UE are specified in </w:t>
      </w:r>
      <w:r w:rsidR="00394276" w:rsidRPr="00AE68BB">
        <w:t>the present document</w:t>
      </w:r>
      <w:r w:rsidRPr="00AE68BB">
        <w:t>.</w:t>
      </w:r>
      <w:r w:rsidR="00907454" w:rsidRPr="00AE68BB">
        <w:t xml:space="preserve"> </w:t>
      </w:r>
      <w:r w:rsidRPr="00AE68BB">
        <w:t>The MCPTT Application that is resident on the MCPTT UE establishes this connection, employing application layer security in its connection to the MCPTT Service.</w:t>
      </w:r>
      <w:r w:rsidR="00907454" w:rsidRPr="00AE68BB">
        <w:t xml:space="preserve"> </w:t>
      </w:r>
      <w:r w:rsidRPr="00AE68BB">
        <w:t>An MCPTT UE is capable of operating in on-network and off-network modes.</w:t>
      </w:r>
    </w:p>
    <w:p w:rsidR="009E1344" w:rsidRPr="00AE68BB" w:rsidRDefault="009E1344" w:rsidP="009E1344">
      <w:pPr>
        <w:pStyle w:val="Heading3"/>
      </w:pPr>
      <w:bookmarkStart w:id="18" w:name="_Toc138428941"/>
      <w:r w:rsidRPr="00AE68BB">
        <w:t>4.5.1</w:t>
      </w:r>
      <w:r w:rsidRPr="00AE68BB">
        <w:tab/>
        <w:t>MCPTT User association to MCPTT UE in on-network mode</w:t>
      </w:r>
      <w:bookmarkEnd w:id="18"/>
    </w:p>
    <w:p w:rsidR="009E1344" w:rsidRDefault="009E1344" w:rsidP="009E1344">
      <w:r w:rsidRPr="00AE68BB">
        <w:t xml:space="preserve">Consistent with the </w:t>
      </w:r>
      <w:r w:rsidR="00F971EA">
        <w:t>3GPP</w:t>
      </w:r>
      <w:r w:rsidR="00F971EA" w:rsidRPr="00AE68BB">
        <w:t xml:space="preserve"> </w:t>
      </w:r>
      <w:r w:rsidRPr="00AE68BB">
        <w:t>paradigm, when an MCPTT UE is powered on, it access</w:t>
      </w:r>
      <w:r w:rsidR="00C4239B">
        <w:t>es</w:t>
      </w:r>
      <w:r w:rsidRPr="00AE68BB">
        <w:t xml:space="preserve"> the </w:t>
      </w:r>
      <w:r w:rsidR="00F971EA">
        <w:t>3GPP</w:t>
      </w:r>
      <w:r w:rsidR="00F971EA" w:rsidRPr="00AE68BB">
        <w:t xml:space="preserve"> </w:t>
      </w:r>
      <w:r w:rsidRPr="00AE68BB">
        <w:t>system, and connect</w:t>
      </w:r>
      <w:r w:rsidR="00FF523D">
        <w:t>s</w:t>
      </w:r>
      <w:r w:rsidRPr="00AE68BB">
        <w:t xml:space="preserve"> to the </w:t>
      </w:r>
      <w:r w:rsidR="00F971EA">
        <w:t>3GPP network</w:t>
      </w:r>
      <w:r w:rsidRPr="00AE68BB">
        <w:t>.</w:t>
      </w:r>
      <w:r w:rsidR="00907454" w:rsidRPr="00AE68BB">
        <w:t xml:space="preserve"> </w:t>
      </w:r>
      <w:r w:rsidRPr="00AE68BB">
        <w:t xml:space="preserve">During this phase, the credentials from a USIM application (or possibly, an ISIM application, if IMS is used) on a UICC associated with the MCPTT UE </w:t>
      </w:r>
      <w:r w:rsidR="00C4239B">
        <w:t>is</w:t>
      </w:r>
      <w:r w:rsidRPr="00AE68BB">
        <w:t xml:space="preserve"> used for authentication with an HSS.</w:t>
      </w:r>
      <w:r w:rsidR="00907454" w:rsidRPr="00AE68BB">
        <w:t xml:space="preserve"> </w:t>
      </w:r>
      <w:r w:rsidRPr="00AE68BB">
        <w:t>This is followed by the MCPTT Application, resident on the MCPTT UE, establishing a connection, employing application layer security in its connection to the MCPTT Service.</w:t>
      </w:r>
    </w:p>
    <w:p w:rsidR="00683BA8" w:rsidRPr="00AE68BB" w:rsidRDefault="00683BA8" w:rsidP="009E1344">
      <w:r>
        <w:t xml:space="preserve">Possibilities for the MCPTT UE, when connecting to the </w:t>
      </w:r>
      <w:r w:rsidR="000966DA">
        <w:t>MCPTT Service</w:t>
      </w:r>
      <w:r>
        <w:t>:</w:t>
      </w:r>
    </w:p>
    <w:p w:rsidR="009E1344" w:rsidRPr="00AE68BB" w:rsidRDefault="00394276" w:rsidP="00394276">
      <w:pPr>
        <w:pStyle w:val="B1"/>
      </w:pPr>
      <w:r w:rsidRPr="00AE68BB">
        <w:t>-</w:t>
      </w:r>
      <w:r w:rsidRPr="00AE68BB">
        <w:tab/>
      </w:r>
      <w:r w:rsidR="009E1344" w:rsidRPr="00AE68BB">
        <w:t xml:space="preserve">An MCPTT UE, with credentials of an MCPTT User at the time of connection to the MCPTT Service, is able </w:t>
      </w:r>
      <w:r w:rsidR="000220B6">
        <w:t xml:space="preserve">to </w:t>
      </w:r>
      <w:r w:rsidR="009E1344" w:rsidRPr="00AE68BB">
        <w:t>authenticate using a specific MCPTT User identity (e.g.</w:t>
      </w:r>
      <w:r w:rsidR="00172756">
        <w:t>,</w:t>
      </w:r>
      <w:r w:rsidR="009E1344" w:rsidRPr="00AE68BB">
        <w:t xml:space="preserve"> via an Identity Management service).</w:t>
      </w:r>
      <w:r w:rsidR="00907454" w:rsidRPr="00AE68BB">
        <w:t xml:space="preserve"> </w:t>
      </w:r>
      <w:r w:rsidR="009E1344" w:rsidRPr="00AE68BB">
        <w:t xml:space="preserve">After successful user authentication the </w:t>
      </w:r>
      <w:r w:rsidR="00DA2146">
        <w:t>MCPTT User Profile</w:t>
      </w:r>
      <w:r w:rsidR="003573A6">
        <w:t>s</w:t>
      </w:r>
      <w:r w:rsidR="009E1344" w:rsidRPr="00AE68BB">
        <w:t xml:space="preserve"> </w:t>
      </w:r>
      <w:r w:rsidR="003573A6">
        <w:t>are</w:t>
      </w:r>
      <w:r w:rsidR="003573A6" w:rsidRPr="00AE68BB">
        <w:t xml:space="preserve"> </w:t>
      </w:r>
      <w:r w:rsidR="009E1344" w:rsidRPr="00AE68BB">
        <w:t>made available to the MCPTT UE for use in both on-network and off-network operation modes.</w:t>
      </w:r>
    </w:p>
    <w:p w:rsidR="009E1344" w:rsidRPr="00AE68BB" w:rsidRDefault="00394276" w:rsidP="00394276">
      <w:pPr>
        <w:pStyle w:val="B1"/>
      </w:pPr>
      <w:r w:rsidRPr="00AE68BB">
        <w:t>-</w:t>
      </w:r>
      <w:r w:rsidRPr="00AE68BB">
        <w:tab/>
      </w:r>
      <w:r w:rsidR="009E1344" w:rsidRPr="00AE68BB">
        <w:t xml:space="preserve">An MCPTT UE, without credentials of a specific MCPTT User at the time of connection to the MCPTT Service, </w:t>
      </w:r>
      <w:r w:rsidR="003573A6">
        <w:t>proceed</w:t>
      </w:r>
      <w:r w:rsidR="00C4239B">
        <w:t>s</w:t>
      </w:r>
      <w:r w:rsidR="003573A6" w:rsidRPr="00AE68BB">
        <w:t xml:space="preserve"> </w:t>
      </w:r>
      <w:r w:rsidR="009E1344" w:rsidRPr="00AE68BB">
        <w:t>using a default identity associated with the MCPTT UE itself.</w:t>
      </w:r>
      <w:r w:rsidR="00907454" w:rsidRPr="00AE68BB">
        <w:t xml:space="preserve"> </w:t>
      </w:r>
      <w:r w:rsidR="003573A6">
        <w:t>In this case</w:t>
      </w:r>
      <w:r w:rsidR="009E1344" w:rsidRPr="00AE68BB">
        <w:t>, the MCPTT Service is capable of assigning a temporary MCPTT User Identity to this MCPTT UE.</w:t>
      </w:r>
      <w:r w:rsidR="00907454" w:rsidRPr="00AE68BB">
        <w:t xml:space="preserve"> </w:t>
      </w:r>
      <w:r w:rsidR="003573A6" w:rsidRPr="003573A6">
        <w:t>Some level of authentication might be attempted, and, depending on the results,</w:t>
      </w:r>
      <w:r w:rsidR="003573A6">
        <w:t xml:space="preserve"> an appropriate </w:t>
      </w:r>
      <w:r w:rsidR="00DA2146">
        <w:t>MCPTT User Profile</w:t>
      </w:r>
      <w:r w:rsidR="009E1344" w:rsidRPr="00AE68BB">
        <w:t xml:space="preserve"> associated with this temporary MCPTT User Identity </w:t>
      </w:r>
      <w:r w:rsidR="003573A6">
        <w:t xml:space="preserve">and with the circumstances of the access </w:t>
      </w:r>
      <w:r w:rsidR="009E1344" w:rsidRPr="00AE68BB">
        <w:t>is made available to the MCPTT UE for use in both on-network and off-network operation modes.</w:t>
      </w:r>
    </w:p>
    <w:p w:rsidR="009E1344" w:rsidRPr="00AE68BB" w:rsidRDefault="00394276" w:rsidP="00394276">
      <w:pPr>
        <w:pStyle w:val="B1"/>
      </w:pPr>
      <w:r w:rsidRPr="00AE68BB">
        <w:t>-</w:t>
      </w:r>
      <w:r w:rsidRPr="00AE68BB">
        <w:tab/>
      </w:r>
      <w:r w:rsidR="009E1344" w:rsidRPr="00AE68BB">
        <w:t xml:space="preserve">The MCPTT Administrator is able to </w:t>
      </w:r>
      <w:r w:rsidR="00683BA8" w:rsidRPr="00683BA8">
        <w:t xml:space="preserve">retrieve hardware and software parameters to </w:t>
      </w:r>
      <w:r w:rsidR="009E1344" w:rsidRPr="00AE68BB">
        <w:t>define specific parameters and attributes (e.g.</w:t>
      </w:r>
      <w:r w:rsidR="00172756">
        <w:t>,</w:t>
      </w:r>
      <w:r w:rsidR="009E1344" w:rsidRPr="00AE68BB">
        <w:t xml:space="preserve"> groups, MCPTT Emergency </w:t>
      </w:r>
      <w:r w:rsidR="007406B0">
        <w:t>b</w:t>
      </w:r>
      <w:r w:rsidR="00660974">
        <w:t>ehaviour</w:t>
      </w:r>
      <w:r w:rsidR="009E1344" w:rsidRPr="00AE68BB">
        <w:t>, priority and QoS attributes) associated with a temporary MCPTT User Identity for operation of the MCPTT UE for use in both on-network and off-network operation modes.</w:t>
      </w:r>
    </w:p>
    <w:p w:rsidR="009E1344" w:rsidRPr="00AE68BB" w:rsidRDefault="009E1344" w:rsidP="009E1344">
      <w:pPr>
        <w:pStyle w:val="Heading3"/>
      </w:pPr>
      <w:bookmarkStart w:id="19" w:name="_Toc138428942"/>
      <w:r w:rsidRPr="00AE68BB">
        <w:t>4.5.2</w:t>
      </w:r>
      <w:r w:rsidRPr="00AE68BB">
        <w:tab/>
        <w:t>MCPTT User and MCPTT UE relationship</w:t>
      </w:r>
      <w:bookmarkEnd w:id="19"/>
    </w:p>
    <w:p w:rsidR="009E1344" w:rsidRPr="00AE68BB" w:rsidRDefault="009E1344" w:rsidP="009E1344">
      <w:r w:rsidRPr="00AE68BB">
        <w:t>A user can enter his identifying/authenticating credentials (e.g.</w:t>
      </w:r>
      <w:r w:rsidR="00172756">
        <w:t>,</w:t>
      </w:r>
      <w:r w:rsidRPr="00AE68BB">
        <w:t xml:space="preserve"> user name/ password, PIN, biometrics, asserted identity from a remote, trusted device).</w:t>
      </w:r>
      <w:r w:rsidR="00907454" w:rsidRPr="00AE68BB">
        <w:t xml:space="preserve"> </w:t>
      </w:r>
      <w:r w:rsidRPr="00AE68BB">
        <w:t>This step typically give</w:t>
      </w:r>
      <w:r w:rsidR="00C4239B">
        <w:t>s</w:t>
      </w:r>
      <w:r w:rsidRPr="00AE68BB">
        <w:t xml:space="preserve"> the MCPTT User access to local information and applications stored on the MCPTT UE, and in particular, to the MCPTT client application.</w:t>
      </w:r>
    </w:p>
    <w:p w:rsidR="009E1344" w:rsidRDefault="009E1344" w:rsidP="009E1344">
      <w:r w:rsidRPr="00AE68BB">
        <w:t xml:space="preserve">The </w:t>
      </w:r>
      <w:r w:rsidR="000966DA">
        <w:t>MCPTT Service</w:t>
      </w:r>
      <w:r w:rsidRPr="00AE68BB">
        <w:t xml:space="preserve"> allows the same MCPTT User to sign in (and stay simultaneously signed in) from different MCPTT </w:t>
      </w:r>
      <w:r w:rsidR="00AD5A03">
        <w:t>U</w:t>
      </w:r>
      <w:r w:rsidR="00624376">
        <w:t>E</w:t>
      </w:r>
      <w:r w:rsidR="00AD5A03">
        <w:t>s</w:t>
      </w:r>
      <w:r w:rsidRPr="00AE68BB">
        <w:t>.</w:t>
      </w:r>
      <w:r w:rsidR="00907454" w:rsidRPr="00AE68BB">
        <w:t xml:space="preserve"> </w:t>
      </w:r>
      <w:r w:rsidRPr="00AE68BB">
        <w:t>For example, an incident manager or commander m</w:t>
      </w:r>
      <w:r w:rsidR="00E34EBF">
        <w:t>ight</w:t>
      </w:r>
      <w:r w:rsidRPr="00AE68BB">
        <w:t xml:space="preserve"> use a portable phone, a command tablet,</w:t>
      </w:r>
      <w:r w:rsidR="0075170C">
        <w:t xml:space="preserve"> or</w:t>
      </w:r>
      <w:r w:rsidRPr="00AE68BB">
        <w:t xml:space="preserve"> a separate messaging unit.</w:t>
      </w:r>
    </w:p>
    <w:p w:rsidR="006D51A4" w:rsidRDefault="006D51A4" w:rsidP="003B14EE">
      <w:pPr>
        <w:pStyle w:val="Heading3"/>
      </w:pPr>
      <w:bookmarkStart w:id="20" w:name="_Toc138428943"/>
      <w:r>
        <w:t>4.5.3</w:t>
      </w:r>
      <w:r>
        <w:tab/>
        <w:t>MCPTT Users accessing the service through non-3GPP access interface</w:t>
      </w:r>
      <w:bookmarkEnd w:id="20"/>
    </w:p>
    <w:p w:rsidR="006D51A4" w:rsidRPr="00AE68BB" w:rsidRDefault="006D51A4" w:rsidP="006D51A4">
      <w:r>
        <w:t xml:space="preserve">This document primarily focuses on MCPTT Users accessing and managing the </w:t>
      </w:r>
      <w:r w:rsidR="000966DA">
        <w:t>MCPTT Service</w:t>
      </w:r>
      <w:r>
        <w:t xml:space="preserve"> through MCPTT </w:t>
      </w:r>
      <w:r w:rsidR="00AD5A03">
        <w:t>U</w:t>
      </w:r>
      <w:r w:rsidR="00624376">
        <w:t>E</w:t>
      </w:r>
      <w:r w:rsidR="00AD5A03">
        <w:t>s</w:t>
      </w:r>
      <w:r>
        <w:t>, however there might be some dispatchers and administrators who might access the service through a non-3GPP access interface.</w:t>
      </w:r>
    </w:p>
    <w:p w:rsidR="009E1344" w:rsidRPr="00AE68BB" w:rsidRDefault="009E1344" w:rsidP="009E1344">
      <w:pPr>
        <w:pStyle w:val="Heading3"/>
      </w:pPr>
      <w:bookmarkStart w:id="21" w:name="_Toc138428944"/>
      <w:r w:rsidRPr="00AE68BB">
        <w:t>4.5.</w:t>
      </w:r>
      <w:r w:rsidR="006D51A4">
        <w:t>4</w:t>
      </w:r>
      <w:r w:rsidRPr="00AE68BB">
        <w:tab/>
        <w:t xml:space="preserve">Shareable MCPTT </w:t>
      </w:r>
      <w:r w:rsidR="00AD5A03">
        <w:t>U</w:t>
      </w:r>
      <w:r w:rsidR="00624376">
        <w:t>E</w:t>
      </w:r>
      <w:r w:rsidR="00AD5A03">
        <w:t>s</w:t>
      </w:r>
      <w:r w:rsidR="000B6B74">
        <w:t xml:space="preserve"> and gateway </w:t>
      </w:r>
      <w:r w:rsidR="00AD5A03">
        <w:t>U</w:t>
      </w:r>
      <w:r w:rsidR="00624376">
        <w:t>E</w:t>
      </w:r>
      <w:r w:rsidR="00AD5A03">
        <w:t>s</w:t>
      </w:r>
      <w:bookmarkEnd w:id="21"/>
    </w:p>
    <w:p w:rsidR="009E1344" w:rsidRPr="00AE68BB" w:rsidRDefault="009E1344" w:rsidP="009E1344">
      <w:r w:rsidRPr="00AE68BB">
        <w:t xml:space="preserve">The conceptual model for shareable MCPTT </w:t>
      </w:r>
      <w:r w:rsidR="00AD5A03">
        <w:t>U</w:t>
      </w:r>
      <w:r w:rsidR="00624376">
        <w:t>E</w:t>
      </w:r>
      <w:r w:rsidR="00AD5A03">
        <w:t>s</w:t>
      </w:r>
      <w:r w:rsidRPr="00AE68BB">
        <w:t xml:space="preserve"> is that of a pool of </w:t>
      </w:r>
      <w:r w:rsidR="00AD5A03">
        <w:t>U</w:t>
      </w:r>
      <w:r w:rsidR="00624376">
        <w:t>E</w:t>
      </w:r>
      <w:r w:rsidR="00AD5A03">
        <w:t>s</w:t>
      </w:r>
      <w:r w:rsidRPr="00AE68BB">
        <w:t xml:space="preserve">, each UE being interchangeable with any other, and users randomly choosing one or more </w:t>
      </w:r>
      <w:r w:rsidR="00AD5A03">
        <w:t>U</w:t>
      </w:r>
      <w:r w:rsidR="00624376">
        <w:t>E</w:t>
      </w:r>
      <w:r w:rsidR="00AD5A03">
        <w:t>s</w:t>
      </w:r>
      <w:r w:rsidRPr="00AE68BB">
        <w:t xml:space="preserve"> from the pool, each user for his temporary exclusive use.</w:t>
      </w:r>
      <w:r w:rsidR="00907454" w:rsidRPr="00AE68BB">
        <w:t xml:space="preserve"> </w:t>
      </w:r>
      <w:r w:rsidRPr="00AE68BB">
        <w:t>A shareable MCPTT UE can be used by user who can gain access to the MCPTT client application stored on it and can become an authenticated MCPTT User.</w:t>
      </w:r>
      <w:r w:rsidR="00907454" w:rsidRPr="00AE68BB">
        <w:t xml:space="preserve"> </w:t>
      </w:r>
      <w:r w:rsidRPr="00AE68BB">
        <w:t>A shareable MCPTT UE can serve only one MCPTT User at a time.</w:t>
      </w:r>
      <w:r w:rsidR="00907454" w:rsidRPr="00AE68BB">
        <w:t xml:space="preserve"> </w:t>
      </w:r>
      <w:r w:rsidRPr="00AE68BB">
        <w:t>An MCPTT User who signs into a shareable MCPTT UE that is already in-use causes the sign-off of the previous MCPTT User.</w:t>
      </w:r>
    </w:p>
    <w:p w:rsidR="009E1344" w:rsidRDefault="009E1344" w:rsidP="009E1344">
      <w:r w:rsidRPr="00AE68BB">
        <w:t xml:space="preserve">An MCPTT User can simultaneously have several active MCPTT </w:t>
      </w:r>
      <w:r w:rsidR="00AD5A03">
        <w:t>U</w:t>
      </w:r>
      <w:r w:rsidR="00624376">
        <w:t>E</w:t>
      </w:r>
      <w:r w:rsidR="00AD5A03">
        <w:t>s</w:t>
      </w:r>
      <w:r w:rsidRPr="00AE68BB">
        <w:t xml:space="preserve">, which, from an </w:t>
      </w:r>
      <w:r w:rsidR="000966DA">
        <w:t>MCPTT Service</w:t>
      </w:r>
      <w:r w:rsidRPr="00AE68BB">
        <w:t xml:space="preserve"> point of view, are addressable individually and/or collectively within the context of their association to the MCPTT User.</w:t>
      </w:r>
    </w:p>
    <w:p w:rsidR="000B6B74" w:rsidRDefault="000B6B74" w:rsidP="000B6B74">
      <w:r>
        <w:t xml:space="preserve">The conceptual model for a gateway UE is that of a UE capable of providing service to an MCPTT User employing a non-3GPP device. A gateway UE is usable simultaneously by multiple MCPTT Users. Unlike a shareable MCPTT UE, if a new person enters his valid credentials towards signing in the </w:t>
      </w:r>
      <w:r w:rsidR="000966DA">
        <w:t>MCPTT Service</w:t>
      </w:r>
      <w:r>
        <w:t>, his successful signing in and becoming an MCPTT User does not affect the initial MCPTT Users already served by the gateway UE.</w:t>
      </w:r>
    </w:p>
    <w:p w:rsidR="000B6B74" w:rsidRDefault="000B6B74" w:rsidP="000B6B74">
      <w:r>
        <w:t xml:space="preserve">A gateway UE is typically installed in a vehicle (e.g., a police car, fire truck) and has wired and/or wireless connections to various devices in use by the MCPTT Users. </w:t>
      </w:r>
    </w:p>
    <w:p w:rsidR="000B6B74" w:rsidRPr="00AE68BB" w:rsidRDefault="000B6B74" w:rsidP="000B6B74">
      <w:r>
        <w:t xml:space="preserve">A gateway UE differs functionally from a ProSe relay node. In the ProSe paradigm, the relay node and the devices served by it are all (ProSe enabled) </w:t>
      </w:r>
      <w:r w:rsidR="00F971EA">
        <w:t xml:space="preserve">3GPP </w:t>
      </w:r>
      <w:r w:rsidR="00AD5A03">
        <w:t>U</w:t>
      </w:r>
      <w:r w:rsidR="00624376">
        <w:t>E</w:t>
      </w:r>
      <w:r w:rsidR="00AD5A03">
        <w:t>s</w:t>
      </w:r>
      <w:r>
        <w:t xml:space="preserve">, and are </w:t>
      </w:r>
      <w:r w:rsidR="003F1181">
        <w:t>"</w:t>
      </w:r>
      <w:r>
        <w:t>visible</w:t>
      </w:r>
      <w:r w:rsidR="003F1181">
        <w:t>"</w:t>
      </w:r>
      <w:r>
        <w:t xml:space="preserve"> to the </w:t>
      </w:r>
      <w:r w:rsidR="00F971EA">
        <w:t xml:space="preserve">3GPP system </w:t>
      </w:r>
      <w:r>
        <w:t xml:space="preserve">as </w:t>
      </w:r>
      <w:r w:rsidR="00AD5A03">
        <w:t>U</w:t>
      </w:r>
      <w:r w:rsidR="00624376">
        <w:t>E</w:t>
      </w:r>
      <w:r w:rsidR="00AD5A03">
        <w:t>s</w:t>
      </w:r>
      <w:r>
        <w:t xml:space="preserve">. In the gateway UE paradigm, only the gateway UE is an </w:t>
      </w:r>
      <w:r w:rsidR="00F971EA">
        <w:t xml:space="preserve">3GPP </w:t>
      </w:r>
      <w:r>
        <w:t xml:space="preserve">device and only it is </w:t>
      </w:r>
      <w:r w:rsidR="003F1181">
        <w:t>"</w:t>
      </w:r>
      <w:r>
        <w:t>visible</w:t>
      </w:r>
      <w:r w:rsidR="003F1181">
        <w:t>"</w:t>
      </w:r>
      <w:r>
        <w:t xml:space="preserve"> at the </w:t>
      </w:r>
      <w:r w:rsidR="00F971EA">
        <w:t xml:space="preserve">3GPP network </w:t>
      </w:r>
      <w:r>
        <w:t>layer.</w:t>
      </w:r>
    </w:p>
    <w:p w:rsidR="009E1344" w:rsidRPr="00AE68BB" w:rsidRDefault="009E1344" w:rsidP="009E1344">
      <w:r w:rsidRPr="00AE68BB">
        <w:t>Figure 4.5.</w:t>
      </w:r>
      <w:r w:rsidR="000B6B74">
        <w:t>4</w:t>
      </w:r>
      <w:r w:rsidR="0080655D" w:rsidRPr="00AE68BB">
        <w:t>.</w:t>
      </w:r>
      <w:r w:rsidRPr="00AE68BB">
        <w:t xml:space="preserve">1 shows schematically some of the relationships between MCPTT Users and MCPTT </w:t>
      </w:r>
      <w:r w:rsidR="00AD5A03">
        <w:t>U</w:t>
      </w:r>
      <w:r w:rsidR="00624376">
        <w:t>E</w:t>
      </w:r>
      <w:r w:rsidR="00AD5A03">
        <w:t>s</w:t>
      </w:r>
      <w:r w:rsidRPr="00AE68BB">
        <w:t>.</w:t>
      </w:r>
    </w:p>
    <w:p w:rsidR="009E1344" w:rsidRPr="00AE68BB" w:rsidRDefault="000B6B74" w:rsidP="00AE68BB">
      <w:pPr>
        <w:pStyle w:val="TH"/>
      </w:pPr>
      <w:r>
        <w:object w:dxaOrig="15464" w:dyaOrig="7184">
          <v:shape id="_x0000_i1030" type="#_x0000_t75" style="width:430.75pt;height:208.5pt" o:ole="">
            <v:imagedata r:id="rId13" o:title=""/>
          </v:shape>
          <o:OLEObject Type="Embed" ProgID="Visio.Drawing.11" ShapeID="_x0000_i1030" DrawAspect="Content" ObjectID="_1771924105" r:id="rId14"/>
        </w:object>
      </w:r>
    </w:p>
    <w:p w:rsidR="009E1344" w:rsidRPr="00AE68BB" w:rsidRDefault="009E1344" w:rsidP="00AE68BB">
      <w:pPr>
        <w:pStyle w:val="TF"/>
      </w:pPr>
      <w:r w:rsidRPr="00AE68BB">
        <w:t>Figure 4.5.</w:t>
      </w:r>
      <w:r w:rsidR="000B6B74">
        <w:t>4</w:t>
      </w:r>
      <w:r w:rsidR="00660974">
        <w:t>-</w:t>
      </w:r>
      <w:r w:rsidRPr="00AE68BB">
        <w:t xml:space="preserve">1: Relationships between MCPTT Users and MCPTT </w:t>
      </w:r>
      <w:r w:rsidR="00AD5A03">
        <w:t>U</w:t>
      </w:r>
      <w:r w:rsidR="00624376">
        <w:t>E</w:t>
      </w:r>
      <w:r w:rsidR="00AD5A03">
        <w:t>s</w:t>
      </w:r>
    </w:p>
    <w:p w:rsidR="009E1344" w:rsidRPr="00AE68BB" w:rsidRDefault="009E1344" w:rsidP="009E1344">
      <w:pPr>
        <w:pStyle w:val="Heading3"/>
      </w:pPr>
      <w:bookmarkStart w:id="22" w:name="_Toc138428945"/>
      <w:r w:rsidRPr="00AE68BB">
        <w:t>4.5.</w:t>
      </w:r>
      <w:r w:rsidR="006D51A4">
        <w:t>5</w:t>
      </w:r>
      <w:r w:rsidRPr="00AE68BB">
        <w:tab/>
        <w:t>MCPTT User association to MCPTT UE in off-network mode</w:t>
      </w:r>
      <w:bookmarkEnd w:id="22"/>
    </w:p>
    <w:p w:rsidR="009E1344" w:rsidRPr="00AE68BB" w:rsidRDefault="009E1344" w:rsidP="009E1344">
      <w:r w:rsidRPr="00AE68BB">
        <w:t>A user can enter his identifying/authenticating credentials (e.g.</w:t>
      </w:r>
      <w:r w:rsidR="00172756">
        <w:t>,</w:t>
      </w:r>
      <w:r w:rsidRPr="00AE68BB">
        <w:t xml:space="preserve"> user name/ password, PIN, biometrics, asserted identity from a remote, trusted device).</w:t>
      </w:r>
      <w:r w:rsidR="00907454" w:rsidRPr="00AE68BB">
        <w:t xml:space="preserve"> </w:t>
      </w:r>
      <w:r w:rsidRPr="00AE68BB">
        <w:t>This step typically give</w:t>
      </w:r>
      <w:r w:rsidR="009215F6">
        <w:t>s</w:t>
      </w:r>
      <w:r w:rsidRPr="00AE68BB">
        <w:t xml:space="preserve"> the MCPTT User access to local information and applications stored on the MCPTT UE, and in particular, to the MCPTT client application.</w:t>
      </w:r>
    </w:p>
    <w:p w:rsidR="009E1344" w:rsidRPr="00AE68BB" w:rsidRDefault="009E1344" w:rsidP="009E1344">
      <w:r w:rsidRPr="00AE68BB">
        <w:t xml:space="preserve">After successful local user authentication </w:t>
      </w:r>
      <w:r w:rsidR="009215F6">
        <w:t>an</w:t>
      </w:r>
      <w:r w:rsidR="00FF523D">
        <w:t xml:space="preserve"> </w:t>
      </w:r>
      <w:r w:rsidRPr="00AE68BB">
        <w:t xml:space="preserve">MCPTT User </w:t>
      </w:r>
      <w:r w:rsidR="009215F6">
        <w:t>P</w:t>
      </w:r>
      <w:r w:rsidRPr="00AE68BB">
        <w:t>rofile, which was previously made available to the MCPTT UE, is used for off-network operation mode.</w:t>
      </w:r>
      <w:r w:rsidR="00907454" w:rsidRPr="00AE68BB">
        <w:t xml:space="preserve"> </w:t>
      </w:r>
      <w:r w:rsidRPr="00AE68BB">
        <w:t xml:space="preserve">This previously configured MCPTT User </w:t>
      </w:r>
      <w:r w:rsidR="009215F6">
        <w:t>P</w:t>
      </w:r>
      <w:r w:rsidRPr="00AE68BB">
        <w:t xml:space="preserve">rofile information allows the MCPTT User to be identified using the same MCPTT User </w:t>
      </w:r>
      <w:r w:rsidR="009215F6">
        <w:t>I</w:t>
      </w:r>
      <w:r w:rsidRPr="00AE68BB">
        <w:t xml:space="preserve">dentity </w:t>
      </w:r>
      <w:r w:rsidR="009215F6">
        <w:t xml:space="preserve">as </w:t>
      </w:r>
      <w:r w:rsidRPr="00AE68BB">
        <w:t xml:space="preserve">in </w:t>
      </w:r>
      <w:r w:rsidR="009215F6">
        <w:t xml:space="preserve">the </w:t>
      </w:r>
      <w:r w:rsidRPr="00AE68BB">
        <w:t>on-network mode.</w:t>
      </w:r>
    </w:p>
    <w:p w:rsidR="009E1344" w:rsidRPr="00AE68BB" w:rsidRDefault="009E1344" w:rsidP="009E1344">
      <w:r w:rsidRPr="00AE68BB">
        <w:t>An MCPTT UE, without credentials of a specific MCPTT User, operate</w:t>
      </w:r>
      <w:r w:rsidR="00C4239B">
        <w:t>s</w:t>
      </w:r>
      <w:r w:rsidRPr="00AE68BB">
        <w:t xml:space="preserve"> in off-network mode, if so configured by an MCPTT Administrator.</w:t>
      </w:r>
      <w:r w:rsidR="00907454" w:rsidRPr="00AE68BB">
        <w:t xml:space="preserve"> </w:t>
      </w:r>
      <w:r w:rsidRPr="00AE68BB">
        <w:t>The MCPTT Administrator define</w:t>
      </w:r>
      <w:r w:rsidR="00C4239B">
        <w:t>s</w:t>
      </w:r>
      <w:r w:rsidRPr="00AE68BB">
        <w:t xml:space="preserve"> specific parameters and attributes (e.g.</w:t>
      </w:r>
      <w:r w:rsidR="00172756">
        <w:t>,</w:t>
      </w:r>
      <w:r w:rsidRPr="00AE68BB">
        <w:t xml:space="preserve"> groups, MCPTT Emergency </w:t>
      </w:r>
      <w:r w:rsidR="007406B0">
        <w:t>b</w:t>
      </w:r>
      <w:r w:rsidR="00660974">
        <w:t>ehaviour</w:t>
      </w:r>
      <w:r w:rsidRPr="00AE68BB">
        <w:t>, priority and QoS attributes) associated with a temporary MCPTT User Identity for operation of the MCPTT UE in off-network operation mode.</w:t>
      </w:r>
    </w:p>
    <w:p w:rsidR="00532E0F" w:rsidRPr="00AE68BB" w:rsidRDefault="00532E0F" w:rsidP="00532E0F">
      <w:pPr>
        <w:pStyle w:val="Heading2"/>
      </w:pPr>
      <w:bookmarkStart w:id="23" w:name="_Toc138428946"/>
      <w:r w:rsidRPr="00AE68BB">
        <w:t>4.6</w:t>
      </w:r>
      <w:r w:rsidRPr="00AE68BB">
        <w:tab/>
        <w:t xml:space="preserve">Overview of MCPTT </w:t>
      </w:r>
      <w:r w:rsidR="000234D2">
        <w:t>p</w:t>
      </w:r>
      <w:r w:rsidRPr="00AE68BB">
        <w:t>riorities</w:t>
      </w:r>
      <w:bookmarkEnd w:id="23"/>
    </w:p>
    <w:p w:rsidR="00532E0F" w:rsidRPr="00AE68BB" w:rsidRDefault="00532E0F" w:rsidP="00532E0F">
      <w:pPr>
        <w:pStyle w:val="Heading3"/>
        <w:rPr>
          <w:rFonts w:cs="Arial"/>
          <w:b/>
          <w:szCs w:val="28"/>
          <w:lang w:eastAsia="en-US"/>
        </w:rPr>
      </w:pPr>
      <w:bookmarkStart w:id="24" w:name="_Toc138428947"/>
      <w:r w:rsidRPr="00AE68BB">
        <w:rPr>
          <w:rFonts w:cs="Arial"/>
          <w:szCs w:val="28"/>
          <w:lang w:eastAsia="en-US"/>
        </w:rPr>
        <w:t>4.6.1</w:t>
      </w:r>
      <w:r w:rsidRPr="00AE68BB">
        <w:rPr>
          <w:rFonts w:cs="Arial"/>
          <w:szCs w:val="28"/>
          <w:lang w:eastAsia="en-US"/>
        </w:rPr>
        <w:tab/>
        <w:t xml:space="preserve">MCPTT </w:t>
      </w:r>
      <w:r w:rsidR="000234D2">
        <w:rPr>
          <w:rFonts w:cs="Arial"/>
          <w:szCs w:val="28"/>
          <w:lang w:eastAsia="en-US"/>
        </w:rPr>
        <w:t>p</w:t>
      </w:r>
      <w:r w:rsidRPr="00AE68BB">
        <w:rPr>
          <w:rFonts w:cs="Arial"/>
          <w:szCs w:val="28"/>
          <w:lang w:eastAsia="en-US"/>
        </w:rPr>
        <w:t xml:space="preserve">riority </w:t>
      </w:r>
      <w:r w:rsidR="000234D2">
        <w:rPr>
          <w:rFonts w:cs="Arial"/>
          <w:szCs w:val="28"/>
          <w:lang w:eastAsia="en-US"/>
        </w:rPr>
        <w:t>m</w:t>
      </w:r>
      <w:r w:rsidRPr="00AE68BB">
        <w:rPr>
          <w:rFonts w:cs="Arial"/>
          <w:szCs w:val="28"/>
          <w:lang w:eastAsia="en-US"/>
        </w:rPr>
        <w:t>odel</w:t>
      </w:r>
      <w:bookmarkEnd w:id="24"/>
    </w:p>
    <w:p w:rsidR="00532E0F" w:rsidRPr="00AE68BB" w:rsidRDefault="00532E0F" w:rsidP="00532E0F">
      <w:r w:rsidRPr="00AE68BB">
        <w:t>Many non</w:t>
      </w:r>
      <w:r w:rsidR="00A20AB2">
        <w:t>-</w:t>
      </w:r>
      <w:r w:rsidRPr="00AE68BB">
        <w:t xml:space="preserve">public safety </w:t>
      </w:r>
      <w:r w:rsidR="00F971EA">
        <w:t xml:space="preserve">3GPP </w:t>
      </w:r>
      <w:r w:rsidRPr="00AE68BB">
        <w:t>users today subscribe to one particular priority and QoS level of service (e.g</w:t>
      </w:r>
      <w:r w:rsidR="00CF0993">
        <w:t>.</w:t>
      </w:r>
      <w:r w:rsidRPr="00AE68BB">
        <w:t xml:space="preserve">, </w:t>
      </w:r>
      <w:r w:rsidR="003F1181">
        <w:t>"</w:t>
      </w:r>
      <w:r w:rsidRPr="00AE68BB">
        <w:t>gold</w:t>
      </w:r>
      <w:r w:rsidR="003F1181">
        <w:t>"</w:t>
      </w:r>
      <w:r w:rsidRPr="00AE68BB">
        <w:t xml:space="preserve">, </w:t>
      </w:r>
      <w:r w:rsidR="003F1181">
        <w:t>"</w:t>
      </w:r>
      <w:r w:rsidRPr="00AE68BB">
        <w:t>silver</w:t>
      </w:r>
      <w:r w:rsidR="003F1181">
        <w:t>"</w:t>
      </w:r>
      <w:r w:rsidRPr="00AE68BB">
        <w:t xml:space="preserve"> or </w:t>
      </w:r>
      <w:r w:rsidR="003F1181">
        <w:t>"</w:t>
      </w:r>
      <w:r w:rsidRPr="00AE68BB">
        <w:t>bronze</w:t>
      </w:r>
      <w:r w:rsidR="003F1181">
        <w:t>"</w:t>
      </w:r>
      <w:r w:rsidRPr="00AE68BB">
        <w:t>), which always provides fixed differentiation.</w:t>
      </w:r>
      <w:r w:rsidR="00907454" w:rsidRPr="00AE68BB">
        <w:t xml:space="preserve"> </w:t>
      </w:r>
      <w:r w:rsidRPr="00AE68BB">
        <w:t>This model, effective and relatively straightforward for non</w:t>
      </w:r>
      <w:r w:rsidR="00A20AB2">
        <w:t>-</w:t>
      </w:r>
      <w:r w:rsidRPr="00AE68BB">
        <w:t>public safety users, falls short when it comes to the needs of the public safety applications.</w:t>
      </w:r>
    </w:p>
    <w:p w:rsidR="00532E0F" w:rsidRPr="00AE68BB" w:rsidRDefault="00532E0F" w:rsidP="00532E0F">
      <w:r w:rsidRPr="00AE68BB">
        <w:t xml:space="preserve">MCPTT Priority and QoS is </w:t>
      </w:r>
      <w:r w:rsidRPr="00854007">
        <w:t>situational</w:t>
      </w:r>
      <w:r w:rsidRPr="00AE68BB">
        <w:t>.</w:t>
      </w:r>
      <w:r w:rsidR="00907454" w:rsidRPr="00AE68BB">
        <w:t xml:space="preserve"> </w:t>
      </w:r>
      <w:r w:rsidRPr="00AE68BB">
        <w:t xml:space="preserve">The MCPTT Service is intended to provide a </w:t>
      </w:r>
      <w:r w:rsidRPr="00854007">
        <w:t>real-time</w:t>
      </w:r>
      <w:r w:rsidRPr="00AE68BB">
        <w:t xml:space="preserve"> priority and QoS experience for MCPTT calls, as public safety users have significant dynamic operational conditions that determin</w:t>
      </w:r>
      <w:r w:rsidR="00275246">
        <w:t>e</w:t>
      </w:r>
      <w:r w:rsidRPr="00AE68BB">
        <w:t xml:space="preserve"> their priority.</w:t>
      </w:r>
      <w:r w:rsidR="00907454" w:rsidRPr="00AE68BB">
        <w:t xml:space="preserve"> </w:t>
      </w:r>
      <w:r w:rsidRPr="00AE68BB">
        <w:t xml:space="preserve">For example, the type of incident a responder is serving or </w:t>
      </w:r>
      <w:r w:rsidR="00554BE8">
        <w:t>the responder</w:t>
      </w:r>
      <w:r w:rsidR="003F1181">
        <w:t>'</w:t>
      </w:r>
      <w:r w:rsidR="00554BE8">
        <w:t>s</w:t>
      </w:r>
      <w:r w:rsidR="00554BE8" w:rsidRPr="00AE68BB">
        <w:t xml:space="preserve"> </w:t>
      </w:r>
      <w:r w:rsidRPr="00AE68BB">
        <w:t>overall shift role needs to strongly influence a user</w:t>
      </w:r>
      <w:r w:rsidR="003F1181">
        <w:t>'</w:t>
      </w:r>
      <w:r w:rsidRPr="00AE68BB">
        <w:t xml:space="preserve">s ability to obtain resources from the </w:t>
      </w:r>
      <w:r w:rsidR="00F971EA">
        <w:t>3GPP</w:t>
      </w:r>
      <w:r w:rsidR="00F971EA" w:rsidRPr="00AE68BB">
        <w:t xml:space="preserve"> </w:t>
      </w:r>
      <w:r w:rsidRPr="00AE68BB">
        <w:t>system.</w:t>
      </w:r>
    </w:p>
    <w:p w:rsidR="00532E0F" w:rsidRPr="00AE68BB" w:rsidRDefault="00532E0F" w:rsidP="00532E0F">
      <w:r w:rsidRPr="00AE68BB">
        <w:t xml:space="preserve">Another feature of a mission critical service is </w:t>
      </w:r>
      <w:r w:rsidRPr="00854007">
        <w:t>transparency of interactions</w:t>
      </w:r>
      <w:r w:rsidRPr="00AE68BB">
        <w:t xml:space="preserve"> between the users and the system.</w:t>
      </w:r>
      <w:r w:rsidR="00907454" w:rsidRPr="00AE68BB">
        <w:t xml:space="preserve"> </w:t>
      </w:r>
      <w:r w:rsidRPr="00AE68BB">
        <w:t xml:space="preserve">A first responder that needs to change the QoS of his communications is not </w:t>
      </w:r>
      <w:r w:rsidR="00FD3A82">
        <w:t xml:space="preserve">to </w:t>
      </w:r>
      <w:r w:rsidRPr="00AE68BB">
        <w:t>be distracted from his mission due to complicated UE behavio</w:t>
      </w:r>
      <w:r w:rsidR="007406B0">
        <w:t>u</w:t>
      </w:r>
      <w:r w:rsidRPr="00AE68BB">
        <w:t>rs or service interactions.</w:t>
      </w:r>
      <w:r w:rsidR="00907454" w:rsidRPr="00AE68BB">
        <w:t xml:space="preserve"> </w:t>
      </w:r>
      <w:r w:rsidRPr="00AE68BB">
        <w:t>Instead, the service acts in an anticipatory and adaptive manner to provide the proper quality of experience to the user, automatically, or with simple and minimal interaction.</w:t>
      </w:r>
    </w:p>
    <w:p w:rsidR="00532E0F" w:rsidRPr="00AE68BB" w:rsidRDefault="00532E0F" w:rsidP="00532E0F">
      <w:r w:rsidRPr="00AE68BB">
        <w:t xml:space="preserve">The mission critical service is also expected to provide the ability to </w:t>
      </w:r>
      <w:r w:rsidRPr="00854007">
        <w:t>interface with public safety systems</w:t>
      </w:r>
      <w:r w:rsidRPr="00AE68BB">
        <w:t xml:space="preserve"> (</w:t>
      </w:r>
      <w:r w:rsidR="00394276" w:rsidRPr="00AE68BB">
        <w:t>e.g.</w:t>
      </w:r>
      <w:r w:rsidR="00172756">
        <w:t>,</w:t>
      </w:r>
      <w:r w:rsidR="009306A5" w:rsidRPr="00AE68BB">
        <w:t xml:space="preserve"> </w:t>
      </w:r>
      <w:r w:rsidRPr="00AE68BB">
        <w:t>Computer Aided Dispatch) in order to determine the user</w:t>
      </w:r>
      <w:r w:rsidR="003F1181">
        <w:t>'</w:t>
      </w:r>
      <w:r w:rsidRPr="00AE68BB">
        <w:t>s state (</w:t>
      </w:r>
      <w:r w:rsidR="00394276" w:rsidRPr="00AE68BB">
        <w:t>e.g.</w:t>
      </w:r>
      <w:r w:rsidR="00172756">
        <w:t>,</w:t>
      </w:r>
      <w:r w:rsidR="009306A5" w:rsidRPr="00AE68BB">
        <w:t xml:space="preserve"> </w:t>
      </w:r>
      <w:r w:rsidRPr="00AE68BB">
        <w:t xml:space="preserve">incident severity), environment and conditions and </w:t>
      </w:r>
      <w:r w:rsidR="00554BE8">
        <w:t xml:space="preserve">to </w:t>
      </w:r>
      <w:r w:rsidR="00024F96">
        <w:t>a</w:t>
      </w:r>
      <w:r w:rsidRPr="00AE68BB">
        <w:t>ffect the most appropriate priority and QoS experience for the user.</w:t>
      </w:r>
    </w:p>
    <w:p w:rsidR="00532E0F" w:rsidRPr="00AE68BB" w:rsidRDefault="00532E0F" w:rsidP="00532E0F">
      <w:r w:rsidRPr="00AE68BB">
        <w:t xml:space="preserve">The MCPTT Priority handling for </w:t>
      </w:r>
      <w:r w:rsidR="00DF1658">
        <w:t>o</w:t>
      </w:r>
      <w:r w:rsidRPr="00AE68BB">
        <w:t>n-</w:t>
      </w:r>
      <w:r w:rsidR="00DF1658">
        <w:t>n</w:t>
      </w:r>
      <w:r w:rsidRPr="00AE68BB">
        <w:t xml:space="preserve">etwork use for MCPTT Calls is </w:t>
      </w:r>
      <w:r w:rsidR="003F1181">
        <w:t xml:space="preserve">conceptually </w:t>
      </w:r>
      <w:r w:rsidRPr="00AE68BB">
        <w:t>model</w:t>
      </w:r>
      <w:r w:rsidR="00554BE8">
        <w:t>l</w:t>
      </w:r>
      <w:r w:rsidRPr="00AE68BB">
        <w:t xml:space="preserve">ed as shown in </w:t>
      </w:r>
      <w:r w:rsidR="00F02D23">
        <w:t>f</w:t>
      </w:r>
      <w:r w:rsidRPr="00AE68BB">
        <w:t>igure 4.6.1</w:t>
      </w:r>
      <w:r w:rsidR="009F3535" w:rsidRPr="00AE68BB">
        <w:t>.</w:t>
      </w:r>
      <w:r w:rsidRPr="00AE68BB">
        <w:t>1.</w:t>
      </w:r>
      <w:r w:rsidR="00907454" w:rsidRPr="00AE68BB">
        <w:t xml:space="preserve"> </w:t>
      </w:r>
      <w:r w:rsidRPr="00AE68BB">
        <w:t xml:space="preserve">The </w:t>
      </w:r>
      <w:r w:rsidR="000F2BCE">
        <w:t xml:space="preserve">conceptual </w:t>
      </w:r>
      <w:r w:rsidRPr="00AE68BB">
        <w:t>model identifies three areas of prioritization: prioritization between and within calls, inter-system prioritization</w:t>
      </w:r>
      <w:r w:rsidR="004F202F">
        <w:t>,</w:t>
      </w:r>
      <w:r w:rsidRPr="00AE68BB">
        <w:t xml:space="preserve"> and prioritization at the transport layer (</w:t>
      </w:r>
      <w:r w:rsidR="00F971EA">
        <w:t>3GPP system</w:t>
      </w:r>
      <w:r w:rsidR="00F971EA" w:rsidRPr="00AE68BB">
        <w:t xml:space="preserve"> </w:t>
      </w:r>
      <w:r w:rsidRPr="00AE68BB">
        <w:t>and UE).</w:t>
      </w:r>
      <w:r w:rsidR="00907454" w:rsidRPr="00AE68BB">
        <w:t xml:space="preserve"> </w:t>
      </w:r>
      <w:r w:rsidRPr="00AE68BB">
        <w:t xml:space="preserve">At the Application Layer a generic, network side, functional entity, </w:t>
      </w:r>
      <w:r w:rsidR="003F1181">
        <w:t>"</w:t>
      </w:r>
      <w:r w:rsidRPr="00AE68BB">
        <w:t>MCPTT Priority and QoS Control</w:t>
      </w:r>
      <w:r w:rsidR="003F1181">
        <w:t>"</w:t>
      </w:r>
      <w:r w:rsidRPr="00AE68BB">
        <w:t>, processes with each request static, preconfigured information about users and groups participating in MCPTT</w:t>
      </w:r>
      <w:r w:rsidR="004F202F">
        <w:t>,</w:t>
      </w:r>
      <w:r w:rsidRPr="00AE68BB">
        <w:t xml:space="preserve"> as well as dynamic (or situational) information about them.</w:t>
      </w:r>
      <w:r w:rsidR="00907454" w:rsidRPr="00AE68BB">
        <w:t xml:space="preserve"> </w:t>
      </w:r>
      <w:r w:rsidRPr="00AE68BB">
        <w:t xml:space="preserve">Based on the results of this processing, the </w:t>
      </w:r>
      <w:r w:rsidR="003F1181">
        <w:t>"</w:t>
      </w:r>
      <w:r w:rsidRPr="00AE68BB">
        <w:t>MCPTT Priority and QoS Control</w:t>
      </w:r>
      <w:r w:rsidR="003F1181">
        <w:t>"</w:t>
      </w:r>
      <w:r w:rsidRPr="00AE68BB">
        <w:t xml:space="preserve"> provides information to and directs interactions with other functional entities, systems, or layers to </w:t>
      </w:r>
      <w:r w:rsidR="007E5FDF">
        <w:t>en</w:t>
      </w:r>
      <w:r w:rsidRPr="00AE68BB">
        <w:t>sure, to the extent possible, that from a quality of experience point of view, calls and transmissions are handled properly in accordance to established policy rules.</w:t>
      </w:r>
    </w:p>
    <w:p w:rsidR="004C6B78" w:rsidRDefault="004D3BAD" w:rsidP="004C6B78">
      <w:pPr>
        <w:pStyle w:val="TH"/>
      </w:pPr>
      <w:r w:rsidRPr="00AE68BB">
        <w:fldChar w:fldCharType="begin"/>
      </w:r>
      <w:r w:rsidRPr="00AE68BB">
        <w:instrText xml:space="preserve"> EMBED Visio.Drawing.11 </w:instrText>
      </w:r>
      <w:r w:rsidRPr="00AE68BB">
        <w:fldChar w:fldCharType="separate"/>
      </w:r>
      <w:r w:rsidR="00842B43">
        <w:rPr>
          <w:b w:val="0"/>
          <w:bCs/>
          <w:lang w:val="en-US"/>
        </w:rPr>
        <w:t>Error! Objects cannot be created from editing field codes.</w:t>
      </w:r>
      <w:r w:rsidRPr="00AE68BB">
        <w:fldChar w:fldCharType="end"/>
      </w:r>
    </w:p>
    <w:p w:rsidR="00532E0F" w:rsidRPr="00AE68BB" w:rsidRDefault="00532E0F" w:rsidP="00E10ECE">
      <w:pPr>
        <w:pStyle w:val="TF"/>
      </w:pPr>
      <w:r w:rsidRPr="00AE68BB">
        <w:t>Figure 4.6.1</w:t>
      </w:r>
      <w:r w:rsidR="00660974">
        <w:t>-</w:t>
      </w:r>
      <w:r w:rsidRPr="00AE68BB">
        <w:t xml:space="preserve">1: </w:t>
      </w:r>
      <w:r w:rsidR="000F2BCE">
        <w:t xml:space="preserve">A conceptual on-network </w:t>
      </w:r>
      <w:r w:rsidRPr="00AE68BB">
        <w:t xml:space="preserve">MCPTT </w:t>
      </w:r>
      <w:r w:rsidR="00A4149D">
        <w:t>p</w:t>
      </w:r>
      <w:r w:rsidRPr="00AE68BB">
        <w:t xml:space="preserve">riority </w:t>
      </w:r>
      <w:r w:rsidR="00A4149D">
        <w:t>m</w:t>
      </w:r>
      <w:r w:rsidRPr="00AE68BB">
        <w:t>odel</w:t>
      </w:r>
    </w:p>
    <w:p w:rsidR="00532E0F" w:rsidRPr="00AE68BB" w:rsidRDefault="00532E0F" w:rsidP="00532E0F">
      <w:r w:rsidRPr="00AE68BB">
        <w:t>The User Static Attributes include information categorizing the user, possibly by several criteria (e.g.</w:t>
      </w:r>
      <w:r w:rsidR="00172756">
        <w:t>,</w:t>
      </w:r>
      <w:r w:rsidRPr="00AE68BB">
        <w:t xml:space="preserve"> first responder, second responder, supervisor, </w:t>
      </w:r>
      <w:r w:rsidR="00B1267B">
        <w:t>d</w:t>
      </w:r>
      <w:r w:rsidRPr="00AE68BB">
        <w:t>ispatcher, administrator)</w:t>
      </w:r>
      <w:r w:rsidR="004F202F">
        <w:t>,</w:t>
      </w:r>
      <w:r w:rsidRPr="00AE68BB">
        <w:t xml:space="preserve"> as well as jurisdictional boundaries and possibly a preconfigured system-wide individual </w:t>
      </w:r>
      <w:r w:rsidR="008E6999" w:rsidRPr="00AE68BB">
        <w:t>priority level.</w:t>
      </w:r>
    </w:p>
    <w:p w:rsidR="00532E0F" w:rsidRPr="00AE68BB" w:rsidRDefault="00532E0F" w:rsidP="00532E0F">
      <w:r w:rsidRPr="00AE68BB">
        <w:t xml:space="preserve">The Group Static Attributes include information about the nature/type of the group and the owning </w:t>
      </w:r>
      <w:r w:rsidR="00C25237">
        <w:t>organization</w:t>
      </w:r>
      <w:r w:rsidRPr="00AE68BB">
        <w:t>(s), the jurisdictional boundaries for transmitters and receivers within the group, the normal hours of operation for the group,</w:t>
      </w:r>
      <w:r w:rsidR="00907454" w:rsidRPr="00AE68BB">
        <w:t xml:space="preserve"> </w:t>
      </w:r>
      <w:r w:rsidRPr="00AE68BB">
        <w:t>pre</w:t>
      </w:r>
      <w:r w:rsidR="002F3247" w:rsidRPr="00AE68BB">
        <w:t>-</w:t>
      </w:r>
      <w:r w:rsidRPr="00AE68BB">
        <w:t>emption dispositions relative to other groups, and the default minimum priority of the group, i.e.</w:t>
      </w:r>
      <w:r w:rsidR="00764954">
        <w:t>,</w:t>
      </w:r>
      <w:r w:rsidRPr="00AE68BB">
        <w:t xml:space="preserve"> the minimum priority characteristics that are </w:t>
      </w:r>
      <w:r w:rsidR="004F202F">
        <w:t>provided</w:t>
      </w:r>
      <w:r w:rsidR="004F202F" w:rsidRPr="00AE68BB">
        <w:t xml:space="preserve"> </w:t>
      </w:r>
      <w:r w:rsidRPr="00AE68BB">
        <w:t xml:space="preserve">to all the </w:t>
      </w:r>
      <w:r w:rsidR="00DA2146">
        <w:t>P</w:t>
      </w:r>
      <w:r w:rsidRPr="00AE68BB">
        <w:t xml:space="preserve">articipants in a group call associated with this group, regardless of their individual </w:t>
      </w:r>
      <w:r w:rsidR="008E6999" w:rsidRPr="00AE68BB">
        <w:t>priority characteristics.</w:t>
      </w:r>
    </w:p>
    <w:p w:rsidR="00532E0F" w:rsidRPr="00AE68BB" w:rsidRDefault="00532E0F" w:rsidP="00532E0F">
      <w:r w:rsidRPr="00AE68BB">
        <w:t>The User Dynamic Attributes include the user/</w:t>
      </w:r>
      <w:r w:rsidR="00DA2146">
        <w:t>P</w:t>
      </w:r>
      <w:r w:rsidRPr="00AE68BB">
        <w:t>articipant</w:t>
      </w:r>
      <w:r w:rsidR="003F1181">
        <w:t>'</w:t>
      </w:r>
      <w:r w:rsidRPr="00AE68BB">
        <w:t>s operational status (e.g.</w:t>
      </w:r>
      <w:r w:rsidR="00172756">
        <w:t>,</w:t>
      </w:r>
      <w:r w:rsidRPr="00AE68BB">
        <w:t xml:space="preserve"> on/off duty), his location, the type of incident (e.g.</w:t>
      </w:r>
      <w:r w:rsidR="00172756">
        <w:t>,</w:t>
      </w:r>
      <w:r w:rsidRPr="00AE68BB">
        <w:t xml:space="preserve"> MCPTT Emergency or Imminent Peril) he might be involved in and whether or not he initiated it, whether or not he is individually involved in a formally managed incident and if yes, the boundaries of the incident area, the incident severity and his assigned role in the resolution of the incident.</w:t>
      </w:r>
    </w:p>
    <w:p w:rsidR="008E6999" w:rsidRPr="00AE68BB" w:rsidRDefault="00532E0F" w:rsidP="00532E0F">
      <w:r w:rsidRPr="00AE68BB">
        <w:t>The Group Dynamic Attributes include the type of incident (e.g.</w:t>
      </w:r>
      <w:r w:rsidR="00172756">
        <w:t>,</w:t>
      </w:r>
      <w:r w:rsidRPr="00AE68BB">
        <w:t xml:space="preserve"> MCPTT Emergency or Imminent Peril), if any, the group is currently handling and in case of involvement in a formally managed incident the boundaries of the incident area and the incident severity.</w:t>
      </w:r>
    </w:p>
    <w:p w:rsidR="00532E0F" w:rsidRPr="00AE68BB" w:rsidRDefault="00532E0F" w:rsidP="00532E0F">
      <w:pPr>
        <w:pStyle w:val="Heading3"/>
        <w:rPr>
          <w:rFonts w:cs="Arial"/>
          <w:b/>
          <w:szCs w:val="28"/>
          <w:lang w:eastAsia="en-US"/>
        </w:rPr>
      </w:pPr>
      <w:bookmarkStart w:id="25" w:name="_Toc138428948"/>
      <w:r w:rsidRPr="00AE68BB">
        <w:rPr>
          <w:rFonts w:cs="Arial"/>
          <w:szCs w:val="28"/>
          <w:lang w:eastAsia="en-US"/>
        </w:rPr>
        <w:t>4.6.2</w:t>
      </w:r>
      <w:r w:rsidRPr="00AE68BB">
        <w:rPr>
          <w:rFonts w:cs="Arial"/>
          <w:szCs w:val="28"/>
          <w:lang w:eastAsia="en-US"/>
        </w:rPr>
        <w:tab/>
        <w:t>Generic processing of priority information</w:t>
      </w:r>
      <w:bookmarkEnd w:id="25"/>
    </w:p>
    <w:p w:rsidR="00532E0F" w:rsidRPr="00AE68BB" w:rsidRDefault="00532E0F" w:rsidP="00532E0F">
      <w:r w:rsidRPr="00AE68BB">
        <w:t>This functionality applies to MCPTT Call initiations and transmissions for the management of potentially contended resources (e.g.</w:t>
      </w:r>
      <w:r w:rsidR="00172756">
        <w:t>,</w:t>
      </w:r>
      <w:r w:rsidRPr="00AE68BB">
        <w:t xml:space="preserve"> GBR bearers) and also for </w:t>
      </w:r>
      <w:r w:rsidR="00B1267B">
        <w:t>F</w:t>
      </w:r>
      <w:r w:rsidRPr="00AE68BB">
        <w:t>loor control during a</w:t>
      </w:r>
      <w:r w:rsidR="00C31AA4" w:rsidRPr="00AE68BB">
        <w:t>n</w:t>
      </w:r>
      <w:r w:rsidRPr="00AE68BB">
        <w:t xml:space="preserve"> MCPTT Group Call.</w:t>
      </w:r>
    </w:p>
    <w:p w:rsidR="00840626" w:rsidRPr="00AE68BB" w:rsidRDefault="00532E0F" w:rsidP="00840626">
      <w:r w:rsidRPr="00AE68BB">
        <w:t>Each request for exclusive access to resource(s) or for preferential treatment over a contending request arrives accompanied by priority information. This information stays associated with the companion request, whether the request is granted or is queued.</w:t>
      </w:r>
      <w:r w:rsidR="00907454" w:rsidRPr="00AE68BB">
        <w:t xml:space="preserve"> </w:t>
      </w:r>
      <w:r w:rsidRPr="00AE68BB">
        <w:t>The priority information is used for comparison between requests and facilitates the adding and removing of requests from queues and/or authorized interruption of service associated with a previously granted request, if still active.</w:t>
      </w:r>
      <w:r w:rsidR="00907454" w:rsidRPr="00AE68BB">
        <w:t xml:space="preserve"> </w:t>
      </w:r>
      <w:r w:rsidRPr="00AE68BB">
        <w:t xml:space="preserve">For each request, whether initially queued or not, the requesting party </w:t>
      </w:r>
      <w:r w:rsidR="00275246">
        <w:t>is</w:t>
      </w:r>
      <w:r w:rsidRPr="00AE68BB">
        <w:t xml:space="preserve"> informed (directly or indirectly) when his request is granted or denied.</w:t>
      </w:r>
      <w:r w:rsidR="00907454" w:rsidRPr="00AE68BB">
        <w:t xml:space="preserve"> </w:t>
      </w:r>
      <w:r w:rsidRPr="00AE68BB">
        <w:t>Other users/</w:t>
      </w:r>
      <w:r w:rsidR="00DA2146">
        <w:t>P</w:t>
      </w:r>
      <w:r w:rsidRPr="00AE68BB">
        <w:t>articipants are also notified of the disposition of a request and the notification includes the identity of the requestor, as needed.</w:t>
      </w:r>
      <w:r w:rsidR="00907454" w:rsidRPr="00AE68BB">
        <w:t xml:space="preserve"> </w:t>
      </w:r>
      <w:r w:rsidRPr="00AE68BB">
        <w:t>In addition, each requestor can be notified of the position of his request in the queue and he is allowed to cancel his requests while queued</w:t>
      </w:r>
      <w:r w:rsidR="00840626" w:rsidRPr="00AE68BB">
        <w:t>.</w:t>
      </w:r>
    </w:p>
    <w:p w:rsidR="00532E0F" w:rsidRPr="00AE68BB" w:rsidRDefault="00532E0F" w:rsidP="00660974">
      <w:pPr>
        <w:pStyle w:val="Heading3"/>
        <w:rPr>
          <w:rFonts w:cs="Arial"/>
          <w:b/>
          <w:szCs w:val="28"/>
          <w:lang w:eastAsia="en-US"/>
        </w:rPr>
      </w:pPr>
      <w:bookmarkStart w:id="26" w:name="_Toc138428949"/>
      <w:r w:rsidRPr="00AE68BB">
        <w:rPr>
          <w:rFonts w:cs="Arial"/>
          <w:szCs w:val="28"/>
          <w:lang w:eastAsia="en-US"/>
        </w:rPr>
        <w:t>4.6.3</w:t>
      </w:r>
      <w:r w:rsidR="00660974">
        <w:rPr>
          <w:rFonts w:cs="Arial"/>
          <w:szCs w:val="28"/>
          <w:lang w:eastAsia="en-US"/>
        </w:rPr>
        <w:tab/>
      </w:r>
      <w:r w:rsidRPr="00AE68BB">
        <w:rPr>
          <w:rFonts w:cs="Arial"/>
          <w:szCs w:val="28"/>
          <w:lang w:eastAsia="en-US"/>
        </w:rPr>
        <w:t xml:space="preserve">Handling of MCPTT priority information for </w:t>
      </w:r>
      <w:r w:rsidR="00B1267B">
        <w:rPr>
          <w:rFonts w:cs="Arial"/>
          <w:szCs w:val="28"/>
          <w:lang w:eastAsia="en-US"/>
        </w:rPr>
        <w:t>F</w:t>
      </w:r>
      <w:r w:rsidRPr="00AE68BB">
        <w:rPr>
          <w:rFonts w:cs="Arial"/>
          <w:szCs w:val="28"/>
          <w:lang w:eastAsia="en-US"/>
        </w:rPr>
        <w:t>loor control</w:t>
      </w:r>
      <w:bookmarkEnd w:id="26"/>
    </w:p>
    <w:p w:rsidR="00532E0F" w:rsidRPr="00AE68BB" w:rsidRDefault="00532E0F" w:rsidP="00532E0F">
      <w:r w:rsidRPr="00AE68BB">
        <w:t xml:space="preserve">Floor </w:t>
      </w:r>
      <w:r w:rsidR="007E5FDF">
        <w:t>c</w:t>
      </w:r>
      <w:r w:rsidRPr="00AE68BB">
        <w:t xml:space="preserve">ontrol is applied in the context of a single MCPTT Call and is triggered by a </w:t>
      </w:r>
      <w:r w:rsidR="00DA2146">
        <w:t>P</w:t>
      </w:r>
      <w:r w:rsidRPr="00AE68BB">
        <w:t xml:space="preserve">articipant request for the </w:t>
      </w:r>
      <w:r w:rsidR="00A84F25">
        <w:t>permission</w:t>
      </w:r>
      <w:r w:rsidR="00A84F25" w:rsidRPr="00AE68BB">
        <w:t xml:space="preserve"> </w:t>
      </w:r>
      <w:r w:rsidRPr="00AE68BB">
        <w:t>to transmit.</w:t>
      </w:r>
      <w:r w:rsidR="00907454" w:rsidRPr="00AE68BB">
        <w:t xml:space="preserve"> </w:t>
      </w:r>
      <w:r w:rsidR="007E5FDF">
        <w:t>P</w:t>
      </w:r>
      <w:r w:rsidRPr="00AE68BB">
        <w:t xml:space="preserve">riority information </w:t>
      </w:r>
      <w:r w:rsidR="00E158F5" w:rsidRPr="00AE68BB">
        <w:t>accompanies each grant request.</w:t>
      </w:r>
    </w:p>
    <w:p w:rsidR="00532E0F" w:rsidRPr="00AE68BB" w:rsidRDefault="00532E0F" w:rsidP="00532E0F">
      <w:pPr>
        <w:pStyle w:val="Heading3"/>
        <w:rPr>
          <w:rFonts w:cs="Arial"/>
          <w:b/>
          <w:szCs w:val="28"/>
          <w:lang w:eastAsia="en-US"/>
        </w:rPr>
      </w:pPr>
      <w:bookmarkStart w:id="27" w:name="_Toc138428950"/>
      <w:r w:rsidRPr="00AE68BB">
        <w:rPr>
          <w:rFonts w:cs="Arial"/>
          <w:szCs w:val="28"/>
          <w:lang w:eastAsia="en-US"/>
        </w:rPr>
        <w:t>4.6.4</w:t>
      </w:r>
      <w:r w:rsidRPr="00AE68BB">
        <w:rPr>
          <w:rFonts w:cs="Arial"/>
          <w:szCs w:val="28"/>
          <w:lang w:eastAsia="en-US"/>
        </w:rPr>
        <w:tab/>
        <w:t>Handling of MCPTT priority information for interactions at the transport layer</w:t>
      </w:r>
      <w:bookmarkEnd w:id="27"/>
    </w:p>
    <w:p w:rsidR="00532E0F" w:rsidRPr="00AE68BB" w:rsidRDefault="00532E0F" w:rsidP="00532E0F">
      <w:r w:rsidRPr="00AE68BB">
        <w:t xml:space="preserve">At the Transport Layer, the </w:t>
      </w:r>
      <w:r w:rsidR="000966DA">
        <w:t>MCPTT Service</w:t>
      </w:r>
      <w:r w:rsidRPr="00AE68BB">
        <w:t xml:space="preserve"> uses</w:t>
      </w:r>
      <w:r w:rsidR="00F971EA">
        <w:t>3GPP</w:t>
      </w:r>
      <w:r w:rsidRPr="00AE68BB">
        <w:t xml:space="preserve"> controls to adapt the overall </w:t>
      </w:r>
      <w:r w:rsidR="007406B0">
        <w:t>b</w:t>
      </w:r>
      <w:r w:rsidR="00660974">
        <w:t>ehaviour</w:t>
      </w:r>
      <w:r w:rsidRPr="00AE68BB">
        <w:t xml:space="preserve"> of the </w:t>
      </w:r>
      <w:r w:rsidR="002B794B">
        <w:t>MCPTT S</w:t>
      </w:r>
      <w:r w:rsidRPr="00AE68BB">
        <w:t>ystem to the needs for resources and/or preferential treatment over other contenders, based on the priority information accompanying the request.</w:t>
      </w:r>
    </w:p>
    <w:p w:rsidR="00532E0F" w:rsidRPr="00AE68BB" w:rsidRDefault="00532E0F" w:rsidP="00532E0F">
      <w:r w:rsidRPr="00AE68BB">
        <w:t xml:space="preserve">The following four controls are available, to be used as necessary, based on the phase of the MCPTT call: </w:t>
      </w:r>
    </w:p>
    <w:p w:rsidR="00532E0F" w:rsidRPr="00AE68BB" w:rsidRDefault="00F971EA" w:rsidP="008419FF">
      <w:pPr>
        <w:pStyle w:val="B1"/>
        <w:numPr>
          <w:ilvl w:val="0"/>
          <w:numId w:val="6"/>
        </w:numPr>
      </w:pPr>
      <w:r>
        <w:t>3GPP system</w:t>
      </w:r>
      <w:r w:rsidRPr="00AE68BB">
        <w:t xml:space="preserve"> </w:t>
      </w:r>
      <w:r w:rsidR="00532E0F" w:rsidRPr="00AE68BB">
        <w:t>Access Controls</w:t>
      </w:r>
      <w:r w:rsidR="00E158F5" w:rsidRPr="00AE68BB">
        <w:t>;</w:t>
      </w:r>
    </w:p>
    <w:p w:rsidR="00532E0F" w:rsidRPr="00AE68BB" w:rsidRDefault="00532E0F" w:rsidP="008419FF">
      <w:pPr>
        <w:pStyle w:val="B1"/>
        <w:numPr>
          <w:ilvl w:val="0"/>
          <w:numId w:val="6"/>
        </w:numPr>
      </w:pPr>
      <w:r w:rsidRPr="00AE68BB">
        <w:t>UE Access Controls</w:t>
      </w:r>
      <w:r w:rsidR="00E158F5" w:rsidRPr="00AE68BB">
        <w:t>;</w:t>
      </w:r>
    </w:p>
    <w:p w:rsidR="00532E0F" w:rsidRPr="00AE68BB" w:rsidRDefault="00F971EA" w:rsidP="008419FF">
      <w:pPr>
        <w:pStyle w:val="B1"/>
        <w:numPr>
          <w:ilvl w:val="0"/>
          <w:numId w:val="6"/>
        </w:numPr>
      </w:pPr>
      <w:r>
        <w:t>3GPP system</w:t>
      </w:r>
      <w:r w:rsidRPr="00AE68BB">
        <w:t xml:space="preserve"> </w:t>
      </w:r>
      <w:r w:rsidR="00532E0F" w:rsidRPr="00AE68BB">
        <w:t>Admission Controls</w:t>
      </w:r>
      <w:r w:rsidR="00E158F5" w:rsidRPr="00AE68BB">
        <w:t>; and</w:t>
      </w:r>
    </w:p>
    <w:p w:rsidR="00532E0F" w:rsidRPr="00AE68BB" w:rsidRDefault="00F971EA" w:rsidP="008419FF">
      <w:pPr>
        <w:pStyle w:val="B1"/>
        <w:numPr>
          <w:ilvl w:val="0"/>
          <w:numId w:val="6"/>
        </w:numPr>
      </w:pPr>
      <w:r>
        <w:t>3GPP system</w:t>
      </w:r>
      <w:r w:rsidRPr="00AE68BB">
        <w:t xml:space="preserve"> </w:t>
      </w:r>
      <w:r w:rsidR="00532E0F" w:rsidRPr="00AE68BB">
        <w:t>Scheduling Controls</w:t>
      </w:r>
      <w:r w:rsidR="00E158F5" w:rsidRPr="00AE68BB">
        <w:t>.</w:t>
      </w:r>
    </w:p>
    <w:p w:rsidR="00532E0F" w:rsidRPr="00AE68BB" w:rsidRDefault="00F971EA" w:rsidP="00532E0F">
      <w:r>
        <w:t>3GPP system</w:t>
      </w:r>
      <w:r w:rsidRPr="00AE68BB">
        <w:t xml:space="preserve"> </w:t>
      </w:r>
      <w:r w:rsidR="00532E0F" w:rsidRPr="00AE68BB">
        <w:t xml:space="preserve">Access Controls and UE Access Controls are used to allow preferential treatment of public safety </w:t>
      </w:r>
      <w:r w:rsidR="00AD5A03">
        <w:t>U</w:t>
      </w:r>
      <w:r w:rsidR="00624376">
        <w:t>E</w:t>
      </w:r>
      <w:r w:rsidR="00AD5A03">
        <w:t>s</w:t>
      </w:r>
      <w:r w:rsidR="00532E0F" w:rsidRPr="00AE68BB">
        <w:t xml:space="preserve"> in situations of access congestion.</w:t>
      </w:r>
      <w:r w:rsidR="00907454" w:rsidRPr="00AE68BB">
        <w:t xml:space="preserve"> </w:t>
      </w:r>
      <w:r w:rsidR="00532E0F" w:rsidRPr="00AE68BB">
        <w:t>The controls use priority and QoS mechanisms (e.g.</w:t>
      </w:r>
      <w:r w:rsidR="00172756">
        <w:t>,</w:t>
      </w:r>
      <w:r w:rsidR="00532E0F" w:rsidRPr="00AE68BB">
        <w:t xml:space="preserve"> using mechanisms like Access Class Barring, Service Specific Access Control, Access Control for </w:t>
      </w:r>
      <w:r w:rsidR="007E039A">
        <w:t>Circuit Switched Fallback</w:t>
      </w:r>
      <w:r w:rsidR="00532E0F" w:rsidRPr="00AE68BB">
        <w:t>, Extended Access Barring).</w:t>
      </w:r>
    </w:p>
    <w:p w:rsidR="00532E0F" w:rsidRPr="00AE68BB" w:rsidRDefault="00532E0F" w:rsidP="00532E0F">
      <w:r w:rsidRPr="00AE68BB">
        <w:t>Admission Controls are used for the establishment and maintenance of the priority levels and of the pre</w:t>
      </w:r>
      <w:r w:rsidR="002F3247" w:rsidRPr="00AE68BB">
        <w:t>-</w:t>
      </w:r>
      <w:r w:rsidRPr="00AE68BB">
        <w:t>emption vulnerability and capability of bearers associated with transmissions and calls. At the start of a</w:t>
      </w:r>
      <w:r w:rsidR="00C31AA4" w:rsidRPr="00AE68BB">
        <w:t>n</w:t>
      </w:r>
      <w:r w:rsidRPr="00AE68BB">
        <w:t xml:space="preserve"> MCPTT call, the </w:t>
      </w:r>
      <w:r w:rsidR="000966DA">
        <w:t>MCPTT Service</w:t>
      </w:r>
      <w:r w:rsidRPr="00AE68BB">
        <w:t xml:space="preserve"> requires bearers with proper ARP and pre</w:t>
      </w:r>
      <w:r w:rsidR="002F3247" w:rsidRPr="00AE68BB">
        <w:t>-</w:t>
      </w:r>
      <w:r w:rsidRPr="00AE68BB">
        <w:t>emption characteristics are in place prior to the call proceeding.</w:t>
      </w:r>
    </w:p>
    <w:p w:rsidR="00532E0F" w:rsidRPr="00AE68BB" w:rsidRDefault="00532E0F" w:rsidP="00532E0F">
      <w:pPr>
        <w:rPr>
          <w:color w:val="FF0000"/>
        </w:rPr>
      </w:pPr>
      <w:r w:rsidRPr="00AE68BB">
        <w:t>Scheduling Controls (e.g.</w:t>
      </w:r>
      <w:r w:rsidR="00172756">
        <w:t>,</w:t>
      </w:r>
      <w:r w:rsidRPr="00AE68BB">
        <w:t xml:space="preserve"> QCI and bandwidth for the bearers) are used for assuring the appropriate QoS necessary for meeting the </w:t>
      </w:r>
      <w:r w:rsidR="00DA2146">
        <w:t>P</w:t>
      </w:r>
      <w:r w:rsidRPr="00AE68BB">
        <w:t>articipants</w:t>
      </w:r>
      <w:r w:rsidR="003F1181">
        <w:t>'</w:t>
      </w:r>
      <w:r w:rsidRPr="00AE68BB">
        <w:t xml:space="preserve"> expectation in the perceived quality of the delivered information, primarily in terms of when the service starts and the real-time characteristics of the delivered traffic (e.g.</w:t>
      </w:r>
      <w:r w:rsidR="00172756">
        <w:t>,</w:t>
      </w:r>
      <w:r w:rsidRPr="00AE68BB">
        <w:t xml:space="preserve"> perceived delay, choppiness, clarity).</w:t>
      </w:r>
    </w:p>
    <w:p w:rsidR="00532E0F" w:rsidRPr="00AE68BB" w:rsidRDefault="00532E0F" w:rsidP="00532E0F">
      <w:pPr>
        <w:pStyle w:val="Heading3"/>
        <w:rPr>
          <w:rFonts w:cs="Arial"/>
          <w:b/>
          <w:szCs w:val="28"/>
          <w:lang w:eastAsia="en-US"/>
        </w:rPr>
      </w:pPr>
      <w:bookmarkStart w:id="28" w:name="_Toc138428951"/>
      <w:r w:rsidRPr="00AE68BB">
        <w:rPr>
          <w:rFonts w:cs="Arial"/>
          <w:szCs w:val="28"/>
          <w:lang w:eastAsia="en-US"/>
        </w:rPr>
        <w:t>4.6.5</w:t>
      </w:r>
      <w:r w:rsidRPr="00AE68BB">
        <w:rPr>
          <w:rFonts w:cs="Arial"/>
          <w:szCs w:val="28"/>
          <w:lang w:eastAsia="en-US"/>
        </w:rPr>
        <w:tab/>
        <w:t>Handling of MCPTT priority information for interactions with non-</w:t>
      </w:r>
      <w:r w:rsidR="00F971EA">
        <w:rPr>
          <w:rFonts w:cs="Arial"/>
          <w:szCs w:val="28"/>
          <w:lang w:eastAsia="en-US"/>
        </w:rPr>
        <w:t xml:space="preserve">3GPP </w:t>
      </w:r>
      <w:r w:rsidR="00AE3F3F">
        <w:rPr>
          <w:rFonts w:cs="Arial"/>
          <w:szCs w:val="28"/>
          <w:lang w:eastAsia="en-US"/>
        </w:rPr>
        <w:t>PTT</w:t>
      </w:r>
      <w:r w:rsidRPr="00AE68BB">
        <w:rPr>
          <w:rFonts w:cs="Arial"/>
          <w:szCs w:val="28"/>
          <w:lang w:eastAsia="en-US"/>
        </w:rPr>
        <w:t xml:space="preserve"> systems</w:t>
      </w:r>
      <w:bookmarkEnd w:id="28"/>
    </w:p>
    <w:p w:rsidR="00532E0F" w:rsidRPr="00AE68BB" w:rsidRDefault="00532E0F" w:rsidP="00532E0F">
      <w:r w:rsidRPr="00AE68BB">
        <w:t xml:space="preserve">An MCPTT call can be mixed, with some </w:t>
      </w:r>
      <w:r w:rsidR="00DA2146">
        <w:t>P</w:t>
      </w:r>
      <w:r w:rsidRPr="00AE68BB">
        <w:t xml:space="preserve">articipants served by one network/system and other </w:t>
      </w:r>
      <w:r w:rsidR="00DA2146">
        <w:t>P</w:t>
      </w:r>
      <w:r w:rsidRPr="00AE68BB">
        <w:t>articipants served by a different network(s)/system(s). In general the systems can be quite different</w:t>
      </w:r>
      <w:r w:rsidR="00AB439F">
        <w:t>.</w:t>
      </w:r>
      <w:r w:rsidRPr="00AE68BB">
        <w:t xml:space="preserve"> </w:t>
      </w:r>
      <w:r w:rsidR="00AB439F">
        <w:t>F</w:t>
      </w:r>
      <w:r w:rsidRPr="00AE68BB">
        <w:t>or example</w:t>
      </w:r>
      <w:r w:rsidR="00AB439F">
        <w:t>,</w:t>
      </w:r>
      <w:r w:rsidRPr="00AE68BB">
        <w:t xml:space="preserve"> some </w:t>
      </w:r>
      <w:r w:rsidR="00DA2146">
        <w:t>P</w:t>
      </w:r>
      <w:r w:rsidRPr="00AE68BB">
        <w:t>articipants use MCPTT/LTE</w:t>
      </w:r>
      <w:r w:rsidR="00AB439F">
        <w:t>,</w:t>
      </w:r>
      <w:r w:rsidRPr="00AE68BB">
        <w:t xml:space="preserve"> while others could use</w:t>
      </w:r>
      <w:r w:rsidR="00E158F5" w:rsidRPr="00AE68BB">
        <w:t xml:space="preserve"> a P25-based system.</w:t>
      </w:r>
    </w:p>
    <w:p w:rsidR="00532E0F" w:rsidRPr="00AE68BB" w:rsidRDefault="00532E0F" w:rsidP="00532E0F">
      <w:pPr>
        <w:pStyle w:val="Heading3"/>
        <w:rPr>
          <w:rFonts w:cs="Arial"/>
          <w:b/>
          <w:szCs w:val="28"/>
          <w:lang w:eastAsia="en-US"/>
        </w:rPr>
      </w:pPr>
      <w:bookmarkStart w:id="29" w:name="_Toc138428952"/>
      <w:r w:rsidRPr="00AE68BB">
        <w:rPr>
          <w:rFonts w:cs="Arial"/>
          <w:szCs w:val="28"/>
          <w:lang w:eastAsia="en-US"/>
        </w:rPr>
        <w:t>4.6.6</w:t>
      </w:r>
      <w:r w:rsidRPr="00AE68BB">
        <w:rPr>
          <w:rFonts w:cs="Arial"/>
          <w:szCs w:val="28"/>
          <w:lang w:eastAsia="en-US"/>
        </w:rPr>
        <w:tab/>
        <w:t xml:space="preserve">MCPTT </w:t>
      </w:r>
      <w:r w:rsidR="000234D2">
        <w:rPr>
          <w:rFonts w:cs="Arial"/>
          <w:szCs w:val="28"/>
          <w:lang w:eastAsia="en-US"/>
        </w:rPr>
        <w:t>p</w:t>
      </w:r>
      <w:r w:rsidRPr="00AE68BB">
        <w:rPr>
          <w:rFonts w:cs="Arial"/>
          <w:szCs w:val="28"/>
          <w:lang w:eastAsia="en-US"/>
        </w:rPr>
        <w:t>riority for Private Call</w:t>
      </w:r>
      <w:bookmarkEnd w:id="29"/>
    </w:p>
    <w:p w:rsidR="00532E0F" w:rsidRDefault="00532E0F" w:rsidP="00532E0F">
      <w:r w:rsidRPr="00AE68BB">
        <w:t xml:space="preserve">The </w:t>
      </w:r>
      <w:r w:rsidR="000966DA">
        <w:t>MCPTT Service</w:t>
      </w:r>
      <w:r w:rsidRPr="00AE68BB">
        <w:t xml:space="preserve"> uses User Static Attributes of the </w:t>
      </w:r>
      <w:r w:rsidR="00DA2146">
        <w:t>P</w:t>
      </w:r>
      <w:r w:rsidRPr="00AE68BB">
        <w:t>articipants, potentially adjusted based on User Dynamic Attributes, if applicable.</w:t>
      </w:r>
      <w:r w:rsidR="00907454" w:rsidRPr="00AE68BB">
        <w:t xml:space="preserve"> </w:t>
      </w:r>
      <w:r w:rsidRPr="00AE68BB">
        <w:t>By default, the priority of an MCPTT Private Call is the same as the priority of the originator of the call.</w:t>
      </w:r>
      <w:r w:rsidR="00D3425D" w:rsidRPr="00D3425D">
        <w:t xml:space="preserve"> Similar to group calls there are </w:t>
      </w:r>
      <w:r w:rsidR="00D14BD5">
        <w:t xml:space="preserve">MCPTT </w:t>
      </w:r>
      <w:r w:rsidR="00D3425D" w:rsidRPr="00D3425D">
        <w:t xml:space="preserve">Emergency Private Calls (with Floor </w:t>
      </w:r>
      <w:r w:rsidR="00B1267B">
        <w:t>c</w:t>
      </w:r>
      <w:r w:rsidR="00D3425D" w:rsidRPr="00D3425D">
        <w:t>ontrol), which also have a similarly high priority</w:t>
      </w:r>
      <w:r w:rsidR="00BC475D">
        <w:t>.</w:t>
      </w:r>
      <w:r w:rsidR="00D3425D" w:rsidRPr="00D3425D">
        <w:t xml:space="preserve"> </w:t>
      </w:r>
      <w:r w:rsidR="00BC475D">
        <w:t>T</w:t>
      </w:r>
      <w:r w:rsidR="00D3425D" w:rsidRPr="00D3425D">
        <w:t>hese are used where there is immediate danger to the user and are typically used to communicate with a dispatcher.</w:t>
      </w:r>
    </w:p>
    <w:p w:rsidR="007E5FDF" w:rsidRDefault="007E5FDF" w:rsidP="003B14EE">
      <w:pPr>
        <w:pStyle w:val="Heading2"/>
      </w:pPr>
      <w:bookmarkStart w:id="30" w:name="_Toc138428953"/>
      <w:r>
        <w:t>4.7</w:t>
      </w:r>
      <w:r>
        <w:tab/>
        <w:t xml:space="preserve">Overview of MCPTT </w:t>
      </w:r>
      <w:r w:rsidR="000D43FE">
        <w:t>i</w:t>
      </w:r>
      <w:r>
        <w:t>dentifiers</w:t>
      </w:r>
      <w:bookmarkEnd w:id="30"/>
    </w:p>
    <w:p w:rsidR="007E5FDF" w:rsidRDefault="007E5FDF" w:rsidP="007E5FDF">
      <w:r>
        <w:t xml:space="preserve">The main identifiable entities in use by the </w:t>
      </w:r>
      <w:r w:rsidR="000966DA">
        <w:t>MCPTT Service</w:t>
      </w:r>
      <w:r>
        <w:t xml:space="preserve"> are Mission Critical Organizations, MCPTT Groups, MCPTT Users</w:t>
      </w:r>
      <w:r w:rsidR="00A3578E">
        <w:t>,</w:t>
      </w:r>
      <w:r>
        <w:t xml:space="preserve"> and MCPTT </w:t>
      </w:r>
      <w:r w:rsidR="000966DA">
        <w:t>A</w:t>
      </w:r>
      <w:r>
        <w:t>dministrators</w:t>
      </w:r>
      <w:r w:rsidR="00A3578E">
        <w:t>.</w:t>
      </w:r>
      <w:r>
        <w:t xml:space="preserve"> The </w:t>
      </w:r>
      <w:r w:rsidR="00AD5A03">
        <w:t>U</w:t>
      </w:r>
      <w:r w:rsidR="00624376">
        <w:t>E</w:t>
      </w:r>
      <w:r w:rsidR="00AD5A03">
        <w:t>s</w:t>
      </w:r>
      <w:r>
        <w:t xml:space="preserve"> are identified at the transport or network layer, but in some situations they m</w:t>
      </w:r>
      <w:r w:rsidR="00A3578E">
        <w:t>ight</w:t>
      </w:r>
      <w:r>
        <w:t xml:space="preserve"> also be identified by the </w:t>
      </w:r>
      <w:r w:rsidR="000966DA">
        <w:t>MCPTT Service</w:t>
      </w:r>
      <w:r>
        <w:t>. Each identifiable entity is distinct from all others and has an identifier (ID) associated to it, unique within a proximate identity domain. Those domains correspond to identifiable entities and can be nested within other domains in a multi-level hierarchical fashion. For example a</w:t>
      </w:r>
      <w:r w:rsidR="00A3578E">
        <w:t>n</w:t>
      </w:r>
      <w:r>
        <w:t xml:space="preserve"> MCPTT User </w:t>
      </w:r>
      <w:r w:rsidR="00A3578E">
        <w:t>might</w:t>
      </w:r>
      <w:r>
        <w:t xml:space="preserve"> have an identifier unique within the domain corresponding to a Mission Critical Organization. The top-down concatenation of identifiers can generate unique identifiers within larger contexts, eventually leading to the identifiers being globally unique.</w:t>
      </w:r>
    </w:p>
    <w:p w:rsidR="007E5FDF" w:rsidRDefault="007E5FDF" w:rsidP="007E5FDF">
      <w:r>
        <w:t>Each identifier can be associate</w:t>
      </w:r>
      <w:r w:rsidR="00844AE7">
        <w:t>d</w:t>
      </w:r>
      <w:r>
        <w:t xml:space="preserve"> with one or more aliases, which can be used for displaying and selection purposes. Some aliases are shortened equivalents of the identifier used for efficient signalling and are not intended for human interact</w:t>
      </w:r>
      <w:r w:rsidR="00A3578E">
        <w:t xml:space="preserve">ions. At a minimum, each entity </w:t>
      </w:r>
      <w:r>
        <w:t>ha</w:t>
      </w:r>
      <w:r w:rsidR="00A3578E">
        <w:t>s</w:t>
      </w:r>
      <w:r>
        <w:t xml:space="preserve"> one alias (default) which is the alphanumeric representation of its identifier. Most entities have a main alias, which is the entity</w:t>
      </w:r>
      <w:r w:rsidR="003F1181">
        <w:t>'</w:t>
      </w:r>
      <w:r>
        <w:t xml:space="preserve">s name. Some aliases can be pictures, icons or other graphic representations. It is up to the implementation to decide if aliases have to be unique and if so, within which domain. Finally, some aliases are public, can be created/deleted only by authorized persons and are available to the </w:t>
      </w:r>
      <w:r w:rsidR="000966DA">
        <w:t>MCPTT Service</w:t>
      </w:r>
      <w:r>
        <w:t>, while other aliases are private, can be created/deleted by their owners and m</w:t>
      </w:r>
      <w:r w:rsidR="00A3578E">
        <w:t>ig</w:t>
      </w:r>
      <w:r w:rsidR="002E51A4">
        <w:t>h</w:t>
      </w:r>
      <w:r w:rsidR="00A3578E">
        <w:t>t</w:t>
      </w:r>
      <w:r>
        <w:t xml:space="preserve"> be residing only on certain </w:t>
      </w:r>
      <w:r w:rsidR="00AD5A03">
        <w:t>U</w:t>
      </w:r>
      <w:r w:rsidR="00624376">
        <w:t>E</w:t>
      </w:r>
      <w:r w:rsidR="00AD5A03">
        <w:t>s</w:t>
      </w:r>
      <w:r>
        <w:t xml:space="preserve"> or be part of some private addres</w:t>
      </w:r>
      <w:r w:rsidR="00A3578E">
        <w:t>s books.</w:t>
      </w:r>
    </w:p>
    <w:p w:rsidR="007E5FDF" w:rsidRDefault="007E5FDF" w:rsidP="007E5FDF">
      <w:r>
        <w:t>It is possible in principle for User IDs, Group IDs, as well as for aliases, to be defined system wide with certain values, but have different values for each application: e.g.</w:t>
      </w:r>
      <w:r w:rsidR="00A3578E">
        <w:t>,</w:t>
      </w:r>
      <w:r>
        <w:t xml:space="preserve"> the system wide User ID</w:t>
      </w:r>
      <w:r w:rsidR="00A3578E">
        <w:t xml:space="preserve"> might b</w:t>
      </w:r>
      <w:r>
        <w:t xml:space="preserve">e different from the MCPTT User ID and different from the </w:t>
      </w:r>
      <w:r w:rsidR="007406B0">
        <w:t>v</w:t>
      </w:r>
      <w:r>
        <w:t>ideo User ID for the same user. However, this type of separation m</w:t>
      </w:r>
      <w:r w:rsidR="00A3578E">
        <w:t>ight</w:t>
      </w:r>
      <w:r>
        <w:t xml:space="preserve"> not be beneficial, and in practice only one identifier is likely to be used.</w:t>
      </w:r>
    </w:p>
    <w:p w:rsidR="007E5FDF" w:rsidRPr="00AE68BB" w:rsidRDefault="007E5FDF" w:rsidP="007E5FDF">
      <w:r>
        <w:t xml:space="preserve">For simplicity, the term </w:t>
      </w:r>
      <w:r w:rsidR="003F1181">
        <w:t>"</w:t>
      </w:r>
      <w:r>
        <w:t>User ID</w:t>
      </w:r>
      <w:r w:rsidR="003F1181">
        <w:t>"</w:t>
      </w:r>
      <w:r>
        <w:t xml:space="preserve"> </w:t>
      </w:r>
      <w:r w:rsidR="00C1146E">
        <w:t xml:space="preserve">is </w:t>
      </w:r>
      <w:r>
        <w:t>employed to identify a</w:t>
      </w:r>
      <w:r w:rsidR="00A3578E">
        <w:t>n</w:t>
      </w:r>
      <w:r>
        <w:t xml:space="preserve"> MCPTT User, without distinction of whether it is an identifier or an alias.</w:t>
      </w:r>
    </w:p>
    <w:p w:rsidR="00285681" w:rsidRPr="00AE68BB" w:rsidRDefault="00285681" w:rsidP="002A0777">
      <w:pPr>
        <w:pStyle w:val="Heading1"/>
      </w:pPr>
      <w:bookmarkStart w:id="31" w:name="_Toc138428954"/>
      <w:r w:rsidRPr="00AE68BB">
        <w:t>5</w:t>
      </w:r>
      <w:r w:rsidRPr="00AE68BB">
        <w:tab/>
        <w:t xml:space="preserve">MCPTT Service </w:t>
      </w:r>
      <w:r w:rsidR="000234D2">
        <w:t>r</w:t>
      </w:r>
      <w:r w:rsidRPr="00AE68BB">
        <w:t xml:space="preserve">equirements </w:t>
      </w:r>
      <w:r w:rsidR="000234D2">
        <w:t>c</w:t>
      </w:r>
      <w:r w:rsidRPr="00AE68BB">
        <w:t xml:space="preserve">ommon for </w:t>
      </w:r>
      <w:r w:rsidR="0034023A">
        <w:t>o</w:t>
      </w:r>
      <w:r w:rsidRPr="00AE68BB">
        <w:t>n</w:t>
      </w:r>
      <w:r w:rsidR="00DF1658">
        <w:t xml:space="preserve"> the n</w:t>
      </w:r>
      <w:r w:rsidRPr="00AE68BB">
        <w:t xml:space="preserve">etwork and </w:t>
      </w:r>
      <w:r w:rsidR="0034023A">
        <w:t>o</w:t>
      </w:r>
      <w:r w:rsidRPr="00AE68BB">
        <w:t>ff</w:t>
      </w:r>
      <w:r w:rsidR="00DF1658">
        <w:t xml:space="preserve"> the n</w:t>
      </w:r>
      <w:r w:rsidRPr="00AE68BB">
        <w:t>etwork</w:t>
      </w:r>
      <w:bookmarkEnd w:id="31"/>
    </w:p>
    <w:p w:rsidR="0020118B" w:rsidRPr="00AE68BB" w:rsidRDefault="00A85753" w:rsidP="002A0777">
      <w:pPr>
        <w:pStyle w:val="Heading2"/>
      </w:pPr>
      <w:bookmarkStart w:id="32" w:name="_Toc138428955"/>
      <w:r w:rsidRPr="00AE68BB">
        <w:t>5.1</w:t>
      </w:r>
      <w:r w:rsidRPr="00AE68BB">
        <w:tab/>
        <w:t xml:space="preserve">General </w:t>
      </w:r>
      <w:r w:rsidR="000234D2">
        <w:t>g</w:t>
      </w:r>
      <w:r w:rsidR="00C36DB5" w:rsidRPr="00AE68BB">
        <w:t xml:space="preserve">roup </w:t>
      </w:r>
      <w:r w:rsidR="000234D2">
        <w:t>c</w:t>
      </w:r>
      <w:r w:rsidR="00C36DB5" w:rsidRPr="00AE68BB">
        <w:t xml:space="preserve">all </w:t>
      </w:r>
      <w:r w:rsidR="000234D2">
        <w:t>r</w:t>
      </w:r>
      <w:r w:rsidRPr="00AE68BB">
        <w:t>equirements</w:t>
      </w:r>
      <w:bookmarkEnd w:id="32"/>
    </w:p>
    <w:p w:rsidR="00C36DB5" w:rsidRPr="00AE68BB" w:rsidRDefault="00C36DB5" w:rsidP="00C36DB5">
      <w:pPr>
        <w:pStyle w:val="Heading3"/>
      </w:pPr>
      <w:bookmarkStart w:id="33" w:name="_Toc138428956"/>
      <w:r w:rsidRPr="00AE68BB">
        <w:t>5.1.1</w:t>
      </w:r>
      <w:r w:rsidRPr="00AE68BB">
        <w:tab/>
        <w:t xml:space="preserve">General </w:t>
      </w:r>
      <w:r w:rsidR="000234D2">
        <w:t>a</w:t>
      </w:r>
      <w:r w:rsidRPr="00AE68BB">
        <w:t>spects</w:t>
      </w:r>
      <w:bookmarkEnd w:id="33"/>
    </w:p>
    <w:p w:rsidR="001B7FB7" w:rsidRDefault="006950C2" w:rsidP="008419FF">
      <w:pPr>
        <w:rPr>
          <w:lang w:val="fr-FR"/>
        </w:rPr>
      </w:pPr>
      <w:r w:rsidRPr="001B7FB7">
        <w:rPr>
          <w:lang w:val="fr-FR"/>
        </w:rPr>
        <w:t xml:space="preserve">[R-5.1.1-001] </w:t>
      </w:r>
      <w:r w:rsidR="00F1176D" w:rsidRPr="001B7FB7">
        <w:rPr>
          <w:lang w:val="fr-FR"/>
        </w:rPr>
        <w:t xml:space="preserve">Void </w:t>
      </w:r>
    </w:p>
    <w:p w:rsidR="001B7FB7" w:rsidRDefault="006950C2" w:rsidP="008419FF">
      <w:pPr>
        <w:rPr>
          <w:lang w:val="fr-FR"/>
        </w:rPr>
      </w:pPr>
      <w:r w:rsidRPr="001B7FB7">
        <w:rPr>
          <w:lang w:val="fr-FR"/>
        </w:rPr>
        <w:t xml:space="preserve">[R-5.1.1-002] </w:t>
      </w:r>
      <w:r w:rsidR="00F1176D" w:rsidRPr="001B7FB7">
        <w:rPr>
          <w:lang w:val="fr-FR"/>
        </w:rPr>
        <w:t>Void</w:t>
      </w:r>
    </w:p>
    <w:p w:rsidR="001B7FB7" w:rsidRDefault="006950C2" w:rsidP="008419FF">
      <w:pPr>
        <w:rPr>
          <w:lang w:val="fr-FR"/>
        </w:rPr>
      </w:pPr>
      <w:r w:rsidRPr="001B7FB7">
        <w:rPr>
          <w:lang w:val="fr-FR"/>
        </w:rPr>
        <w:t xml:space="preserve">[R-5.1.1-003] </w:t>
      </w:r>
      <w:r w:rsidR="00F1176D" w:rsidRPr="001B7FB7">
        <w:rPr>
          <w:lang w:val="fr-FR"/>
        </w:rPr>
        <w:t xml:space="preserve">Void </w:t>
      </w:r>
    </w:p>
    <w:p w:rsidR="001B7FB7" w:rsidRPr="00D25652" w:rsidRDefault="006950C2" w:rsidP="008419FF">
      <w:pPr>
        <w:rPr>
          <w:lang w:val="en-US"/>
        </w:rPr>
      </w:pPr>
      <w:r w:rsidRPr="00D25652">
        <w:rPr>
          <w:lang w:val="en-US"/>
        </w:rPr>
        <w:t xml:space="preserve">[R-5.1.1-004] </w:t>
      </w:r>
      <w:r w:rsidR="00F1176D" w:rsidRPr="00D25652">
        <w:rPr>
          <w:lang w:val="en-US"/>
        </w:rPr>
        <w:t xml:space="preserve">Void </w:t>
      </w:r>
    </w:p>
    <w:p w:rsidR="004D175F" w:rsidRPr="001B7FB7" w:rsidRDefault="006950C2" w:rsidP="008419FF">
      <w:pPr>
        <w:rPr>
          <w:lang w:val="en-US"/>
        </w:rPr>
      </w:pPr>
      <w:r w:rsidRPr="001B7FB7">
        <w:rPr>
          <w:lang w:val="en-US"/>
        </w:rPr>
        <w:t xml:space="preserve">[R-5.1.1-005] </w:t>
      </w:r>
      <w:r w:rsidR="00F1176D" w:rsidRPr="001B7FB7">
        <w:rPr>
          <w:lang w:val="en-US"/>
        </w:rPr>
        <w:t xml:space="preserve">Void </w:t>
      </w:r>
    </w:p>
    <w:p w:rsidR="00FA67AC" w:rsidRPr="00AE68BB" w:rsidRDefault="00FA67AC" w:rsidP="00FA67AC">
      <w:pPr>
        <w:pStyle w:val="Heading3"/>
      </w:pPr>
      <w:bookmarkStart w:id="34" w:name="_Toc138428957"/>
      <w:r w:rsidRPr="00AE68BB">
        <w:t>5.1.2</w:t>
      </w:r>
      <w:r w:rsidRPr="00AE68BB">
        <w:tab/>
        <w:t>Group/</w:t>
      </w:r>
      <w:r w:rsidR="000234D2">
        <w:t>s</w:t>
      </w:r>
      <w:r w:rsidRPr="00AE68BB">
        <w:t xml:space="preserve">tatus </w:t>
      </w:r>
      <w:r w:rsidR="000234D2">
        <w:t>i</w:t>
      </w:r>
      <w:r w:rsidRPr="00AE68BB">
        <w:t>nformation</w:t>
      </w:r>
      <w:bookmarkEnd w:id="34"/>
    </w:p>
    <w:p w:rsidR="001B7FB7" w:rsidRPr="001B7FB7" w:rsidRDefault="006950C2" w:rsidP="001B7FB7">
      <w:pPr>
        <w:rPr>
          <w:lang w:val="en-US"/>
        </w:rPr>
      </w:pPr>
      <w:r w:rsidRPr="001B7FB7">
        <w:rPr>
          <w:lang w:val="en-US"/>
        </w:rPr>
        <w:t xml:space="preserve">[R-5.1.2-001] </w:t>
      </w:r>
      <w:r w:rsidR="00F1176D" w:rsidRPr="001B7FB7">
        <w:rPr>
          <w:lang w:val="en-US"/>
        </w:rPr>
        <w:t xml:space="preserve">Void </w:t>
      </w:r>
    </w:p>
    <w:p w:rsidR="001B7FB7" w:rsidRPr="001B7FB7" w:rsidRDefault="006950C2" w:rsidP="001B7FB7">
      <w:pPr>
        <w:rPr>
          <w:lang w:val="en-US"/>
        </w:rPr>
      </w:pPr>
      <w:r w:rsidRPr="001B7FB7">
        <w:rPr>
          <w:lang w:val="en-US"/>
        </w:rPr>
        <w:t xml:space="preserve">[R-5.1.2-002] </w:t>
      </w:r>
      <w:r w:rsidR="00F1176D" w:rsidRPr="001B7FB7">
        <w:rPr>
          <w:lang w:val="en-US"/>
        </w:rPr>
        <w:t xml:space="preserve">Void </w:t>
      </w:r>
    </w:p>
    <w:p w:rsidR="00FA67AC" w:rsidRPr="00AE68BB" w:rsidRDefault="00FA67AC" w:rsidP="00FA67AC">
      <w:pPr>
        <w:pStyle w:val="Heading3"/>
      </w:pPr>
      <w:bookmarkStart w:id="35" w:name="_Toc138428958"/>
      <w:r w:rsidRPr="00AE68BB">
        <w:t>5.1.3</w:t>
      </w:r>
      <w:r w:rsidRPr="00AE68BB">
        <w:tab/>
        <w:t xml:space="preserve">Group </w:t>
      </w:r>
      <w:r w:rsidR="000234D2">
        <w:t>c</w:t>
      </w:r>
      <w:r w:rsidRPr="00AE68BB">
        <w:t>onfiguration</w:t>
      </w:r>
      <w:bookmarkEnd w:id="35"/>
    </w:p>
    <w:p w:rsidR="001B7FB7" w:rsidRPr="00D25652" w:rsidRDefault="006950C2" w:rsidP="00602D0A">
      <w:pPr>
        <w:rPr>
          <w:lang w:val="fr-FR"/>
        </w:rPr>
      </w:pPr>
      <w:r w:rsidRPr="00D25652">
        <w:rPr>
          <w:lang w:val="fr-FR"/>
        </w:rPr>
        <w:t xml:space="preserve">[R-5.1.3-001] </w:t>
      </w:r>
      <w:r w:rsidR="001B7FB7" w:rsidRPr="00D25652">
        <w:rPr>
          <w:lang w:val="fr-FR"/>
        </w:rPr>
        <w:t xml:space="preserve">Void </w:t>
      </w:r>
    </w:p>
    <w:p w:rsidR="00602D0A" w:rsidRPr="00D25652" w:rsidRDefault="001B7FB7" w:rsidP="00602D0A">
      <w:pPr>
        <w:rPr>
          <w:lang w:val="fr-FR"/>
        </w:rPr>
      </w:pPr>
      <w:r w:rsidRPr="00D25652">
        <w:rPr>
          <w:lang w:val="fr-FR"/>
        </w:rPr>
        <w:t>[</w:t>
      </w:r>
      <w:r w:rsidR="006950C2" w:rsidRPr="00D25652">
        <w:rPr>
          <w:lang w:val="fr-FR"/>
        </w:rPr>
        <w:t xml:space="preserve">R-5.1.3-002] </w:t>
      </w:r>
      <w:r w:rsidR="00F1176D" w:rsidRPr="00D25652">
        <w:rPr>
          <w:lang w:val="fr-FR"/>
        </w:rPr>
        <w:t xml:space="preserve">Void </w:t>
      </w:r>
    </w:p>
    <w:p w:rsidR="002D2B67" w:rsidRPr="00D25652" w:rsidRDefault="002D2B67" w:rsidP="002D2B67">
      <w:pPr>
        <w:pStyle w:val="Heading3"/>
        <w:rPr>
          <w:lang w:val="fr-FR"/>
        </w:rPr>
      </w:pPr>
      <w:bookmarkStart w:id="36" w:name="_Toc138428959"/>
      <w:r w:rsidRPr="00D25652">
        <w:rPr>
          <w:lang w:val="fr-FR"/>
        </w:rPr>
        <w:t>5.1.4</w:t>
      </w:r>
      <w:r w:rsidRPr="00D25652">
        <w:rPr>
          <w:lang w:val="fr-FR"/>
        </w:rPr>
        <w:tab/>
        <w:t>Identification</w:t>
      </w:r>
      <w:bookmarkEnd w:id="36"/>
    </w:p>
    <w:p w:rsidR="001B7FB7" w:rsidRPr="00D25652" w:rsidRDefault="006950C2" w:rsidP="001B7FB7">
      <w:pPr>
        <w:rPr>
          <w:lang w:val="fr-FR"/>
        </w:rPr>
      </w:pPr>
      <w:r w:rsidRPr="00D25652">
        <w:rPr>
          <w:lang w:val="fr-FR"/>
        </w:rPr>
        <w:t xml:space="preserve">[R-5.1.4-001] </w:t>
      </w:r>
      <w:r w:rsidR="00F1176D" w:rsidRPr="00D25652">
        <w:rPr>
          <w:lang w:val="fr-FR"/>
        </w:rPr>
        <w:t xml:space="preserve">Void </w:t>
      </w:r>
    </w:p>
    <w:p w:rsidR="00FA67AC" w:rsidRPr="00AE68BB" w:rsidRDefault="00FA67AC" w:rsidP="00FA67AC">
      <w:pPr>
        <w:pStyle w:val="Heading3"/>
      </w:pPr>
      <w:bookmarkStart w:id="37" w:name="_Toc138428960"/>
      <w:r w:rsidRPr="00AE68BB">
        <w:t>5.1.5</w:t>
      </w:r>
      <w:r w:rsidRPr="00AE68BB">
        <w:tab/>
        <w:t>Membership/</w:t>
      </w:r>
      <w:r w:rsidR="000234D2">
        <w:t>a</w:t>
      </w:r>
      <w:r w:rsidRPr="00AE68BB">
        <w:t>ffiliation</w:t>
      </w:r>
      <w:bookmarkEnd w:id="37"/>
    </w:p>
    <w:p w:rsidR="001B7FB7" w:rsidRPr="001B7FB7" w:rsidRDefault="006950C2" w:rsidP="001B7FB7">
      <w:r w:rsidRPr="001B7FB7">
        <w:t xml:space="preserve">[R-5.1.5-001] </w:t>
      </w:r>
      <w:r w:rsidR="001B7FB7" w:rsidRPr="001B7FB7">
        <w:t xml:space="preserve">Void </w:t>
      </w:r>
    </w:p>
    <w:p w:rsidR="001B7FB7" w:rsidRPr="001B7FB7" w:rsidRDefault="001B7FB7" w:rsidP="001B7FB7">
      <w:r w:rsidRPr="001B7FB7">
        <w:t>[</w:t>
      </w:r>
      <w:r w:rsidR="006950C2" w:rsidRPr="001B7FB7">
        <w:t xml:space="preserve">R-5.1.5-002] </w:t>
      </w:r>
      <w:r w:rsidRPr="001B7FB7">
        <w:t xml:space="preserve">Void </w:t>
      </w:r>
    </w:p>
    <w:p w:rsidR="001B7FB7" w:rsidRPr="00D25652" w:rsidRDefault="001B7FB7" w:rsidP="001B7FB7">
      <w:pPr>
        <w:rPr>
          <w:lang w:val="fr-FR"/>
        </w:rPr>
      </w:pPr>
      <w:r w:rsidRPr="00D25652">
        <w:rPr>
          <w:lang w:val="fr-FR"/>
        </w:rPr>
        <w:t>[</w:t>
      </w:r>
      <w:r w:rsidR="004B0033" w:rsidRPr="00D25652">
        <w:rPr>
          <w:lang w:val="fr-FR"/>
        </w:rPr>
        <w:t>R-5.1.5-003]</w:t>
      </w:r>
      <w:r w:rsidR="00B9210D">
        <w:rPr>
          <w:lang w:val="fr-FR"/>
        </w:rPr>
        <w:t xml:space="preserve"> </w:t>
      </w:r>
      <w:r w:rsidRPr="00D25652">
        <w:rPr>
          <w:lang w:val="fr-FR"/>
        </w:rPr>
        <w:t xml:space="preserve">Void </w:t>
      </w:r>
    </w:p>
    <w:p w:rsidR="001B7FB7" w:rsidRPr="00D25652" w:rsidRDefault="001B7FB7" w:rsidP="001B7FB7">
      <w:pPr>
        <w:rPr>
          <w:lang w:val="fr-FR"/>
        </w:rPr>
      </w:pPr>
      <w:r w:rsidRPr="00D25652">
        <w:rPr>
          <w:lang w:val="fr-FR"/>
        </w:rPr>
        <w:t>[</w:t>
      </w:r>
      <w:r w:rsidR="004B0033" w:rsidRPr="00D25652">
        <w:rPr>
          <w:lang w:val="fr-FR"/>
        </w:rPr>
        <w:t xml:space="preserve">R-5.1.5-004] </w:t>
      </w:r>
      <w:r w:rsidRPr="00D25652">
        <w:rPr>
          <w:lang w:val="fr-FR"/>
        </w:rPr>
        <w:t xml:space="preserve">Void </w:t>
      </w:r>
    </w:p>
    <w:p w:rsidR="001B7FB7" w:rsidRPr="00D25652" w:rsidRDefault="001B7FB7" w:rsidP="001B7FB7">
      <w:pPr>
        <w:rPr>
          <w:lang w:val="fr-FR"/>
        </w:rPr>
      </w:pPr>
      <w:r w:rsidRPr="00D25652">
        <w:rPr>
          <w:lang w:val="fr-FR"/>
        </w:rPr>
        <w:t>[</w:t>
      </w:r>
      <w:r w:rsidR="004B0033" w:rsidRPr="00D25652">
        <w:rPr>
          <w:lang w:val="fr-FR"/>
        </w:rPr>
        <w:t xml:space="preserve">R-5.1.5-005] </w:t>
      </w:r>
      <w:r w:rsidRPr="00D25652">
        <w:rPr>
          <w:lang w:val="fr-FR"/>
        </w:rPr>
        <w:t xml:space="preserve">Void </w:t>
      </w:r>
    </w:p>
    <w:p w:rsidR="001B7FB7" w:rsidRPr="005828DE" w:rsidRDefault="001B7FB7" w:rsidP="001B7FB7">
      <w:pPr>
        <w:rPr>
          <w:lang w:val="fr-FR"/>
        </w:rPr>
      </w:pPr>
      <w:r w:rsidRPr="005828DE">
        <w:rPr>
          <w:lang w:val="fr-FR"/>
        </w:rPr>
        <w:t>[</w:t>
      </w:r>
      <w:r w:rsidR="004B0033" w:rsidRPr="005828DE">
        <w:rPr>
          <w:lang w:val="fr-FR"/>
        </w:rPr>
        <w:t xml:space="preserve">R-5.1.5-006] </w:t>
      </w:r>
      <w:r w:rsidRPr="005828DE">
        <w:rPr>
          <w:lang w:val="fr-FR"/>
        </w:rPr>
        <w:t xml:space="preserve">Void </w:t>
      </w:r>
    </w:p>
    <w:p w:rsidR="001B7FB7" w:rsidRPr="005828DE" w:rsidRDefault="001B7FB7" w:rsidP="001B7FB7">
      <w:pPr>
        <w:rPr>
          <w:lang w:val="fr-FR"/>
        </w:rPr>
      </w:pPr>
      <w:r w:rsidRPr="005828DE">
        <w:rPr>
          <w:lang w:val="fr-FR"/>
        </w:rPr>
        <w:t>[</w:t>
      </w:r>
      <w:r w:rsidR="004B0033" w:rsidRPr="005828DE">
        <w:rPr>
          <w:lang w:val="fr-FR"/>
        </w:rPr>
        <w:t xml:space="preserve">R-5.1.5-007] </w:t>
      </w:r>
      <w:r w:rsidRPr="005828DE">
        <w:rPr>
          <w:lang w:val="fr-FR"/>
        </w:rPr>
        <w:t xml:space="preserve">Void </w:t>
      </w:r>
    </w:p>
    <w:p w:rsidR="00AC2AF3" w:rsidRPr="00AC2AF3" w:rsidRDefault="001B7FB7" w:rsidP="00AC2AF3">
      <w:pPr>
        <w:rPr>
          <w:lang w:val="fr-FR"/>
        </w:rPr>
      </w:pPr>
      <w:r w:rsidRPr="00AC2AF3">
        <w:rPr>
          <w:lang w:val="fr-FR"/>
        </w:rPr>
        <w:t>[</w:t>
      </w:r>
      <w:r w:rsidR="004B0033" w:rsidRPr="00AC2AF3">
        <w:rPr>
          <w:lang w:val="fr-FR"/>
        </w:rPr>
        <w:t xml:space="preserve">R-5.1.5-008] </w:t>
      </w:r>
      <w:r w:rsidR="004602C6" w:rsidRPr="00AC2AF3">
        <w:rPr>
          <w:lang w:val="fr-FR"/>
        </w:rPr>
        <w:t xml:space="preserve">Void </w:t>
      </w:r>
    </w:p>
    <w:p w:rsidR="00EA02EA" w:rsidRDefault="00EA02EA" w:rsidP="003B14EE">
      <w:pPr>
        <w:pStyle w:val="Heading3"/>
      </w:pPr>
      <w:bookmarkStart w:id="38" w:name="_Toc138428961"/>
      <w:r>
        <w:t>5.1.6</w:t>
      </w:r>
      <w:r>
        <w:tab/>
        <w:t>Group Call administration</w:t>
      </w:r>
      <w:bookmarkEnd w:id="38"/>
    </w:p>
    <w:p w:rsidR="00AC2AF3" w:rsidRPr="005828DE" w:rsidRDefault="004B0033" w:rsidP="00AC2AF3">
      <w:pPr>
        <w:rPr>
          <w:lang w:val="en-US"/>
        </w:rPr>
      </w:pPr>
      <w:r w:rsidRPr="005828DE">
        <w:rPr>
          <w:lang w:val="en-US"/>
        </w:rPr>
        <w:t xml:space="preserve">[R-5.1.6-001] </w:t>
      </w:r>
      <w:r w:rsidR="004602C6" w:rsidRPr="005828DE">
        <w:rPr>
          <w:lang w:val="en-US"/>
        </w:rPr>
        <w:t xml:space="preserve">Void </w:t>
      </w:r>
    </w:p>
    <w:p w:rsidR="00BF4009" w:rsidRDefault="00BF4009" w:rsidP="003B14EE">
      <w:pPr>
        <w:pStyle w:val="Heading3"/>
      </w:pPr>
      <w:bookmarkStart w:id="39" w:name="_Toc138428962"/>
      <w:r>
        <w:t>5.1.</w:t>
      </w:r>
      <w:r w:rsidR="005A206A">
        <w:t>7</w:t>
      </w:r>
      <w:r>
        <w:tab/>
        <w:t>Prioritization</w:t>
      </w:r>
      <w:bookmarkEnd w:id="39"/>
    </w:p>
    <w:p w:rsidR="001B7FB7" w:rsidRPr="005828DE" w:rsidRDefault="004B0033" w:rsidP="00AC2AF3">
      <w:pPr>
        <w:rPr>
          <w:lang w:val="en-US"/>
        </w:rPr>
      </w:pPr>
      <w:r w:rsidRPr="005828DE">
        <w:rPr>
          <w:lang w:val="en-US"/>
        </w:rPr>
        <w:t xml:space="preserve">[R-5.1.7-001] </w:t>
      </w:r>
      <w:r w:rsidR="001B7FB7" w:rsidRPr="005828DE">
        <w:rPr>
          <w:lang w:val="en-US"/>
        </w:rPr>
        <w:t xml:space="preserve">Void </w:t>
      </w:r>
    </w:p>
    <w:p w:rsidR="00AC2AF3" w:rsidRDefault="001B7FB7" w:rsidP="00AC2AF3">
      <w:r>
        <w:t>[</w:t>
      </w:r>
      <w:r w:rsidR="004B0033">
        <w:t xml:space="preserve">R-5.1.7-002] </w:t>
      </w:r>
      <w:r w:rsidR="004602C6">
        <w:t xml:space="preserve">Void </w:t>
      </w:r>
    </w:p>
    <w:p w:rsidR="00E52789" w:rsidRDefault="00E52789" w:rsidP="00E52789">
      <w:pPr>
        <w:pStyle w:val="Heading3"/>
      </w:pPr>
      <w:bookmarkStart w:id="40" w:name="_Toc138428963"/>
      <w:r>
        <w:t>5.1.8</w:t>
      </w:r>
      <w:r>
        <w:tab/>
      </w:r>
      <w:r w:rsidRPr="00CE2733">
        <w:t>Charging requirements for MCPTT</w:t>
      </w:r>
      <w:bookmarkEnd w:id="40"/>
    </w:p>
    <w:p w:rsidR="001B7FB7" w:rsidRPr="005828DE" w:rsidRDefault="00E52789" w:rsidP="00AC2AF3">
      <w:pPr>
        <w:rPr>
          <w:lang w:val="fr-FR"/>
        </w:rPr>
      </w:pPr>
      <w:r w:rsidRPr="005828DE">
        <w:rPr>
          <w:lang w:val="fr-FR"/>
        </w:rPr>
        <w:t xml:space="preserve">[R-5.1.8-001] </w:t>
      </w:r>
      <w:r w:rsidR="001B7FB7"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R-5.1.8-002]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R-5.1.8-003]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R-5.1.8-004]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R-5.1.8-005]</w:t>
      </w:r>
      <w:r w:rsidR="00B9210D">
        <w:rPr>
          <w:lang w:val="fr-FR"/>
        </w:rPr>
        <w:t xml:space="preserve">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R-5.1.8-006]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R-5.1.8-007]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R-5.1.8-008] </w:t>
      </w:r>
      <w:r w:rsidRPr="005828DE">
        <w:rPr>
          <w:lang w:val="fr-FR"/>
        </w:rPr>
        <w:t xml:space="preserve">Void </w:t>
      </w:r>
    </w:p>
    <w:p w:rsidR="001B7FB7" w:rsidRPr="005828DE" w:rsidRDefault="001B7FB7" w:rsidP="00AC2AF3">
      <w:pPr>
        <w:rPr>
          <w:lang w:val="fr-FR"/>
        </w:rPr>
      </w:pPr>
      <w:r w:rsidRPr="005828DE">
        <w:rPr>
          <w:lang w:val="fr-FR"/>
        </w:rPr>
        <w:t>[</w:t>
      </w:r>
      <w:r w:rsidR="00E52789" w:rsidRPr="005828DE">
        <w:rPr>
          <w:lang w:val="fr-FR"/>
        </w:rPr>
        <w:t xml:space="preserve">R-5.1.8-009] </w:t>
      </w:r>
      <w:r w:rsidRPr="005828DE">
        <w:rPr>
          <w:lang w:val="fr-FR"/>
        </w:rPr>
        <w:t xml:space="preserve">Void </w:t>
      </w:r>
    </w:p>
    <w:p w:rsidR="001B7FB7" w:rsidRDefault="001B7FB7" w:rsidP="00AC2AF3">
      <w:r w:rsidRPr="00AC2AF3">
        <w:t>[</w:t>
      </w:r>
      <w:r w:rsidR="00E52789">
        <w:t xml:space="preserve">R-5.1.8-010] </w:t>
      </w:r>
      <w:r>
        <w:t xml:space="preserve">Void </w:t>
      </w:r>
    </w:p>
    <w:p w:rsidR="00AC2AF3" w:rsidRDefault="001B7FB7" w:rsidP="00AC2AF3">
      <w:r>
        <w:t>[</w:t>
      </w:r>
      <w:r w:rsidR="00E52789">
        <w:t xml:space="preserve">R-5.1.8-011] </w:t>
      </w:r>
      <w:r w:rsidR="004602C6">
        <w:t xml:space="preserve">Void </w:t>
      </w:r>
    </w:p>
    <w:p w:rsidR="0020118B" w:rsidRDefault="00EF5A33" w:rsidP="00022CD2">
      <w:pPr>
        <w:pStyle w:val="Heading2"/>
      </w:pPr>
      <w:bookmarkStart w:id="41" w:name="_Toc138428964"/>
      <w:r w:rsidRPr="00AE68BB">
        <w:t>5.2</w:t>
      </w:r>
      <w:r w:rsidRPr="00AE68BB">
        <w:tab/>
        <w:t>Broadcast Group</w:t>
      </w:r>
      <w:bookmarkEnd w:id="41"/>
    </w:p>
    <w:p w:rsidR="002374BC" w:rsidRPr="002374BC" w:rsidRDefault="002374BC" w:rsidP="003B14EE">
      <w:pPr>
        <w:pStyle w:val="Heading3"/>
      </w:pPr>
      <w:bookmarkStart w:id="42" w:name="_Toc138428965"/>
      <w:r>
        <w:t>5.2.1</w:t>
      </w:r>
      <w:r>
        <w:tab/>
        <w:t>General Broadcast Group Call</w:t>
      </w:r>
      <w:bookmarkEnd w:id="42"/>
    </w:p>
    <w:p w:rsidR="001B7FB7" w:rsidRDefault="004B0033" w:rsidP="002374BC">
      <w:r>
        <w:t xml:space="preserve">[R-5.2.1-001] </w:t>
      </w:r>
      <w:r w:rsidR="001B7FB7">
        <w:t xml:space="preserve">Void </w:t>
      </w:r>
    </w:p>
    <w:p w:rsidR="002374BC" w:rsidRDefault="001B7FB7" w:rsidP="002374BC">
      <w:r>
        <w:t>[</w:t>
      </w:r>
      <w:r w:rsidR="004B0033">
        <w:t xml:space="preserve">R-5.2.1-002] </w:t>
      </w:r>
      <w:r w:rsidR="004602C6">
        <w:t>Void</w:t>
      </w:r>
    </w:p>
    <w:p w:rsidR="002374BC" w:rsidRDefault="002374BC" w:rsidP="003B14EE">
      <w:pPr>
        <w:pStyle w:val="Heading3"/>
      </w:pPr>
      <w:bookmarkStart w:id="43" w:name="_Toc138428966"/>
      <w:r>
        <w:t>5.2.2</w:t>
      </w:r>
      <w:r>
        <w:tab/>
        <w:t>Group-Broadcast Group (e.g.</w:t>
      </w:r>
      <w:r w:rsidR="00405CBC">
        <w:t xml:space="preserve">, </w:t>
      </w:r>
      <w:r>
        <w:t>announcement group)</w:t>
      </w:r>
      <w:bookmarkEnd w:id="43"/>
    </w:p>
    <w:p w:rsidR="002374BC" w:rsidRPr="004602C6" w:rsidRDefault="004B0033" w:rsidP="002374BC">
      <w:pPr>
        <w:rPr>
          <w:lang w:val="fr-FR"/>
        </w:rPr>
      </w:pPr>
      <w:r w:rsidRPr="004602C6">
        <w:rPr>
          <w:lang w:val="fr-FR"/>
        </w:rPr>
        <w:t xml:space="preserve">[R-5.2.2-001] </w:t>
      </w:r>
      <w:r w:rsidR="004602C6" w:rsidRPr="00911775">
        <w:rPr>
          <w:lang w:val="fr-FR"/>
        </w:rPr>
        <w:t>Void</w:t>
      </w:r>
    </w:p>
    <w:p w:rsidR="002374BC" w:rsidRPr="004602C6" w:rsidRDefault="004B0033" w:rsidP="002374BC">
      <w:pPr>
        <w:rPr>
          <w:lang w:val="fr-FR"/>
        </w:rPr>
      </w:pPr>
      <w:r w:rsidRPr="004602C6">
        <w:rPr>
          <w:lang w:val="fr-FR"/>
        </w:rPr>
        <w:t xml:space="preserve">[R-5.2.2-002] </w:t>
      </w:r>
      <w:r w:rsidR="004602C6" w:rsidRPr="00911775">
        <w:rPr>
          <w:lang w:val="fr-FR"/>
        </w:rPr>
        <w:t>Void</w:t>
      </w:r>
    </w:p>
    <w:p w:rsidR="002374BC" w:rsidRPr="004602C6" w:rsidRDefault="004B0033" w:rsidP="002374BC">
      <w:pPr>
        <w:rPr>
          <w:lang w:val="fr-FR"/>
        </w:rPr>
      </w:pPr>
      <w:r w:rsidRPr="004602C6">
        <w:rPr>
          <w:lang w:val="fr-FR"/>
        </w:rPr>
        <w:t xml:space="preserve">[R-5.2.2-003] </w:t>
      </w:r>
      <w:r w:rsidR="004602C6" w:rsidRPr="00911775">
        <w:rPr>
          <w:lang w:val="fr-FR"/>
        </w:rPr>
        <w:t>Void</w:t>
      </w:r>
    </w:p>
    <w:p w:rsidR="002374BC" w:rsidRDefault="004B0033" w:rsidP="002374BC">
      <w:r>
        <w:t xml:space="preserve">[R-5.2.2-004] </w:t>
      </w:r>
      <w:r w:rsidR="004602C6">
        <w:t>Void</w:t>
      </w:r>
    </w:p>
    <w:p w:rsidR="002374BC" w:rsidRDefault="002374BC" w:rsidP="003B14EE">
      <w:pPr>
        <w:pStyle w:val="Heading3"/>
      </w:pPr>
      <w:bookmarkStart w:id="44" w:name="_Toc138428967"/>
      <w:r>
        <w:t>5.2.3</w:t>
      </w:r>
      <w:r>
        <w:tab/>
        <w:t>User-Broadcast Group (e.g.</w:t>
      </w:r>
      <w:r w:rsidR="00405CBC">
        <w:t xml:space="preserve">, </w:t>
      </w:r>
      <w:r>
        <w:t>System Call)</w:t>
      </w:r>
      <w:bookmarkEnd w:id="44"/>
    </w:p>
    <w:p w:rsidR="002374BC" w:rsidRDefault="004B0033" w:rsidP="002374BC">
      <w:r>
        <w:t xml:space="preserve">[R-5.2.3-001] </w:t>
      </w:r>
      <w:r w:rsidR="004602C6">
        <w:t>Void</w:t>
      </w:r>
    </w:p>
    <w:p w:rsidR="002374BC" w:rsidRPr="00AE68BB" w:rsidRDefault="004B0033" w:rsidP="002374BC">
      <w:r>
        <w:t xml:space="preserve">[R-5.2.3-002] </w:t>
      </w:r>
      <w:r w:rsidR="004602C6">
        <w:t>Void</w:t>
      </w:r>
    </w:p>
    <w:p w:rsidR="00EF5A33" w:rsidRPr="00AE68BB" w:rsidRDefault="00255657" w:rsidP="00022CD2">
      <w:pPr>
        <w:pStyle w:val="Heading2"/>
      </w:pPr>
      <w:bookmarkStart w:id="45" w:name="_Toc138428968"/>
      <w:r w:rsidRPr="00AE68BB">
        <w:t>5.3</w:t>
      </w:r>
      <w:r w:rsidRPr="00AE68BB">
        <w:tab/>
        <w:t xml:space="preserve">Late </w:t>
      </w:r>
      <w:r w:rsidR="000234D2">
        <w:t>c</w:t>
      </w:r>
      <w:r w:rsidRPr="00AE68BB">
        <w:t xml:space="preserve">all </w:t>
      </w:r>
      <w:r w:rsidR="000234D2">
        <w:t>e</w:t>
      </w:r>
      <w:r w:rsidRPr="00AE68BB">
        <w:t>ntry</w:t>
      </w:r>
      <w:bookmarkEnd w:id="45"/>
    </w:p>
    <w:p w:rsidR="001B7FB7" w:rsidRDefault="004B0033" w:rsidP="005B7040">
      <w:pPr>
        <w:rPr>
          <w:lang w:val="fr-FR"/>
        </w:rPr>
      </w:pPr>
      <w:r w:rsidRPr="001B7FB7">
        <w:rPr>
          <w:lang w:val="fr-FR"/>
        </w:rPr>
        <w:t xml:space="preserve">[R-5.3-001] </w:t>
      </w:r>
      <w:r w:rsidR="001B7FB7">
        <w:rPr>
          <w:lang w:val="fr-FR"/>
        </w:rPr>
        <w:t xml:space="preserve">Void </w:t>
      </w:r>
    </w:p>
    <w:p w:rsidR="005B7040" w:rsidRPr="001B7FB7" w:rsidRDefault="001B7FB7" w:rsidP="005B7040">
      <w:pPr>
        <w:rPr>
          <w:lang w:val="fr-FR"/>
        </w:rPr>
      </w:pPr>
      <w:r>
        <w:rPr>
          <w:lang w:val="fr-FR"/>
        </w:rPr>
        <w:t>[</w:t>
      </w:r>
      <w:r w:rsidR="004B0033" w:rsidRPr="001B7FB7">
        <w:rPr>
          <w:lang w:val="fr-FR"/>
        </w:rPr>
        <w:t xml:space="preserve">R-5.3-002] </w:t>
      </w:r>
      <w:r w:rsidR="004602C6" w:rsidRPr="001B7FB7">
        <w:rPr>
          <w:lang w:val="fr-FR"/>
        </w:rPr>
        <w:t xml:space="preserve">Void </w:t>
      </w:r>
      <w:r w:rsidR="005B7040" w:rsidRPr="001B7FB7">
        <w:rPr>
          <w:lang w:val="fr-FR"/>
        </w:rPr>
        <w:t>.</w:t>
      </w:r>
    </w:p>
    <w:p w:rsidR="001B7FB7" w:rsidRDefault="004B0033" w:rsidP="005B7040">
      <w:pPr>
        <w:rPr>
          <w:lang w:val="fr-FR"/>
        </w:rPr>
      </w:pPr>
      <w:r w:rsidRPr="001B7FB7">
        <w:rPr>
          <w:lang w:val="fr-FR"/>
        </w:rPr>
        <w:t xml:space="preserve">[R-5.3-003] </w:t>
      </w:r>
      <w:r w:rsidR="001B7FB7">
        <w:rPr>
          <w:lang w:val="fr-FR"/>
        </w:rPr>
        <w:t xml:space="preserve">Void </w:t>
      </w:r>
    </w:p>
    <w:p w:rsidR="005B7040" w:rsidRPr="001B7FB7" w:rsidRDefault="001B7FB7" w:rsidP="005B7040">
      <w:pPr>
        <w:rPr>
          <w:lang w:val="en-US"/>
        </w:rPr>
      </w:pPr>
      <w:r w:rsidRPr="001B7FB7">
        <w:rPr>
          <w:lang w:val="en-US"/>
        </w:rPr>
        <w:t>[</w:t>
      </w:r>
      <w:r w:rsidR="004B0033" w:rsidRPr="001B7FB7">
        <w:rPr>
          <w:lang w:val="en-US"/>
        </w:rPr>
        <w:t xml:space="preserve">R-5.3-004] </w:t>
      </w:r>
      <w:r w:rsidR="004602C6" w:rsidRPr="001B7FB7">
        <w:rPr>
          <w:lang w:val="en-US"/>
        </w:rPr>
        <w:t xml:space="preserve">Void </w:t>
      </w:r>
      <w:r w:rsidR="005B7040" w:rsidRPr="001B7FB7">
        <w:rPr>
          <w:lang w:val="en-US"/>
        </w:rPr>
        <w:t>.</w:t>
      </w:r>
    </w:p>
    <w:p w:rsidR="003B4497" w:rsidRPr="00D25652" w:rsidRDefault="004B0033" w:rsidP="003B4497">
      <w:pPr>
        <w:rPr>
          <w:lang w:val="en-US"/>
        </w:rPr>
      </w:pPr>
      <w:r w:rsidRPr="00D25652">
        <w:rPr>
          <w:lang w:val="en-US"/>
        </w:rPr>
        <w:t xml:space="preserve">[R-5.3-005] </w:t>
      </w:r>
      <w:r w:rsidR="004602C6" w:rsidRPr="00D25652">
        <w:rPr>
          <w:lang w:val="en-US"/>
        </w:rPr>
        <w:t xml:space="preserve">Void </w:t>
      </w:r>
    </w:p>
    <w:p w:rsidR="00E00066" w:rsidRPr="00AE68BB" w:rsidRDefault="00E00066" w:rsidP="00E00066">
      <w:pPr>
        <w:pStyle w:val="Heading2"/>
      </w:pPr>
      <w:bookmarkStart w:id="46" w:name="_Toc138428969"/>
      <w:r w:rsidRPr="00AE68BB">
        <w:t>5.</w:t>
      </w:r>
      <w:r w:rsidR="00215F09" w:rsidRPr="00AE68BB">
        <w:t>4</w:t>
      </w:r>
      <w:r w:rsidRPr="00AE68BB">
        <w:tab/>
        <w:t xml:space="preserve">Dynamic </w:t>
      </w:r>
      <w:r w:rsidR="003B6421">
        <w:t>g</w:t>
      </w:r>
      <w:r w:rsidRPr="00AE68BB">
        <w:t xml:space="preserve">roup </w:t>
      </w:r>
      <w:r w:rsidR="003B6421">
        <w:t>m</w:t>
      </w:r>
      <w:r w:rsidRPr="00AE68BB">
        <w:t>anagement (</w:t>
      </w:r>
      <w:r w:rsidR="009306A5" w:rsidRPr="00AE68BB">
        <w:t>i.e.</w:t>
      </w:r>
      <w:r w:rsidR="00764954">
        <w:t>,</w:t>
      </w:r>
      <w:r w:rsidRPr="00AE68BB">
        <w:t xml:space="preserve"> </w:t>
      </w:r>
      <w:r w:rsidR="003B6421">
        <w:t>d</w:t>
      </w:r>
      <w:r w:rsidRPr="00AE68BB">
        <w:t xml:space="preserve">ynamic </w:t>
      </w:r>
      <w:r w:rsidR="003B6421">
        <w:t>r</w:t>
      </w:r>
      <w:r w:rsidRPr="00AE68BB">
        <w:t>egrouping)</w:t>
      </w:r>
      <w:bookmarkEnd w:id="46"/>
    </w:p>
    <w:p w:rsidR="00237F89" w:rsidRPr="00AE68BB" w:rsidRDefault="00E24119" w:rsidP="003B14EE">
      <w:pPr>
        <w:pStyle w:val="NO"/>
      </w:pPr>
      <w:r>
        <w:t>NOTE:</w:t>
      </w:r>
      <w:r w:rsidR="00237F89">
        <w:tab/>
        <w:t>No common on-network and off-network dynamic group management requirements have been identified.</w:t>
      </w:r>
    </w:p>
    <w:p w:rsidR="00255657" w:rsidRPr="00AE68BB" w:rsidRDefault="00A76B05" w:rsidP="00022CD2">
      <w:pPr>
        <w:pStyle w:val="Heading2"/>
      </w:pPr>
      <w:bookmarkStart w:id="47" w:name="_Toc138428970"/>
      <w:r w:rsidRPr="00AE68BB">
        <w:t>5.</w:t>
      </w:r>
      <w:r w:rsidR="00215F09" w:rsidRPr="00AE68BB">
        <w:t>5</w:t>
      </w:r>
      <w:r w:rsidRPr="00AE68BB">
        <w:tab/>
      </w:r>
      <w:r w:rsidR="00FA67AC" w:rsidRPr="00AE68BB">
        <w:t xml:space="preserve">Receiving from </w:t>
      </w:r>
      <w:r w:rsidR="003B6421">
        <w:t>m</w:t>
      </w:r>
      <w:r w:rsidR="00FA67AC" w:rsidRPr="00AE68BB">
        <w:t xml:space="preserve">ultiple MCPTT </w:t>
      </w:r>
      <w:r w:rsidR="005128DA">
        <w:t>call</w:t>
      </w:r>
      <w:r w:rsidR="005128DA" w:rsidRPr="00AE68BB">
        <w:t>s</w:t>
      </w:r>
      <w:bookmarkEnd w:id="47"/>
    </w:p>
    <w:p w:rsidR="005128DA" w:rsidRDefault="005128DA" w:rsidP="003B14EE">
      <w:pPr>
        <w:pStyle w:val="Heading3"/>
      </w:pPr>
      <w:bookmarkStart w:id="48" w:name="_Toc138428971"/>
      <w:r>
        <w:t>5.5.1</w:t>
      </w:r>
      <w:r>
        <w:tab/>
        <w:t>Overview</w:t>
      </w:r>
      <w:bookmarkEnd w:id="48"/>
    </w:p>
    <w:p w:rsidR="005128DA" w:rsidRDefault="005128DA" w:rsidP="005128DA">
      <w:r>
        <w:t xml:space="preserve">MCPTT Users receive call traffic of their affiliated MCPTT Groups. This multiple receiving, called monitoring by some organizations, provides MCPTT Users current information about police, fire or </w:t>
      </w:r>
      <w:r w:rsidR="00D14BD5">
        <w:t xml:space="preserve">critical </w:t>
      </w:r>
      <w:r>
        <w:t>medical events that are occurring within their jurisdictions. This is useful for dispatchers or those that might not be the primary support for that event at that moment. The information gained by monitoring might be useful for the dispatcher to determine any actions to take or be useful later if the MCPTT User is deployed to provide additional support for that event. The MCPTT User might be assigned to support the activities of more than one MCPTT Group on the same shift. This means that the MCPTT User receives multiple MCPTT Groups.</w:t>
      </w:r>
    </w:p>
    <w:p w:rsidR="005128DA" w:rsidRDefault="005128DA" w:rsidP="005128DA">
      <w:r>
        <w:t>An MCPTT User with limited speaker resources (e.g., a handheld UE) might find that playing out concurrent received audio from multiple active MCPTT Groups becomes confusing and could also cause undesired voice distortion for the receiving user. During periods of time when the MCPTT User is receiving audio from multiple MCPTT Groups, which MCPTT Group</w:t>
      </w:r>
      <w:r w:rsidR="003F1181">
        <w:t>'</w:t>
      </w:r>
      <w:r>
        <w:t>s audio is presented to the MCPTT User is determined by the MCPTT User</w:t>
      </w:r>
      <w:r w:rsidR="003F1181">
        <w:t>'</w:t>
      </w:r>
      <w:r>
        <w:t>s choice, the priority associated with the talker of the Selected MCPTT Group(s), other considerations or combinations of these. The MCPTT UE is aware of all the active groups to which the MCPTT User has affiliated or selected and the identity of the other active receiving groups is available for display on the MCPTT UE. When the receive activity from the Selected MCPTT Group stops, the MCPTT UE might present the audio from the next group per the MCPTT User</w:t>
      </w:r>
      <w:r w:rsidR="003F1181">
        <w:t>'</w:t>
      </w:r>
      <w:r>
        <w:t>s choice or by other means.</w:t>
      </w:r>
    </w:p>
    <w:p w:rsidR="005128DA" w:rsidRDefault="005128DA" w:rsidP="005128DA">
      <w:r>
        <w:t>If none of the multiple groups to which the MCPTT User has affiliated or selected is active, the MCPTT UE would continue to monitor for activity by any of the mult</w:t>
      </w:r>
      <w:r w:rsidR="00F05CBB">
        <w:t>iple affiliated or S</w:t>
      </w:r>
      <w:r>
        <w:t xml:space="preserve">elected MCPTT Groups. Monitoring for activity of multiple MCPTT </w:t>
      </w:r>
      <w:r w:rsidR="000966DA">
        <w:t>G</w:t>
      </w:r>
      <w:r>
        <w:t>roups is also known as scanning and the list of the multiple groups is also known as a scan list.</w:t>
      </w:r>
    </w:p>
    <w:p w:rsidR="005128DA" w:rsidRDefault="005128DA" w:rsidP="003B14EE">
      <w:pPr>
        <w:pStyle w:val="Heading3"/>
      </w:pPr>
      <w:bookmarkStart w:id="49" w:name="_Toc138428972"/>
      <w:r>
        <w:t>5.5.2</w:t>
      </w:r>
      <w:r>
        <w:tab/>
        <w:t>Requirements</w:t>
      </w:r>
      <w:bookmarkEnd w:id="49"/>
    </w:p>
    <w:p w:rsidR="004C6B78" w:rsidRDefault="004B0033" w:rsidP="004F41CD">
      <w:r>
        <w:t>[R-5.5.2-001]</w:t>
      </w:r>
      <w:r w:rsidR="00D14BD5">
        <w:t xml:space="preserve"> Void</w:t>
      </w:r>
    </w:p>
    <w:p w:rsidR="004C6B78" w:rsidRDefault="004B0033" w:rsidP="004F41CD">
      <w:r>
        <w:t>[R-5.5.2-002]</w:t>
      </w:r>
      <w:r w:rsidR="00D14BD5">
        <w:t xml:space="preserve"> Void</w:t>
      </w:r>
    </w:p>
    <w:p w:rsidR="004C6B78" w:rsidRDefault="004B0033" w:rsidP="004F41CD">
      <w:r>
        <w:t>[R-5.5.2-003]</w:t>
      </w:r>
      <w:r w:rsidR="00D14BD5">
        <w:t xml:space="preserve"> Void</w:t>
      </w:r>
    </w:p>
    <w:p w:rsidR="001B7FB7" w:rsidRDefault="004B0033" w:rsidP="00CC12D8">
      <w:r>
        <w:t xml:space="preserve">[R-5.5.2-004] </w:t>
      </w:r>
      <w:r w:rsidR="001B7FB7">
        <w:t xml:space="preserve">Void </w:t>
      </w:r>
    </w:p>
    <w:p w:rsidR="001B7FB7" w:rsidRDefault="001B7FB7" w:rsidP="00CC12D8">
      <w:r>
        <w:t>[</w:t>
      </w:r>
      <w:r w:rsidR="004B0033">
        <w:t xml:space="preserve">R-5.5.2-005] </w:t>
      </w:r>
      <w:r>
        <w:t xml:space="preserve">Void </w:t>
      </w:r>
    </w:p>
    <w:p w:rsidR="00CC12D8" w:rsidRPr="00AE68BB" w:rsidRDefault="001B7FB7" w:rsidP="00CC12D8">
      <w:r>
        <w:t>[</w:t>
      </w:r>
      <w:r w:rsidR="004B0033">
        <w:t xml:space="preserve">R-5.5.2-006] </w:t>
      </w:r>
      <w:r w:rsidR="00920AE5" w:rsidRPr="00AE68BB">
        <w:t xml:space="preserve">The </w:t>
      </w:r>
      <w:r w:rsidR="000966DA">
        <w:t>MCPTT Service</w:t>
      </w:r>
      <w:r w:rsidR="00920AE5" w:rsidRPr="00AE68BB">
        <w:t xml:space="preserve"> shall provide a mechanism for an MCPTT Administrator to limit the total number (N5) of MCPTT Group transmissions that a</w:t>
      </w:r>
      <w:r w:rsidR="005A52E0">
        <w:t>n MCPTT</w:t>
      </w:r>
      <w:r w:rsidR="00920AE5" w:rsidRPr="00AE68BB">
        <w:t xml:space="preserve"> UE simultaneously receive</w:t>
      </w:r>
      <w:r w:rsidR="004C3EEE">
        <w:t>s</w:t>
      </w:r>
      <w:r w:rsidR="00F11964" w:rsidRPr="00F11964">
        <w:t xml:space="preserve"> in one MCPTT Group call in case of override</w:t>
      </w:r>
      <w:r w:rsidR="00920AE5" w:rsidRPr="00AE68BB">
        <w:t>.</w:t>
      </w:r>
    </w:p>
    <w:p w:rsidR="000824C6" w:rsidRPr="00AE68BB" w:rsidRDefault="004B0033" w:rsidP="00CC12D8">
      <w:r>
        <w:t xml:space="preserve">[R-5.5.2-007] </w:t>
      </w:r>
      <w:r w:rsidR="000824C6" w:rsidRPr="00AE68BB">
        <w:t xml:space="preserve">The </w:t>
      </w:r>
      <w:r w:rsidR="000966DA">
        <w:t>MCPTT Service</w:t>
      </w:r>
      <w:r w:rsidR="000824C6" w:rsidRPr="00AE68BB">
        <w:t xml:space="preserve"> shall provide a mechanism for an MCPTT Administrator to limit the total number (N10) of MCPTT Private Calls</w:t>
      </w:r>
      <w:r w:rsidR="00D15B1E">
        <w:t xml:space="preserve"> (with Floor control)</w:t>
      </w:r>
      <w:r w:rsidR="000824C6" w:rsidRPr="00AE68BB">
        <w:t xml:space="preserve"> in which a</w:t>
      </w:r>
      <w:r w:rsidR="005A52E0">
        <w:t>n MCPTT</w:t>
      </w:r>
      <w:r w:rsidR="000824C6" w:rsidRPr="00AE68BB">
        <w:t xml:space="preserve"> UE simultaneously participates.</w:t>
      </w:r>
    </w:p>
    <w:p w:rsidR="001B7FB7" w:rsidRDefault="004B0033" w:rsidP="00CC12D8">
      <w:r>
        <w:t xml:space="preserve">[R-5.5.2-008] </w:t>
      </w:r>
      <w:r w:rsidR="001B7FB7">
        <w:t xml:space="preserve">Void </w:t>
      </w:r>
    </w:p>
    <w:p w:rsidR="00CC12D8" w:rsidRPr="00AE68BB" w:rsidRDefault="001B7FB7" w:rsidP="00CC12D8">
      <w:r>
        <w:t>[</w:t>
      </w:r>
      <w:r w:rsidR="004B0033">
        <w:t xml:space="preserve">R-5.5.2-009] </w:t>
      </w:r>
      <w:r w:rsidR="00CC12D8" w:rsidRPr="00AE68BB">
        <w:t xml:space="preserve">The </w:t>
      </w:r>
      <w:r w:rsidR="000966DA">
        <w:t>MCPTT Service</w:t>
      </w:r>
      <w:r w:rsidR="00CC12D8" w:rsidRPr="00AE68BB">
        <w:t xml:space="preserve"> shall provide a mechanism for an MCPTT Administrator to limit the total number (N7) of MCPTT Group transmissions that an MCPTT User simultaneously receive</w:t>
      </w:r>
      <w:r w:rsidR="004C3EEE">
        <w:t>s</w:t>
      </w:r>
      <w:r w:rsidR="00F11964" w:rsidRPr="00F11964">
        <w:t xml:space="preserve"> in one MCPTT Group call in case of override</w:t>
      </w:r>
      <w:r w:rsidR="00CC12D8" w:rsidRPr="00AE68BB">
        <w:t>.</w:t>
      </w:r>
    </w:p>
    <w:p w:rsidR="001B7FB7" w:rsidRDefault="004B0033" w:rsidP="000B2F26">
      <w:pPr>
        <w:rPr>
          <w:lang w:val="fr-FR"/>
        </w:rPr>
      </w:pPr>
      <w:r w:rsidRPr="001B7FB7">
        <w:rPr>
          <w:lang w:val="fr-FR"/>
        </w:rPr>
        <w:t xml:space="preserve">[R-5.5.2-010] </w:t>
      </w:r>
      <w:r w:rsidR="001B7FB7">
        <w:rPr>
          <w:lang w:val="fr-FR"/>
        </w:rPr>
        <w:t xml:space="preserve">Void </w:t>
      </w:r>
    </w:p>
    <w:p w:rsidR="001B7FB7" w:rsidRDefault="001B7FB7" w:rsidP="000B2F26">
      <w:pPr>
        <w:rPr>
          <w:lang w:val="fr-FR"/>
        </w:rPr>
      </w:pPr>
      <w:r>
        <w:rPr>
          <w:lang w:val="fr-FR"/>
        </w:rPr>
        <w:t>[</w:t>
      </w:r>
      <w:r w:rsidR="004B0033" w:rsidRPr="001B7FB7">
        <w:rPr>
          <w:lang w:val="fr-FR"/>
        </w:rPr>
        <w:t xml:space="preserve">R-5.5.2-011] </w:t>
      </w:r>
      <w:r>
        <w:rPr>
          <w:lang w:val="fr-FR"/>
        </w:rPr>
        <w:t xml:space="preserve">Void </w:t>
      </w:r>
    </w:p>
    <w:p w:rsidR="001B7FB7" w:rsidRDefault="001B7FB7" w:rsidP="000B2F26">
      <w:pPr>
        <w:rPr>
          <w:lang w:val="fr-FR"/>
        </w:rPr>
      </w:pPr>
      <w:r>
        <w:rPr>
          <w:lang w:val="fr-FR"/>
        </w:rPr>
        <w:t>[</w:t>
      </w:r>
      <w:r w:rsidR="004B0033" w:rsidRPr="001B7FB7">
        <w:rPr>
          <w:lang w:val="fr-FR"/>
        </w:rPr>
        <w:t xml:space="preserve">R-5.5.2-012] </w:t>
      </w:r>
      <w:r>
        <w:rPr>
          <w:lang w:val="fr-FR"/>
        </w:rPr>
        <w:t xml:space="preserve">Void </w:t>
      </w:r>
    </w:p>
    <w:p w:rsidR="000B2F26" w:rsidRPr="001B7FB7" w:rsidRDefault="001B7FB7" w:rsidP="000B2F26">
      <w:pPr>
        <w:rPr>
          <w:lang w:val="en-US"/>
        </w:rPr>
      </w:pPr>
      <w:r w:rsidRPr="001B7FB7">
        <w:rPr>
          <w:lang w:val="en-US"/>
        </w:rPr>
        <w:t>[</w:t>
      </w:r>
      <w:r w:rsidR="004B0033" w:rsidRPr="001B7FB7">
        <w:rPr>
          <w:lang w:val="en-US"/>
        </w:rPr>
        <w:t xml:space="preserve">R-5.5.2-013] </w:t>
      </w:r>
      <w:r w:rsidR="004602C6" w:rsidRPr="001B7FB7">
        <w:rPr>
          <w:lang w:val="en-US"/>
        </w:rPr>
        <w:t>Void</w:t>
      </w:r>
    </w:p>
    <w:p w:rsidR="00814E55" w:rsidRPr="00AE68BB" w:rsidRDefault="00814E55" w:rsidP="002A0777">
      <w:pPr>
        <w:pStyle w:val="Heading2"/>
      </w:pPr>
      <w:bookmarkStart w:id="50" w:name="_Toc138428973"/>
      <w:r w:rsidRPr="00AE68BB">
        <w:t>5.</w:t>
      </w:r>
      <w:r w:rsidR="00215F09" w:rsidRPr="00AE68BB">
        <w:t>6</w:t>
      </w:r>
      <w:r w:rsidRPr="00AE68BB">
        <w:tab/>
        <w:t>Private Call</w:t>
      </w:r>
      <w:bookmarkEnd w:id="50"/>
    </w:p>
    <w:p w:rsidR="00A160A3" w:rsidRPr="00AE68BB" w:rsidRDefault="00A160A3" w:rsidP="00ED5BF0">
      <w:pPr>
        <w:pStyle w:val="Heading3"/>
      </w:pPr>
      <w:bookmarkStart w:id="51" w:name="_Toc138428974"/>
      <w:r w:rsidRPr="00AE68BB">
        <w:t>5.</w:t>
      </w:r>
      <w:r w:rsidR="00215F09" w:rsidRPr="00AE68BB">
        <w:t>6</w:t>
      </w:r>
      <w:r w:rsidRPr="00AE68BB">
        <w:t>.1</w:t>
      </w:r>
      <w:r w:rsidRPr="00AE68BB">
        <w:tab/>
        <w:t xml:space="preserve">Private Call </w:t>
      </w:r>
      <w:r w:rsidR="003B6421">
        <w:t>o</w:t>
      </w:r>
      <w:r w:rsidRPr="00AE68BB">
        <w:t>verview</w:t>
      </w:r>
      <w:bookmarkEnd w:id="51"/>
    </w:p>
    <w:p w:rsidR="00A160A3" w:rsidRPr="00AE68BB" w:rsidRDefault="00A160A3" w:rsidP="00A160A3">
      <w:r w:rsidRPr="00AE68BB">
        <w:t>Private Calls allow two MCPTT Users to communicate directly with each other without the use of MCPTT Groups.</w:t>
      </w:r>
      <w:r w:rsidR="00907454" w:rsidRPr="00AE68BB">
        <w:t xml:space="preserve"> </w:t>
      </w:r>
      <w:r w:rsidRPr="00AE68BB">
        <w:t>They leverage many of the functions and features of MCPTT Group Calls, such as MCPTT User identity and alias information, location information, encryption, privacy, priority, and administrative control.</w:t>
      </w:r>
      <w:r w:rsidR="00AA4A3E" w:rsidRPr="00AA4A3E">
        <w:t xml:space="preserve"> Private Calls can use Floor control or not (i.e., be full voice duplex calls between users), though Private Calls without Floor control are only supported on</w:t>
      </w:r>
      <w:r w:rsidR="00DF1658">
        <w:t xml:space="preserve"> the </w:t>
      </w:r>
      <w:r w:rsidR="00AA4A3E" w:rsidRPr="00AA4A3E">
        <w:t>network.</w:t>
      </w:r>
    </w:p>
    <w:p w:rsidR="00C51A4B" w:rsidRDefault="00A03A2C" w:rsidP="00276093">
      <w:r>
        <w:t>T</w:t>
      </w:r>
      <w:r w:rsidR="00C51A4B" w:rsidRPr="00C51A4B">
        <w:t xml:space="preserve">wo </w:t>
      </w:r>
      <w:r>
        <w:t>commencement modes of</w:t>
      </w:r>
      <w:r w:rsidR="00C51A4B" w:rsidRPr="00C51A4B">
        <w:t xml:space="preserve"> Private Calls are supported: Manual Commencement Private Call and Automatic Commencement Private Call. The two commencement modes can be used in conjunction with Private Ca</w:t>
      </w:r>
      <w:r w:rsidR="004C6B78">
        <w:t>lls with/without Floor control</w:t>
      </w:r>
      <w:r w:rsidR="00C51A4B" w:rsidRPr="00C51A4B">
        <w:t>.</w:t>
      </w:r>
    </w:p>
    <w:p w:rsidR="00A160A3" w:rsidRPr="00AE68BB" w:rsidRDefault="00A160A3" w:rsidP="00ED5BF0">
      <w:r w:rsidRPr="00AE68BB">
        <w:t>Manual Commencement Private Calls mimic a telephone conversation where the called party receives a notification that they are being requested to join a Private Call, and the called party may accept, reject, or ignore the call request.</w:t>
      </w:r>
      <w:r w:rsidR="00907454" w:rsidRPr="00AE68BB">
        <w:t xml:space="preserve"> </w:t>
      </w:r>
      <w:r w:rsidRPr="00AE68BB">
        <w:t xml:space="preserve">Once the call setup is accepted, the </w:t>
      </w:r>
      <w:r w:rsidR="00A868C0">
        <w:t>P</w:t>
      </w:r>
      <w:r w:rsidRPr="00AE68BB">
        <w:t xml:space="preserve">rivate </w:t>
      </w:r>
      <w:r w:rsidR="00A868C0">
        <w:t>C</w:t>
      </w:r>
      <w:r w:rsidRPr="00AE68BB">
        <w:t xml:space="preserve">all is established and both </w:t>
      </w:r>
      <w:r w:rsidR="00DA2146">
        <w:t>P</w:t>
      </w:r>
      <w:r w:rsidRPr="00AE68BB">
        <w:t>articipants may communicate with each other.</w:t>
      </w:r>
    </w:p>
    <w:p w:rsidR="00A160A3" w:rsidRDefault="00A160A3" w:rsidP="00ED5BF0">
      <w:r w:rsidRPr="00AE68BB">
        <w:t>Automatic Commencement Private Calls mimic the immediate setup and voice propagation of Group Call operation between two users where the call</w:t>
      </w:r>
      <w:r w:rsidR="00870594">
        <w:t>ing party</w:t>
      </w:r>
      <w:r w:rsidRPr="00AE68BB">
        <w:t xml:space="preserve"> initiates an Automatic Commencement Private Call to another user and sends audio without any additional call setup delay beyond Group Calls.</w:t>
      </w:r>
      <w:r w:rsidR="00907454" w:rsidRPr="00AE68BB">
        <w:t xml:space="preserve"> </w:t>
      </w:r>
      <w:r w:rsidRPr="00AE68BB">
        <w:t>If available and able to accept the Private Call from the call</w:t>
      </w:r>
      <w:r w:rsidR="00870594">
        <w:t>ing party</w:t>
      </w:r>
      <w:r w:rsidRPr="00AE68BB">
        <w:t xml:space="preserve">, the </w:t>
      </w:r>
      <w:r w:rsidR="00870594">
        <w:t>called party</w:t>
      </w:r>
      <w:r w:rsidRPr="00AE68BB">
        <w:t xml:space="preserve"> immediately joins the Private Call and processes the call</w:t>
      </w:r>
      <w:r w:rsidR="00870594">
        <w:t>ing party</w:t>
      </w:r>
      <w:r w:rsidR="003F1181">
        <w:t>'</w:t>
      </w:r>
      <w:r w:rsidRPr="00AE68BB">
        <w:t>s audio.</w:t>
      </w:r>
    </w:p>
    <w:p w:rsidR="00A03A2C" w:rsidRDefault="00E83F70" w:rsidP="00A03A2C">
      <w:pPr>
        <w:pStyle w:val="Heading3"/>
      </w:pPr>
      <w:bookmarkStart w:id="52" w:name="_Toc138428975"/>
      <w:r>
        <w:t>5.6.2</w:t>
      </w:r>
      <w:r>
        <w:tab/>
        <w:t xml:space="preserve">Private Call </w:t>
      </w:r>
      <w:r w:rsidR="00A03A2C">
        <w:t xml:space="preserve">(with Floor control) </w:t>
      </w:r>
      <w:r>
        <w:t>general requirements</w:t>
      </w:r>
      <w:bookmarkEnd w:id="52"/>
    </w:p>
    <w:p w:rsidR="00E83F70" w:rsidRPr="00AE68BB" w:rsidRDefault="00E24119" w:rsidP="00A03A2C">
      <w:pPr>
        <w:pStyle w:val="NO"/>
      </w:pPr>
      <w:r>
        <w:t>NOTE:</w:t>
      </w:r>
      <w:r w:rsidR="00A03A2C">
        <w:tab/>
        <w:t>The requirements in this subclause should mirror requirements in 6.7.1 for Private Call (without Floor control).</w:t>
      </w:r>
    </w:p>
    <w:p w:rsidR="00E83F70" w:rsidRDefault="004B0033" w:rsidP="00637E1B">
      <w:r>
        <w:t xml:space="preserve">[R-5.6.2-001] </w:t>
      </w:r>
      <w:r w:rsidR="00E83F70" w:rsidRPr="00E83F70">
        <w:t xml:space="preserve">The </w:t>
      </w:r>
      <w:r w:rsidR="000966DA">
        <w:t>MCPTT Service</w:t>
      </w:r>
      <w:r w:rsidR="00E83F70" w:rsidRPr="00E83F70">
        <w:t xml:space="preserve"> shall provide the status (e.g., </w:t>
      </w:r>
      <w:r w:rsidR="00E83F70">
        <w:t>r</w:t>
      </w:r>
      <w:r w:rsidR="00E83F70" w:rsidRPr="00E83F70">
        <w:t xml:space="preserve">inging, </w:t>
      </w:r>
      <w:r w:rsidR="00E83F70">
        <w:t>a</w:t>
      </w:r>
      <w:r w:rsidR="00E83F70" w:rsidRPr="00E83F70">
        <w:t xml:space="preserve">ccepted, </w:t>
      </w:r>
      <w:r w:rsidR="00E83F70">
        <w:t>r</w:t>
      </w:r>
      <w:r w:rsidR="00E83F70" w:rsidRPr="00E83F70">
        <w:t xml:space="preserve">ejected, </w:t>
      </w:r>
      <w:r w:rsidR="00E83F70">
        <w:t>a</w:t>
      </w:r>
      <w:r w:rsidR="00E83F70" w:rsidRPr="00E83F70">
        <w:t xml:space="preserve">ctive) of an MCPTT Private </w:t>
      </w:r>
      <w:r w:rsidR="00A868C0">
        <w:t>C</w:t>
      </w:r>
      <w:r w:rsidR="00E83F70" w:rsidRPr="00E83F70">
        <w:t xml:space="preserve">all </w:t>
      </w:r>
      <w:r w:rsidR="00A03A2C">
        <w:t xml:space="preserve">(with Floor control) </w:t>
      </w:r>
      <w:r w:rsidR="00E83F70" w:rsidRPr="00E83F70">
        <w:t xml:space="preserve">to </w:t>
      </w:r>
      <w:r w:rsidR="00E83F70">
        <w:t>the relevant M</w:t>
      </w:r>
      <w:r w:rsidR="00E83F70" w:rsidRPr="00E83F70">
        <w:t>CPTT User that is a Participant of the MCPTT Private Call</w:t>
      </w:r>
      <w:r w:rsidR="00A03A2C" w:rsidRPr="00E83F70">
        <w:t xml:space="preserve"> </w:t>
      </w:r>
      <w:r w:rsidR="00A03A2C">
        <w:t>(with Floor control)</w:t>
      </w:r>
      <w:r w:rsidR="00E83F70" w:rsidRPr="00E83F70">
        <w:t>.</w:t>
      </w:r>
    </w:p>
    <w:p w:rsidR="008E3F74" w:rsidRDefault="004B0033" w:rsidP="00637E1B">
      <w:r>
        <w:t xml:space="preserve">[R-5.6.2-002] </w:t>
      </w:r>
      <w:r w:rsidR="008E3F74" w:rsidRPr="008E3F74">
        <w:t xml:space="preserve">The </w:t>
      </w:r>
      <w:r w:rsidR="000966DA">
        <w:t>MCPTT Service</w:t>
      </w:r>
      <w:r w:rsidR="008E3F74" w:rsidRPr="008E3F74">
        <w:t xml:space="preserve"> shall support Private Calls</w:t>
      </w:r>
      <w:r w:rsidR="008E3F74">
        <w:t xml:space="preserve"> with</w:t>
      </w:r>
      <w:r w:rsidR="008E3F74" w:rsidRPr="008E3F74">
        <w:t xml:space="preserve"> </w:t>
      </w:r>
      <w:r w:rsidR="008E3F74">
        <w:t>F</w:t>
      </w:r>
      <w:r w:rsidR="008E3F74" w:rsidRPr="008E3F74">
        <w:t>loor control.</w:t>
      </w:r>
    </w:p>
    <w:p w:rsidR="008819D3" w:rsidRDefault="004B0033" w:rsidP="00637E1B">
      <w:r>
        <w:t xml:space="preserve">[R-5.6.2-003] </w:t>
      </w:r>
      <w:r w:rsidR="008819D3" w:rsidRPr="008819D3">
        <w:t xml:space="preserve">The </w:t>
      </w:r>
      <w:r w:rsidR="000966DA">
        <w:t>MCPTT Service</w:t>
      </w:r>
      <w:r w:rsidR="008819D3" w:rsidRPr="008819D3">
        <w:t xml:space="preserve"> shall provide a mechanism for an authorized MCPTT User that is a called party in an MCPTT Private Call</w:t>
      </w:r>
      <w:r w:rsidR="00A03A2C">
        <w:t xml:space="preserve"> (with Floor control)</w:t>
      </w:r>
      <w:r w:rsidR="008819D3" w:rsidRPr="008819D3">
        <w:t>, to restrict providing the reason why an MCPTT Private Call</w:t>
      </w:r>
      <w:r w:rsidR="00CE21F2">
        <w:t xml:space="preserve"> </w:t>
      </w:r>
      <w:r w:rsidR="00A03A2C">
        <w:t xml:space="preserve">(with Floor control) </w:t>
      </w:r>
      <w:r w:rsidR="008819D3" w:rsidRPr="008819D3">
        <w:t>setup has failed to the calling MCPTT User.</w:t>
      </w:r>
    </w:p>
    <w:p w:rsidR="008819D3" w:rsidRDefault="004B0033" w:rsidP="008819D3">
      <w:r>
        <w:t xml:space="preserve">[R-5.6.2-004] </w:t>
      </w:r>
      <w:r w:rsidR="008819D3">
        <w:t xml:space="preserve">The </w:t>
      </w:r>
      <w:r w:rsidR="000966DA">
        <w:t>MCPTT Service</w:t>
      </w:r>
      <w:r w:rsidR="008819D3">
        <w:t xml:space="preserve"> shall provide a mechanism for the Private Call</w:t>
      </w:r>
      <w:r w:rsidR="00A03A2C">
        <w:t xml:space="preserve"> (with Floor control)</w:t>
      </w:r>
      <w:r w:rsidR="008819D3">
        <w:t xml:space="preserve"> to be set up with the MCPTT UE designated by the called MCPTT User to be used for Private Calls</w:t>
      </w:r>
      <w:r w:rsidR="00A03A2C">
        <w:t xml:space="preserve"> (with Floor control)</w:t>
      </w:r>
      <w:r w:rsidR="008819D3">
        <w:t xml:space="preserve"> when the called MCPTT User has signed on to the </w:t>
      </w:r>
      <w:r w:rsidR="000966DA">
        <w:t>MCPTT Service</w:t>
      </w:r>
      <w:r w:rsidR="008819D3">
        <w:t xml:space="preserve"> with multiple MCPTT </w:t>
      </w:r>
      <w:r w:rsidR="00AD5A03">
        <w:t>U</w:t>
      </w:r>
      <w:r w:rsidR="00624376">
        <w:t>E</w:t>
      </w:r>
      <w:r w:rsidR="00AD5A03">
        <w:t>s</w:t>
      </w:r>
      <w:r w:rsidR="008819D3">
        <w:t>.</w:t>
      </w:r>
    </w:p>
    <w:p w:rsidR="004C6B78" w:rsidRDefault="004B0033" w:rsidP="004C6B78">
      <w:r>
        <w:t>[R-5.6.2-005</w:t>
      </w:r>
      <w:r w:rsidR="00A03A2C">
        <w:t>] Void</w:t>
      </w:r>
    </w:p>
    <w:p w:rsidR="008819D3" w:rsidRDefault="008819D3" w:rsidP="003B14EE">
      <w:pPr>
        <w:pStyle w:val="Heading3"/>
      </w:pPr>
      <w:bookmarkStart w:id="53" w:name="_Toc138428976"/>
      <w:r>
        <w:t>5.6.3</w:t>
      </w:r>
      <w:r>
        <w:tab/>
        <w:t xml:space="preserve">Private Call </w:t>
      </w:r>
      <w:r w:rsidR="00A03A2C">
        <w:t xml:space="preserve">(with Floor control) </w:t>
      </w:r>
      <w:r>
        <w:t>commencement requirements</w:t>
      </w:r>
      <w:bookmarkEnd w:id="53"/>
    </w:p>
    <w:p w:rsidR="00A03A2C" w:rsidRDefault="00A03A2C" w:rsidP="00A03A2C">
      <w:pPr>
        <w:pStyle w:val="NO"/>
      </w:pPr>
      <w:r w:rsidRPr="00A03A2C">
        <w:t>NOTE 1:</w:t>
      </w:r>
      <w:r w:rsidRPr="00A03A2C">
        <w:tab/>
        <w:t>The requirements in this subclause should mirror the requirements in 6.7.4 for Private Call (without Floor control).</w:t>
      </w:r>
    </w:p>
    <w:p w:rsidR="008819D3" w:rsidRDefault="004B0033" w:rsidP="008819D3">
      <w:r>
        <w:t xml:space="preserve">[R-5.6.3-001] </w:t>
      </w:r>
      <w:r w:rsidR="008819D3">
        <w:t xml:space="preserve">The </w:t>
      </w:r>
      <w:r w:rsidR="000966DA">
        <w:t>MCPTT Service</w:t>
      </w:r>
      <w:r w:rsidR="008819D3">
        <w:t xml:space="preserve"> </w:t>
      </w:r>
      <w:r w:rsidR="00A03A2C">
        <w:t xml:space="preserve">shall </w:t>
      </w:r>
      <w:r w:rsidR="008819D3">
        <w:t>support Call Commencement Modes for Private Calls</w:t>
      </w:r>
      <w:r w:rsidR="00A03A2C">
        <w:t xml:space="preserve"> (with Floor control)</w:t>
      </w:r>
      <w:r w:rsidR="008819D3">
        <w:t>, which determine the conditions under which Private Calls</w:t>
      </w:r>
      <w:r w:rsidR="00A03A2C">
        <w:t xml:space="preserve"> (with Floor control)</w:t>
      </w:r>
      <w:r w:rsidR="008819D3">
        <w:t xml:space="preserve"> are set</w:t>
      </w:r>
      <w:r w:rsidR="00982289">
        <w:t xml:space="preserve"> </w:t>
      </w:r>
      <w:r w:rsidR="008819D3">
        <w:t>up.</w:t>
      </w:r>
    </w:p>
    <w:p w:rsidR="008819D3" w:rsidRDefault="004B0033" w:rsidP="008819D3">
      <w:r>
        <w:t>[R-5.6.3-002]</w:t>
      </w:r>
      <w:r w:rsidR="00A03A2C">
        <w:t xml:space="preserve"> Void</w:t>
      </w:r>
      <w:r w:rsidR="008819D3">
        <w:t>.</w:t>
      </w:r>
    </w:p>
    <w:p w:rsidR="008819D3" w:rsidRDefault="004B0033" w:rsidP="008819D3">
      <w:r>
        <w:t xml:space="preserve">[R-5.6.3-003] </w:t>
      </w:r>
      <w:r w:rsidR="008819D3">
        <w:t xml:space="preserve">The </w:t>
      </w:r>
      <w:r w:rsidR="000966DA">
        <w:t>MCPTT Service</w:t>
      </w:r>
      <w:r w:rsidR="008819D3">
        <w:t xml:space="preserve"> shall provide a mechanism for an MCPTT User to cancel an MCPTT Private Call</w:t>
      </w:r>
      <w:r w:rsidR="00A03A2C">
        <w:t xml:space="preserve"> (with Floor control)</w:t>
      </w:r>
      <w:r w:rsidR="008819D3">
        <w:t xml:space="preserve"> prior to the call setup.</w:t>
      </w:r>
    </w:p>
    <w:p w:rsidR="008819D3" w:rsidRDefault="004B0033" w:rsidP="008819D3">
      <w:r>
        <w:t xml:space="preserve">[R-5.6.3-004] </w:t>
      </w:r>
      <w:r w:rsidR="008819D3">
        <w:t xml:space="preserve">The </w:t>
      </w:r>
      <w:r w:rsidR="000966DA">
        <w:t>MCPTT Service</w:t>
      </w:r>
      <w:r w:rsidR="008819D3">
        <w:t xml:space="preserve"> shall provide a means by which an authorized MCPTT User initiates an MCPTT Private Call </w:t>
      </w:r>
      <w:r w:rsidR="00A03A2C">
        <w:t>(</w:t>
      </w:r>
      <w:r w:rsidR="008819D3">
        <w:t xml:space="preserve">with Floor </w:t>
      </w:r>
      <w:r w:rsidR="00B1267B">
        <w:t>c</w:t>
      </w:r>
      <w:r w:rsidR="008819D3">
        <w:t>ontrol</w:t>
      </w:r>
      <w:r w:rsidR="00A03A2C">
        <w:t>)</w:t>
      </w:r>
      <w:r w:rsidR="008819D3">
        <w:t>.</w:t>
      </w:r>
    </w:p>
    <w:p w:rsidR="00637E1B" w:rsidRPr="00AE68BB" w:rsidRDefault="004B0033" w:rsidP="00637E1B">
      <w:r>
        <w:t xml:space="preserve">[R-5.6.3-005] </w:t>
      </w:r>
      <w:r w:rsidR="00637E1B" w:rsidRPr="00AE68BB">
        <w:t xml:space="preserve">The </w:t>
      </w:r>
      <w:r w:rsidR="000966DA">
        <w:t>MCPTT Service</w:t>
      </w:r>
      <w:r w:rsidR="00637E1B" w:rsidRPr="00AE68BB">
        <w:t xml:space="preserve"> shall provide a means by which a</w:t>
      </w:r>
      <w:r w:rsidR="005A52E0">
        <w:t>n</w:t>
      </w:r>
      <w:r w:rsidR="00637E1B" w:rsidRPr="00AE68BB">
        <w:t xml:space="preserve"> </w:t>
      </w:r>
      <w:r w:rsidR="005A52E0">
        <w:t xml:space="preserve">MCPTT </w:t>
      </w:r>
      <w:r w:rsidR="00637E1B" w:rsidRPr="00AE68BB">
        <w:t xml:space="preserve">UE </w:t>
      </w:r>
      <w:r w:rsidR="008F7E7A" w:rsidRPr="00AE68BB">
        <w:t>initiates</w:t>
      </w:r>
      <w:r w:rsidR="00637E1B" w:rsidRPr="00AE68BB">
        <w:t xml:space="preserve"> an MCPTT Private Call</w:t>
      </w:r>
      <w:r w:rsidR="00A03A2C">
        <w:t xml:space="preserve"> (with Floor control)</w:t>
      </w:r>
      <w:r w:rsidR="00637E1B" w:rsidRPr="00AE68BB">
        <w:t xml:space="preserve"> to any MCPTT User for which the </w:t>
      </w:r>
      <w:r w:rsidR="005A52E0">
        <w:t xml:space="preserve">MCPTT </w:t>
      </w:r>
      <w:r w:rsidR="00637E1B" w:rsidRPr="00AE68BB">
        <w:t>UE</w:t>
      </w:r>
      <w:r w:rsidR="003F1181">
        <w:t>'</w:t>
      </w:r>
      <w:r w:rsidR="00637E1B" w:rsidRPr="00AE68BB">
        <w:t>s current MCPTT User is authorized.</w:t>
      </w:r>
    </w:p>
    <w:p w:rsidR="00ED5BF0" w:rsidRPr="00AE68BB" w:rsidRDefault="004656E8" w:rsidP="005E55EA">
      <w:pPr>
        <w:pStyle w:val="NO"/>
      </w:pPr>
      <w:r w:rsidRPr="00AE68BB">
        <w:t>N</w:t>
      </w:r>
      <w:r w:rsidR="00ED557D" w:rsidRPr="00AE68BB">
        <w:t>OTE</w:t>
      </w:r>
      <w:r w:rsidR="00A03A2C">
        <w:t xml:space="preserve"> 2</w:t>
      </w:r>
      <w:r w:rsidRPr="00AE68BB">
        <w:t>:</w:t>
      </w:r>
      <w:r w:rsidR="00ED557D" w:rsidRPr="00AE68BB">
        <w:tab/>
      </w:r>
      <w:r w:rsidRPr="00AE68BB">
        <w:t xml:space="preserve">For </w:t>
      </w:r>
      <w:r w:rsidR="00BD79C7">
        <w:t>o</w:t>
      </w:r>
      <w:r w:rsidRPr="00AE68BB">
        <w:t>ff-</w:t>
      </w:r>
      <w:r w:rsidR="00BD79C7">
        <w:t>n</w:t>
      </w:r>
      <w:r w:rsidRPr="00AE68BB">
        <w:t>etwork use, only a</w:t>
      </w:r>
      <w:r w:rsidR="005A52E0">
        <w:t>n MCPTT</w:t>
      </w:r>
      <w:r w:rsidRPr="00AE68BB">
        <w:t xml:space="preserve"> UE within communication range </w:t>
      </w:r>
      <w:r w:rsidR="004C1CA7">
        <w:t xml:space="preserve">(possibly via a ProSe UE-to-UE Relay) </w:t>
      </w:r>
      <w:r w:rsidRPr="00AE68BB">
        <w:t>receive</w:t>
      </w:r>
      <w:r w:rsidR="004C3EEE">
        <w:t>s</w:t>
      </w:r>
      <w:r w:rsidRPr="00AE68BB">
        <w:t xml:space="preserve"> the transmission.</w:t>
      </w:r>
    </w:p>
    <w:p w:rsidR="004C1CA7" w:rsidRDefault="004B0033" w:rsidP="004C1CA7">
      <w:r>
        <w:t xml:space="preserve">[R-5.6.3-006] </w:t>
      </w:r>
      <w:r w:rsidR="004C1CA7">
        <w:t xml:space="preserve">The </w:t>
      </w:r>
      <w:r w:rsidR="000966DA">
        <w:t>MCPTT Service</w:t>
      </w:r>
      <w:r w:rsidR="004C1CA7">
        <w:t xml:space="preserve"> shall provide a means by which an MCPTT User initiates a Manual Commencement Private Call</w:t>
      </w:r>
      <w:r w:rsidR="00A03A2C">
        <w:t xml:space="preserve"> (with Floor control)</w:t>
      </w:r>
      <w:r w:rsidR="004C1CA7">
        <w:t xml:space="preserve"> to any MCPTT User for which the MCPTT User is authorized.</w:t>
      </w:r>
    </w:p>
    <w:p w:rsidR="004C1CA7" w:rsidRDefault="004B0033" w:rsidP="004C1CA7">
      <w:r>
        <w:t xml:space="preserve">[R-5.6.3-007] </w:t>
      </w:r>
      <w:r w:rsidR="004C1CA7">
        <w:t xml:space="preserve">The </w:t>
      </w:r>
      <w:r w:rsidR="000966DA">
        <w:t>MCPTT Service</w:t>
      </w:r>
      <w:r w:rsidR="004C1CA7">
        <w:t xml:space="preserve"> shall require that the called MCPTT User accepts a Manual Commencement Private Call</w:t>
      </w:r>
      <w:r w:rsidR="00A03A2C">
        <w:t xml:space="preserve"> (with Floor control)</w:t>
      </w:r>
      <w:r w:rsidR="004C1CA7">
        <w:t xml:space="preserve"> setup re</w:t>
      </w:r>
      <w:r w:rsidR="003949CE">
        <w:t>quest before the call proceeds.</w:t>
      </w:r>
    </w:p>
    <w:p w:rsidR="004C1CA7" w:rsidRDefault="004B0033" w:rsidP="004C1CA7">
      <w:r>
        <w:t xml:space="preserve">[R-5.6.3-008] </w:t>
      </w:r>
      <w:r w:rsidR="004C1CA7">
        <w:t xml:space="preserve">The </w:t>
      </w:r>
      <w:r w:rsidR="000966DA">
        <w:t>MCPTT Service</w:t>
      </w:r>
      <w:r w:rsidR="004C1CA7">
        <w:t xml:space="preserve"> shall provide a means for an MCPTT User to accept a Manual Commencement Private Call</w:t>
      </w:r>
      <w:r w:rsidR="00A03A2C">
        <w:t xml:space="preserve"> (with Floor control)</w:t>
      </w:r>
      <w:r w:rsidR="004C1CA7">
        <w:t xml:space="preserve"> r</w:t>
      </w:r>
      <w:r w:rsidR="003949CE">
        <w:t>equest from another MCPTT User.</w:t>
      </w:r>
    </w:p>
    <w:p w:rsidR="004C1CA7" w:rsidRDefault="004B0033" w:rsidP="004C1CA7">
      <w:r>
        <w:t xml:space="preserve">[R-5.6.3-009] </w:t>
      </w:r>
      <w:r w:rsidR="004C1CA7">
        <w:t xml:space="preserve">The </w:t>
      </w:r>
      <w:r w:rsidR="000966DA">
        <w:t>MCPTT Service</w:t>
      </w:r>
      <w:r w:rsidR="004C1CA7">
        <w:t xml:space="preserve"> shall provide a means by which an MCPTT User initiates an Automatic Commencement Private Call</w:t>
      </w:r>
      <w:r w:rsidR="00A03A2C">
        <w:t xml:space="preserve"> (with Floor control)</w:t>
      </w:r>
      <w:r w:rsidR="004C1CA7">
        <w:t xml:space="preserve"> to any MCPTT User for which the MCPTT User is authorized.</w:t>
      </w:r>
    </w:p>
    <w:p w:rsidR="004C1CA7" w:rsidRDefault="004B0033" w:rsidP="004C1CA7">
      <w:r>
        <w:t xml:space="preserve">[R-5.6.3-010] </w:t>
      </w:r>
      <w:r w:rsidR="004C1CA7">
        <w:t>The MCPTT UE shall support automatic commencement mode and manual commencement mode for Private Calls</w:t>
      </w:r>
      <w:r w:rsidR="00A03A2C">
        <w:t xml:space="preserve"> (with Floor control)</w:t>
      </w:r>
      <w:r w:rsidR="004C1CA7">
        <w:t>.</w:t>
      </w:r>
    </w:p>
    <w:p w:rsidR="004C1CA7" w:rsidRDefault="004B0033" w:rsidP="004C1CA7">
      <w:r>
        <w:t xml:space="preserve">[R-5.6.3-011] </w:t>
      </w:r>
      <w:r w:rsidR="004C1CA7">
        <w:t xml:space="preserve">The MCPTT Service shall provide a manual commencement mode </w:t>
      </w:r>
      <w:r w:rsidR="00A03A2C">
        <w:t>countermand</w:t>
      </w:r>
      <w:r w:rsidR="004C1CA7">
        <w:t xml:space="preserve"> by which an authorized MCPTT User may request that the invited MCPTT UE answer automatically.</w:t>
      </w:r>
    </w:p>
    <w:p w:rsidR="004C1CA7" w:rsidRDefault="004B0033" w:rsidP="004C1CA7">
      <w:r>
        <w:t xml:space="preserve">[R-5.6.3-012] </w:t>
      </w:r>
      <w:r w:rsidR="004C1CA7">
        <w:t xml:space="preserve">The MCPTT Service shall provide a means by which the calling authorized MCPTT User is notified the called </w:t>
      </w:r>
      <w:r w:rsidR="00DA2146">
        <w:t>MCPTT User</w:t>
      </w:r>
      <w:r w:rsidR="004C1CA7">
        <w:t xml:space="preserve"> received the Private Call</w:t>
      </w:r>
      <w:r w:rsidR="00A03A2C">
        <w:t xml:space="preserve"> (with Floor control)</w:t>
      </w:r>
      <w:r w:rsidR="004C1CA7">
        <w:t xml:space="preserve"> request.</w:t>
      </w:r>
    </w:p>
    <w:p w:rsidR="004C1CA7" w:rsidRDefault="004B0033" w:rsidP="004C1CA7">
      <w:r>
        <w:t xml:space="preserve">[R-5.6.3-013] </w:t>
      </w:r>
      <w:r w:rsidR="004C1CA7">
        <w:t xml:space="preserve">The </w:t>
      </w:r>
      <w:r w:rsidR="000966DA">
        <w:t>MCPTT Service</w:t>
      </w:r>
      <w:r w:rsidR="004C1CA7">
        <w:t xml:space="preserve"> shall require that the called MCPTT UE acknowledge receipt of an Automatic Commencement Private Call</w:t>
      </w:r>
      <w:r w:rsidR="00A03A2C">
        <w:t xml:space="preserve"> (with Floor control)</w:t>
      </w:r>
      <w:r w:rsidR="004C1CA7">
        <w:t xml:space="preserve"> setup request before the audio transmission proceed</w:t>
      </w:r>
      <w:r w:rsidR="00A81A23">
        <w:t>s</w:t>
      </w:r>
      <w:r w:rsidR="004C1CA7">
        <w:t>.</w:t>
      </w:r>
    </w:p>
    <w:p w:rsidR="00643A0A" w:rsidRDefault="00643A0A" w:rsidP="00643A0A">
      <w:r>
        <w:t>[R-5.6.3-014] The MCPTT Service shall provide a mechanism for an authorized MCPTT User to transfer an ongoing MCPTT Private Call (with Floor control) to another MCPTT user.</w:t>
      </w:r>
    </w:p>
    <w:p w:rsidR="00643A0A" w:rsidRDefault="00643A0A" w:rsidP="00643A0A">
      <w:r>
        <w:t>[R-5.6.3-015] The MCPTT Service shall provide a mechanism for an authorized MCPTT User to configure forwarding of incoming MCPTT Private Calls (with Floor control) to another MCPTT user in the following situations:</w:t>
      </w:r>
    </w:p>
    <w:p w:rsidR="00643A0A" w:rsidRDefault="00643A0A" w:rsidP="00643A0A">
      <w:pPr>
        <w:pStyle w:val="B1"/>
      </w:pPr>
      <w:r>
        <w:t>-</w:t>
      </w:r>
      <w:r>
        <w:tab/>
        <w:t>Always</w:t>
      </w:r>
    </w:p>
    <w:p w:rsidR="00643A0A" w:rsidRDefault="00643A0A" w:rsidP="00643A0A">
      <w:pPr>
        <w:pStyle w:val="B1"/>
      </w:pPr>
      <w:r>
        <w:t>-</w:t>
      </w:r>
      <w:r>
        <w:tab/>
        <w:t>If the MCPTT User is not reachable</w:t>
      </w:r>
    </w:p>
    <w:p w:rsidR="00643A0A" w:rsidRDefault="00643A0A" w:rsidP="00643A0A">
      <w:pPr>
        <w:pStyle w:val="B1"/>
      </w:pPr>
      <w:r>
        <w:t>-</w:t>
      </w:r>
      <w:r>
        <w:tab/>
        <w:t>If the incoming private call is a call with manual commencement mode and the MCPTT User does not answer within a configured period</w:t>
      </w:r>
    </w:p>
    <w:p w:rsidR="00643A0A" w:rsidRDefault="00643A0A" w:rsidP="00643A0A">
      <w:pPr>
        <w:pStyle w:val="B1"/>
      </w:pPr>
      <w:r>
        <w:t>-</w:t>
      </w:r>
      <w:r>
        <w:tab/>
        <w:t>Based on manual input of the MCPTT User</w:t>
      </w:r>
    </w:p>
    <w:p w:rsidR="00351B80" w:rsidRDefault="00351B80" w:rsidP="00351B80">
      <w:pPr>
        <w:pStyle w:val="Heading3"/>
      </w:pPr>
      <w:bookmarkStart w:id="54" w:name="_Toc138428977"/>
      <w:r>
        <w:t>5.6.4</w:t>
      </w:r>
      <w:r>
        <w:tab/>
        <w:t xml:space="preserve">Private Call </w:t>
      </w:r>
      <w:r w:rsidR="00A03A2C">
        <w:t xml:space="preserve">(with Floor control) </w:t>
      </w:r>
      <w:r>
        <w:t>termination</w:t>
      </w:r>
      <w:bookmarkEnd w:id="54"/>
    </w:p>
    <w:p w:rsidR="00A03A2C" w:rsidRDefault="00A03A2C" w:rsidP="00A03A2C">
      <w:pPr>
        <w:pStyle w:val="NO"/>
      </w:pPr>
      <w:r w:rsidRPr="00A03A2C">
        <w:t>NOTE 1:</w:t>
      </w:r>
      <w:r w:rsidRPr="00A03A2C">
        <w:tab/>
        <w:t>The requirements in this subclause should mirror the requirements in 6.7.5 for Private Call (without Floor control).</w:t>
      </w:r>
    </w:p>
    <w:p w:rsidR="00ED5BF0" w:rsidRDefault="004B0033" w:rsidP="00ED5BF0">
      <w:r>
        <w:t xml:space="preserve">[R-5.6.4-001] </w:t>
      </w:r>
      <w:r w:rsidR="00ED5BF0" w:rsidRPr="00AE68BB">
        <w:t xml:space="preserve">The </w:t>
      </w:r>
      <w:r w:rsidR="000966DA">
        <w:t>MCPTT Service</w:t>
      </w:r>
      <w:r w:rsidR="00ED5BF0" w:rsidRPr="00AE68BB">
        <w:t xml:space="preserve"> shall provide a mechanism for an MCPTT User to reject an MCPTT Private Call</w:t>
      </w:r>
      <w:r w:rsidR="00A03A2C">
        <w:t xml:space="preserve"> (with Floor control)</w:t>
      </w:r>
      <w:r w:rsidR="00ED5BF0" w:rsidRPr="00AE68BB">
        <w:t>.</w:t>
      </w:r>
    </w:p>
    <w:p w:rsidR="00F12744" w:rsidRDefault="004B0033" w:rsidP="00F12744">
      <w:r>
        <w:t xml:space="preserve">[R-5.6.4-002] </w:t>
      </w:r>
      <w:r w:rsidR="00F12744">
        <w:t xml:space="preserve">The </w:t>
      </w:r>
      <w:r w:rsidR="000966DA">
        <w:t>MCPTT Service</w:t>
      </w:r>
      <w:r w:rsidR="00F12744">
        <w:t xml:space="preserve"> shall provide a means by which an authorized MCPTT User ignores a Manual Commencement Private Call</w:t>
      </w:r>
      <w:r w:rsidR="00A03A2C">
        <w:t xml:space="preserve"> (with Floor control)</w:t>
      </w:r>
      <w:r w:rsidR="00F12744">
        <w:t xml:space="preserve"> r</w:t>
      </w:r>
      <w:r w:rsidR="005A206A">
        <w:t>equest from another MCPTT User.</w:t>
      </w:r>
    </w:p>
    <w:p w:rsidR="007406B0" w:rsidRDefault="00F12744" w:rsidP="007406B0">
      <w:pPr>
        <w:pStyle w:val="NO"/>
      </w:pPr>
      <w:r>
        <w:t>NOTE</w:t>
      </w:r>
      <w:r w:rsidR="00A03A2C">
        <w:t xml:space="preserve"> 2</w:t>
      </w:r>
      <w:r>
        <w:t>:</w:t>
      </w:r>
      <w:r>
        <w:tab/>
        <w:t>Ignoring a Manual Commencement Private Call</w:t>
      </w:r>
      <w:r w:rsidR="00A03A2C">
        <w:t xml:space="preserve"> (with Floor control)</w:t>
      </w:r>
      <w:r>
        <w:t xml:space="preserve"> results in no indication of the reason for call failure being sent to the calling MCPTT User.</w:t>
      </w:r>
    </w:p>
    <w:p w:rsidR="006F179A" w:rsidRDefault="004B0033" w:rsidP="007406B0">
      <w:r>
        <w:t xml:space="preserve">[R-5.6.4-003] </w:t>
      </w:r>
      <w:r w:rsidR="006F179A" w:rsidRPr="006F179A">
        <w:t xml:space="preserve">The </w:t>
      </w:r>
      <w:r w:rsidR="000966DA">
        <w:t>MCPTT Service</w:t>
      </w:r>
      <w:r w:rsidR="006F179A" w:rsidRPr="006F179A">
        <w:t xml:space="preserve"> shall provide a means by which an MCPTT User ends a Private Call</w:t>
      </w:r>
      <w:r w:rsidR="00A03A2C">
        <w:t xml:space="preserve"> (with Floor control)</w:t>
      </w:r>
      <w:r w:rsidR="006F179A" w:rsidRPr="006F179A">
        <w:t xml:space="preserve"> in which the MCPTT User is a Participant.</w:t>
      </w:r>
    </w:p>
    <w:p w:rsidR="00F12744" w:rsidRPr="00AE68BB" w:rsidRDefault="00F12744" w:rsidP="00F12744">
      <w:pPr>
        <w:pStyle w:val="Heading3"/>
      </w:pPr>
      <w:bookmarkStart w:id="55" w:name="_Toc138428978"/>
      <w:r>
        <w:t>5.6.5</w:t>
      </w:r>
      <w:r>
        <w:tab/>
        <w:t xml:space="preserve">Private Call </w:t>
      </w:r>
      <w:r w:rsidR="00A03A2C">
        <w:t xml:space="preserve">(with Floor control) </w:t>
      </w:r>
      <w:r>
        <w:t>administration</w:t>
      </w:r>
      <w:bookmarkEnd w:id="55"/>
    </w:p>
    <w:p w:rsidR="00A03A2C" w:rsidRDefault="00E24119" w:rsidP="00A03A2C">
      <w:pPr>
        <w:pStyle w:val="NO"/>
      </w:pPr>
      <w:r>
        <w:t>NOTE:</w:t>
      </w:r>
      <w:r w:rsidR="00A03A2C" w:rsidRPr="00A03A2C">
        <w:tab/>
        <w:t>The requirements in this subclause should mirror requirements in 6.7.2 for Private Call (without Floor control), except [R-5.6.5-005] which is specific to Private Call with Floor control.</w:t>
      </w:r>
    </w:p>
    <w:p w:rsidR="00637E1B" w:rsidRPr="00AE68BB" w:rsidRDefault="004B0033" w:rsidP="00637E1B">
      <w:r>
        <w:t xml:space="preserve">[R-5.6.5-001] </w:t>
      </w:r>
      <w:r w:rsidR="00637E1B" w:rsidRPr="00AE68BB">
        <w:t xml:space="preserve">The </w:t>
      </w:r>
      <w:r w:rsidR="000966DA">
        <w:t>MCPTT Service</w:t>
      </w:r>
      <w:r w:rsidR="00637E1B" w:rsidRPr="00AE68BB">
        <w:t xml:space="preserve"> shall provide a mechanism for an MCPTT Administrator to configure which MCPTT Users, within their authority, </w:t>
      </w:r>
      <w:r w:rsidR="008F7E7A" w:rsidRPr="00AE68BB">
        <w:t xml:space="preserve">are authorized to </w:t>
      </w:r>
      <w:r w:rsidR="00637E1B" w:rsidRPr="00AE68BB">
        <w:t>place a</w:t>
      </w:r>
      <w:r w:rsidR="008F7E7A" w:rsidRPr="00AE68BB">
        <w:t xml:space="preserve"> Manual Commencement</w:t>
      </w:r>
      <w:r w:rsidR="00637E1B" w:rsidRPr="00AE68BB">
        <w:t xml:space="preserve"> Private Call</w:t>
      </w:r>
      <w:r w:rsidR="00A03A2C">
        <w:t xml:space="preserve"> (with Floor control)</w:t>
      </w:r>
      <w:r w:rsidR="00637E1B" w:rsidRPr="00AE68BB">
        <w:t>.</w:t>
      </w:r>
    </w:p>
    <w:p w:rsidR="00D8473D" w:rsidRPr="00AE68BB" w:rsidRDefault="004B0033" w:rsidP="00394276">
      <w:r>
        <w:t>[R-5.6.</w:t>
      </w:r>
      <w:r w:rsidR="00A03A2C">
        <w:t>5</w:t>
      </w:r>
      <w:r>
        <w:t xml:space="preserve">-002] </w:t>
      </w:r>
      <w:r w:rsidR="008F7E7A" w:rsidRPr="00AE68BB">
        <w:t xml:space="preserve">The </w:t>
      </w:r>
      <w:r w:rsidR="000966DA">
        <w:t>MCPTT Service</w:t>
      </w:r>
      <w:r w:rsidR="008F7E7A" w:rsidRPr="00AE68BB">
        <w:t xml:space="preserve"> shall provide a mechanism for an MCPTT Administrator to configure which MCPTT Users, within their authority, are authorized to place an Automatic Commencement Private Call</w:t>
      </w:r>
      <w:r w:rsidR="00A03A2C">
        <w:t xml:space="preserve"> (with Floor control)</w:t>
      </w:r>
      <w:r w:rsidR="008F7E7A" w:rsidRPr="00AE68BB">
        <w:t>.</w:t>
      </w:r>
    </w:p>
    <w:p w:rsidR="002D2B67" w:rsidRPr="00AE68BB" w:rsidRDefault="004B0033" w:rsidP="002D2B67">
      <w:r>
        <w:t>[R-5.6.</w:t>
      </w:r>
      <w:r w:rsidR="00A03A2C">
        <w:t>5</w:t>
      </w:r>
      <w:r>
        <w:t xml:space="preserve">-003] </w:t>
      </w:r>
      <w:r w:rsidR="002D2B67" w:rsidRPr="00AE68BB">
        <w:t xml:space="preserve">The </w:t>
      </w:r>
      <w:r w:rsidR="000966DA">
        <w:t>MCPTT Service</w:t>
      </w:r>
      <w:r w:rsidR="002D2B67" w:rsidRPr="00AE68BB">
        <w:t xml:space="preserve"> shall provide a mechanism for an MCPTT Administrator to configure for a particular authorized MCPTT User, a set of MCPTT Users under the same authority to which an MCPTT Private Call</w:t>
      </w:r>
      <w:r w:rsidR="00A03A2C">
        <w:t xml:space="preserve"> (with Floor control)</w:t>
      </w:r>
      <w:r w:rsidR="002D2B67" w:rsidRPr="00AE68BB">
        <w:t xml:space="preserve"> can be made.</w:t>
      </w:r>
    </w:p>
    <w:p w:rsidR="00C212B5" w:rsidRPr="00AE68BB" w:rsidRDefault="004B0033" w:rsidP="00C212B5">
      <w:r>
        <w:t>[R-5.6.</w:t>
      </w:r>
      <w:r w:rsidR="00A03A2C">
        <w:t>5</w:t>
      </w:r>
      <w:r>
        <w:t xml:space="preserve">004] </w:t>
      </w:r>
      <w:r w:rsidR="00C212B5" w:rsidRPr="00AE68BB">
        <w:t xml:space="preserve">The </w:t>
      </w:r>
      <w:r w:rsidR="000966DA">
        <w:t>MCPTT Service</w:t>
      </w:r>
      <w:r w:rsidR="00C212B5" w:rsidRPr="00AE68BB">
        <w:t xml:space="preserve"> shall provide a mechanism for an MCPTT Administrator to configure the maximum duration for MCPTT Private Calls </w:t>
      </w:r>
      <w:r w:rsidR="00351B80">
        <w:t xml:space="preserve">(with Floor control) </w:t>
      </w:r>
      <w:r w:rsidR="00C212B5" w:rsidRPr="00AE68BB">
        <w:t>for MCPTT Users within their authority.</w:t>
      </w:r>
    </w:p>
    <w:p w:rsidR="00C212B5" w:rsidRPr="00AE68BB" w:rsidRDefault="004B0033" w:rsidP="00C212B5">
      <w:r>
        <w:t>[R-5.6.</w:t>
      </w:r>
      <w:r w:rsidR="00A03A2C">
        <w:t>5</w:t>
      </w:r>
      <w:r>
        <w:t xml:space="preserve">-005] </w:t>
      </w:r>
      <w:r w:rsidR="00C212B5" w:rsidRPr="00AE68BB">
        <w:t xml:space="preserve">The </w:t>
      </w:r>
      <w:r w:rsidR="000966DA">
        <w:t>MCPTT Service</w:t>
      </w:r>
      <w:r w:rsidR="00C212B5" w:rsidRPr="00AE68BB">
        <w:t xml:space="preserve"> shall provide a mechanism for an MCPTT Administrator to configure a timeout value in which an MCPTT Private Call </w:t>
      </w:r>
      <w:r w:rsidR="00A03A2C">
        <w:t xml:space="preserve">(with Floor control) </w:t>
      </w:r>
      <w:r w:rsidR="00C212B5" w:rsidRPr="00AE68BB">
        <w:t>without a transmitting or receiving MCPTT User end</w:t>
      </w:r>
      <w:r w:rsidR="004C3EEE">
        <w:t>s</w:t>
      </w:r>
      <w:r w:rsidR="00C212B5" w:rsidRPr="00AE68BB">
        <w:t>, for MCPTT Users within their authority.</w:t>
      </w:r>
    </w:p>
    <w:p w:rsidR="000A1B64" w:rsidRPr="00AE68BB" w:rsidRDefault="004B0033" w:rsidP="000A1B64">
      <w:r>
        <w:t>[R-5.6.</w:t>
      </w:r>
      <w:r w:rsidR="00A03A2C">
        <w:t>5</w:t>
      </w:r>
      <w:r>
        <w:t xml:space="preserve">-006] </w:t>
      </w:r>
      <w:r w:rsidR="000A1B64" w:rsidRPr="00AE68BB">
        <w:t xml:space="preserve">The </w:t>
      </w:r>
      <w:r w:rsidR="000966DA">
        <w:t>MCPTT Service</w:t>
      </w:r>
      <w:r w:rsidR="000A1B64" w:rsidRPr="00AE68BB">
        <w:t xml:space="preserve"> shall provide a mechanism for an MCPTT Administrator to configure whether an MCPTT User, within their authority, that is a called party in an MCPTT Private Call</w:t>
      </w:r>
      <w:r w:rsidR="00A03A2C">
        <w:t xml:space="preserve"> (with Floor control)</w:t>
      </w:r>
      <w:r w:rsidR="000A1B64" w:rsidRPr="00AE68BB">
        <w:t>, may restrict providing the reason why an MCPTT Private Call</w:t>
      </w:r>
      <w:r w:rsidR="00A03A2C">
        <w:t xml:space="preserve"> (with Floor control)</w:t>
      </w:r>
      <w:r w:rsidR="000A1B64" w:rsidRPr="00AE68BB">
        <w:t xml:space="preserve"> setup has failed to the calling MCPTT User.</w:t>
      </w:r>
    </w:p>
    <w:p w:rsidR="00722608" w:rsidRDefault="00722608" w:rsidP="00660974">
      <w:pPr>
        <w:pStyle w:val="Heading2"/>
      </w:pPr>
      <w:bookmarkStart w:id="56" w:name="_Toc138428979"/>
      <w:r w:rsidRPr="00AE68BB">
        <w:t>5.</w:t>
      </w:r>
      <w:r w:rsidR="005E55EA" w:rsidRPr="00AE68BB">
        <w:t>7</w:t>
      </w:r>
      <w:r w:rsidRPr="00AE68BB">
        <w:tab/>
        <w:t xml:space="preserve">MCPTT </w:t>
      </w:r>
      <w:r w:rsidR="003B6421">
        <w:t>p</w:t>
      </w:r>
      <w:r w:rsidRPr="00AE68BB">
        <w:t xml:space="preserve">riority </w:t>
      </w:r>
      <w:r w:rsidR="003B6421">
        <w:t>r</w:t>
      </w:r>
      <w:r w:rsidRPr="00AE68BB">
        <w:t>equirements</w:t>
      </w:r>
      <w:bookmarkEnd w:id="56"/>
    </w:p>
    <w:p w:rsidR="00675CA9" w:rsidRDefault="00675CA9" w:rsidP="003B14EE">
      <w:pPr>
        <w:pStyle w:val="Heading3"/>
      </w:pPr>
      <w:bookmarkStart w:id="57" w:name="_Toc138428980"/>
      <w:r>
        <w:t>5.7.1</w:t>
      </w:r>
      <w:r>
        <w:tab/>
        <w:t>Overview</w:t>
      </w:r>
      <w:bookmarkEnd w:id="57"/>
    </w:p>
    <w:p w:rsidR="005A206A" w:rsidRDefault="005A206A" w:rsidP="005A206A">
      <w:pPr>
        <w:rPr>
          <w:lang w:eastAsia="x-none"/>
        </w:rPr>
      </w:pPr>
      <w:r>
        <w:rPr>
          <w:lang w:eastAsia="x-none"/>
        </w:rPr>
        <w:t xml:space="preserve">MCPTT Emergency Group Call and MCPTT Imminent Peril </w:t>
      </w:r>
      <w:r w:rsidR="00E414B5">
        <w:rPr>
          <w:lang w:eastAsia="x-none"/>
        </w:rPr>
        <w:t>g</w:t>
      </w:r>
      <w:r>
        <w:rPr>
          <w:lang w:eastAsia="x-none"/>
        </w:rPr>
        <w:t xml:space="preserve">roup </w:t>
      </w:r>
      <w:r w:rsidR="00E414B5">
        <w:rPr>
          <w:lang w:eastAsia="x-none"/>
        </w:rPr>
        <w:t>c</w:t>
      </w:r>
      <w:r>
        <w:rPr>
          <w:lang w:eastAsia="x-none"/>
        </w:rPr>
        <w:t xml:space="preserve">all are MCPTT Group Calls that provide the MCPTT User elevated priority towards obtaining resources of the MCPTT system. The MCPTT Emergency Private Call similarly provides elevated priority to resources of the MCPTT system. The MCPTT Emergency Alert provides a notification of an </w:t>
      </w:r>
      <w:r w:rsidR="00D14BD5">
        <w:rPr>
          <w:lang w:eastAsia="x-none"/>
        </w:rPr>
        <w:t>MCPTT E</w:t>
      </w:r>
      <w:r>
        <w:rPr>
          <w:lang w:eastAsia="x-none"/>
        </w:rPr>
        <w:t>mergency situation from an MCPTT UE, regardless if the user is signed in with the MCPTT Service or not.</w:t>
      </w:r>
    </w:p>
    <w:p w:rsidR="005A206A" w:rsidRDefault="005A206A" w:rsidP="005A206A">
      <w:pPr>
        <w:rPr>
          <w:lang w:eastAsia="x-none"/>
        </w:rPr>
      </w:pPr>
      <w:r>
        <w:rPr>
          <w:lang w:eastAsia="x-none"/>
        </w:rPr>
        <w:t>The MCPTT Emergency Alert is initiated from an MCPTT UE to inform the MCPTT Service of the user</w:t>
      </w:r>
      <w:r w:rsidR="003F1181">
        <w:rPr>
          <w:lang w:eastAsia="x-none"/>
        </w:rPr>
        <w:t>'</w:t>
      </w:r>
      <w:r>
        <w:rPr>
          <w:lang w:eastAsia="x-none"/>
        </w:rPr>
        <w:t>s immediate need of assistance due to the user</w:t>
      </w:r>
      <w:r w:rsidR="003F1181">
        <w:rPr>
          <w:lang w:eastAsia="x-none"/>
        </w:rPr>
        <w:t>'</w:t>
      </w:r>
      <w:r>
        <w:rPr>
          <w:lang w:eastAsia="x-none"/>
        </w:rPr>
        <w:t>s personal, life-threatening situation. If the user is not properly authenticated, he is treated as a temporary MCPTT User with limited permissions. The user initiates this notification by actuating a user interface on the MCPTT UE. The notification to the MCPTT Service includes the MCPTT User</w:t>
      </w:r>
      <w:r w:rsidR="003F1181">
        <w:rPr>
          <w:lang w:eastAsia="x-none"/>
        </w:rPr>
        <w:t>'</w:t>
      </w:r>
      <w:r>
        <w:rPr>
          <w:lang w:eastAsia="x-none"/>
        </w:rPr>
        <w:t>s ID, potentially a</w:t>
      </w:r>
      <w:r w:rsidR="007406B0">
        <w:rPr>
          <w:lang w:eastAsia="x-none"/>
        </w:rPr>
        <w:t>n</w:t>
      </w:r>
      <w:r>
        <w:rPr>
          <w:lang w:eastAsia="x-none"/>
        </w:rPr>
        <w:t xml:space="preserve"> MCPTT Group ID, the user</w:t>
      </w:r>
      <w:r w:rsidR="003F1181">
        <w:rPr>
          <w:lang w:eastAsia="x-none"/>
        </w:rPr>
        <w:t>'</w:t>
      </w:r>
      <w:r>
        <w:rPr>
          <w:lang w:eastAsia="x-none"/>
        </w:rPr>
        <w:t>s Mission Critical Organization name and the most current location available for the user</w:t>
      </w:r>
      <w:r w:rsidR="003F1181">
        <w:rPr>
          <w:lang w:eastAsia="x-none"/>
        </w:rPr>
        <w:t>'</w:t>
      </w:r>
      <w:r>
        <w:rPr>
          <w:lang w:eastAsia="x-none"/>
        </w:rPr>
        <w:t>s MCPTT UE.</w:t>
      </w:r>
    </w:p>
    <w:p w:rsidR="005A206A" w:rsidRDefault="005A206A" w:rsidP="005A206A">
      <w:pPr>
        <w:rPr>
          <w:lang w:eastAsia="x-none"/>
        </w:rPr>
      </w:pPr>
      <w:r>
        <w:rPr>
          <w:lang w:eastAsia="x-none"/>
        </w:rPr>
        <w:t xml:space="preserve">The user profile/group configuration determines which MCPTT Group ID is used, if any. If the user profile indicates that a dedicated (i.e., not used for everyday traffic) MCPTT Emergency Group is to be used, then the </w:t>
      </w:r>
      <w:r w:rsidR="00D14BD5">
        <w:rPr>
          <w:lang w:eastAsia="x-none"/>
        </w:rPr>
        <w:t>MCPTT E</w:t>
      </w:r>
      <w:r>
        <w:rPr>
          <w:lang w:eastAsia="x-none"/>
        </w:rPr>
        <w:t xml:space="preserve">mergency call traffic moves to a different group. MCPTT Users that support </w:t>
      </w:r>
      <w:r w:rsidR="00D14BD5">
        <w:rPr>
          <w:lang w:eastAsia="x-none"/>
        </w:rPr>
        <w:t>MCPTT E</w:t>
      </w:r>
      <w:r>
        <w:rPr>
          <w:lang w:eastAsia="x-none"/>
        </w:rPr>
        <w:t>mergency situations are required to monitor the dedicated MCPTT Emergency Group(s) for call activity. If the user profile indicates that the selected (i.e., currently active) MCPTT Group is to be used, then its Group ID is used, unless no group is selected.</w:t>
      </w:r>
    </w:p>
    <w:p w:rsidR="005A206A" w:rsidRDefault="005A206A" w:rsidP="005A206A">
      <w:pPr>
        <w:rPr>
          <w:lang w:eastAsia="x-none"/>
        </w:rPr>
      </w:pPr>
      <w:r>
        <w:rPr>
          <w:lang w:eastAsia="x-none"/>
        </w:rPr>
        <w:t>After the MCPTT User has initiated an MCPTT Emergency Alert, MCPTT Emergency Private Call or MCPTT Emergency Group Call, the MCPTT User is considered to be in the MCPTT Emergency State. The user remains in the MCPTT Emergency State until the MCPTT User cancels the MCPTT Emergency State.</w:t>
      </w:r>
    </w:p>
    <w:p w:rsidR="005A206A" w:rsidRDefault="005A206A" w:rsidP="005A206A">
      <w:pPr>
        <w:rPr>
          <w:lang w:eastAsia="x-none"/>
        </w:rPr>
      </w:pPr>
      <w:r>
        <w:rPr>
          <w:lang w:eastAsia="x-none"/>
        </w:rPr>
        <w:t>An MCPTT Group Call started by an MCPTT User while in the MCPTT Emergency State or previously started but followed by an MCPTT Emergency Alert becomes an MCPTT Emergency Group Call. The MCPTT Group ID used for the MCPTT Emergency Group Call is the same MCPTT Group ID included in the MCPTT Emergency Alert. An MCPTT User or dispatcher might initiate an MCPTT Emergency Group Call without an MCPTT Emergency Alert. The start of an MCPTT Emergency Group Call starts an In-progress Emergency condition for the MCPTT Group. Any subsequent MCPTT Group Call made by any MCPTT Group Member of an MCPTT Group which has an In-progress Emergency is treated as an MCPTT Emergency Group Call. MCPTT Emergency Group priority is removed when the In-progress Emergency for the group is cancelled.</w:t>
      </w:r>
    </w:p>
    <w:p w:rsidR="005A206A" w:rsidRDefault="005A206A" w:rsidP="005A206A">
      <w:pPr>
        <w:rPr>
          <w:lang w:eastAsia="x-none"/>
        </w:rPr>
      </w:pPr>
      <w:r>
        <w:rPr>
          <w:lang w:eastAsia="x-none"/>
        </w:rPr>
        <w:t>An MCPTT Private Call started by an MCPTT User while in the MCPTT Emergency State becomes an MCPTT Emergency Private Call.</w:t>
      </w:r>
    </w:p>
    <w:p w:rsidR="005A206A" w:rsidRDefault="005A206A" w:rsidP="005A206A">
      <w:pPr>
        <w:rPr>
          <w:lang w:eastAsia="x-none"/>
        </w:rPr>
      </w:pPr>
      <w:r>
        <w:rPr>
          <w:lang w:eastAsia="x-none"/>
        </w:rPr>
        <w:t xml:space="preserve">MCPTT Imminent Peril </w:t>
      </w:r>
      <w:r w:rsidR="00E414B5">
        <w:rPr>
          <w:lang w:eastAsia="x-none"/>
        </w:rPr>
        <w:t>g</w:t>
      </w:r>
      <w:r>
        <w:rPr>
          <w:lang w:eastAsia="x-none"/>
        </w:rPr>
        <w:t xml:space="preserve">roup </w:t>
      </w:r>
      <w:r w:rsidR="00E414B5">
        <w:rPr>
          <w:lang w:eastAsia="x-none"/>
        </w:rPr>
        <w:t>c</w:t>
      </w:r>
      <w:r>
        <w:rPr>
          <w:lang w:eastAsia="x-none"/>
        </w:rPr>
        <w:t>all is differentiated from MCPTT Emergency Group Call based on for whom the assistance is required. The MCPTT Emergency Group Call is initiated by a</w:t>
      </w:r>
      <w:r w:rsidR="007406B0">
        <w:rPr>
          <w:lang w:eastAsia="x-none"/>
        </w:rPr>
        <w:t>n</w:t>
      </w:r>
      <w:r>
        <w:rPr>
          <w:lang w:eastAsia="x-none"/>
        </w:rPr>
        <w:t xml:space="preserve"> MCPTT User for assistance for the </w:t>
      </w:r>
      <w:r w:rsidR="00D14BD5">
        <w:rPr>
          <w:lang w:eastAsia="x-none"/>
        </w:rPr>
        <w:t>MCPTT E</w:t>
      </w:r>
      <w:r>
        <w:rPr>
          <w:lang w:eastAsia="x-none"/>
        </w:rPr>
        <w:t xml:space="preserve">mergency condition involving that user. The MCPTT Imminent Peril </w:t>
      </w:r>
      <w:r w:rsidR="00E414B5">
        <w:rPr>
          <w:lang w:eastAsia="x-none"/>
        </w:rPr>
        <w:t>g</w:t>
      </w:r>
      <w:r>
        <w:rPr>
          <w:lang w:eastAsia="x-none"/>
        </w:rPr>
        <w:t xml:space="preserve">roup </w:t>
      </w:r>
      <w:r w:rsidR="00E414B5">
        <w:rPr>
          <w:lang w:eastAsia="x-none"/>
        </w:rPr>
        <w:t>c</w:t>
      </w:r>
      <w:r>
        <w:rPr>
          <w:lang w:eastAsia="x-none"/>
        </w:rPr>
        <w:t>all is initiated by an MCPTT User for assistance to other MCPTT Users or persons of the general public observed to be in trouble and may soon need assistance.</w:t>
      </w:r>
    </w:p>
    <w:p w:rsidR="00675CA9" w:rsidRPr="00AE68BB" w:rsidRDefault="005A206A" w:rsidP="003B14EE">
      <w:r>
        <w:rPr>
          <w:lang w:eastAsia="x-none"/>
        </w:rPr>
        <w:t xml:space="preserve">There is no MCPTT Imminent Peril Alert and no MCPTT Imminent Peril State for MCPTT Users. The granting of an MCPTT Imminent Peril </w:t>
      </w:r>
      <w:r w:rsidR="00E414B5">
        <w:rPr>
          <w:lang w:eastAsia="x-none"/>
        </w:rPr>
        <w:t>g</w:t>
      </w:r>
      <w:r>
        <w:rPr>
          <w:lang w:eastAsia="x-none"/>
        </w:rPr>
        <w:t xml:space="preserve">roup </w:t>
      </w:r>
      <w:r w:rsidR="00E414B5">
        <w:rPr>
          <w:lang w:eastAsia="x-none"/>
        </w:rPr>
        <w:t>c</w:t>
      </w:r>
      <w:r>
        <w:rPr>
          <w:lang w:eastAsia="x-none"/>
        </w:rPr>
        <w:t xml:space="preserve">all starts an In-progress Imminent Peril condition for the MCPTT Group. Any subsequent MCPTT Group Call made by any MCPTT Group Member of an MCPTT Group which has an In-progress Imminent Peril condition is treated as an MCPTT Imminent Peril </w:t>
      </w:r>
      <w:r w:rsidR="00E414B5">
        <w:rPr>
          <w:lang w:eastAsia="x-none"/>
        </w:rPr>
        <w:t>g</w:t>
      </w:r>
      <w:r>
        <w:rPr>
          <w:lang w:eastAsia="x-none"/>
        </w:rPr>
        <w:t xml:space="preserve">roup </w:t>
      </w:r>
      <w:r w:rsidR="00E414B5">
        <w:rPr>
          <w:lang w:eastAsia="x-none"/>
        </w:rPr>
        <w:t>c</w:t>
      </w:r>
      <w:r>
        <w:rPr>
          <w:lang w:eastAsia="x-none"/>
        </w:rPr>
        <w:t>all. MCPTT Imminent Peril Group priority is removed when the In-progress Imminent Peril for the group is cancelled.</w:t>
      </w:r>
    </w:p>
    <w:p w:rsidR="00814E55" w:rsidRDefault="000D1E6B" w:rsidP="003B14EE">
      <w:pPr>
        <w:pStyle w:val="Heading3"/>
      </w:pPr>
      <w:bookmarkStart w:id="58" w:name="_Toc138428981"/>
      <w:r w:rsidRPr="00AE68BB">
        <w:t>5.</w:t>
      </w:r>
      <w:r w:rsidR="00675CA9">
        <w:t>7.2</w:t>
      </w:r>
      <w:r w:rsidRPr="00AE68BB">
        <w:tab/>
        <w:t xml:space="preserve">Call </w:t>
      </w:r>
      <w:r w:rsidR="003B6421">
        <w:t>t</w:t>
      </w:r>
      <w:r w:rsidRPr="00AE68BB">
        <w:t xml:space="preserve">ypes </w:t>
      </w:r>
      <w:r w:rsidR="003B6421">
        <w:t>b</w:t>
      </w:r>
      <w:r w:rsidRPr="00AE68BB">
        <w:t xml:space="preserve">ased on </w:t>
      </w:r>
      <w:r w:rsidR="003B6421">
        <w:t>p</w:t>
      </w:r>
      <w:r w:rsidRPr="00AE68BB">
        <w:t>riorities</w:t>
      </w:r>
      <w:bookmarkEnd w:id="58"/>
    </w:p>
    <w:p w:rsidR="00675CA9" w:rsidRPr="00675CA9" w:rsidRDefault="00536F49" w:rsidP="003B14EE">
      <w:pPr>
        <w:pStyle w:val="Heading4"/>
      </w:pPr>
      <w:bookmarkStart w:id="59" w:name="_Toc138428982"/>
      <w:r>
        <w:t>5.7.2.</w:t>
      </w:r>
      <w:r w:rsidR="005A206A">
        <w:t>1</w:t>
      </w:r>
      <w:r w:rsidR="00675CA9">
        <w:tab/>
        <w:t>MCPTT Emergency Group Call</w:t>
      </w:r>
      <w:bookmarkEnd w:id="59"/>
    </w:p>
    <w:p w:rsidR="00814E55" w:rsidRPr="00AE68BB" w:rsidRDefault="00F2727A" w:rsidP="003B14EE">
      <w:pPr>
        <w:pStyle w:val="Heading5"/>
      </w:pPr>
      <w:bookmarkStart w:id="60" w:name="_Toc138428983"/>
      <w:r w:rsidRPr="00AE68BB">
        <w:t>5.</w:t>
      </w:r>
      <w:r w:rsidR="00675CA9">
        <w:t>7.2.</w:t>
      </w:r>
      <w:r w:rsidR="005A206A">
        <w:t>1</w:t>
      </w:r>
      <w:r w:rsidRPr="00AE68BB">
        <w:t>.1</w:t>
      </w:r>
      <w:r w:rsidRPr="00AE68BB">
        <w:tab/>
        <w:t xml:space="preserve">MCPTT Emergency Group Call </w:t>
      </w:r>
      <w:r w:rsidR="003B6421">
        <w:t>r</w:t>
      </w:r>
      <w:r w:rsidRPr="00AE68BB">
        <w:t>equirements</w:t>
      </w:r>
      <w:bookmarkEnd w:id="60"/>
    </w:p>
    <w:p w:rsidR="005B0F4A" w:rsidRDefault="004B0033" w:rsidP="00E55DAC">
      <w:r>
        <w:t>[R-5.</w:t>
      </w:r>
      <w:r w:rsidR="00EF61E0">
        <w:t>7</w:t>
      </w:r>
      <w:r>
        <w:t>.</w:t>
      </w:r>
      <w:r w:rsidR="00EF61E0">
        <w:t>2.1.1</w:t>
      </w:r>
      <w:r>
        <w:t xml:space="preserve">-001] </w:t>
      </w:r>
      <w:r w:rsidR="005B0F4A">
        <w:t xml:space="preserve">Void </w:t>
      </w:r>
    </w:p>
    <w:p w:rsidR="001B7FB7" w:rsidRDefault="00EF61E0" w:rsidP="00E55DAC">
      <w:pPr>
        <w:rPr>
          <w:lang w:val="fr-FR"/>
        </w:rPr>
      </w:pPr>
      <w:r w:rsidRPr="001B7FB7">
        <w:rPr>
          <w:lang w:val="fr-FR"/>
        </w:rPr>
        <w:t xml:space="preserve">[R-5.7.2.1.1-002] </w:t>
      </w:r>
      <w:r w:rsidR="001B7FB7">
        <w:rPr>
          <w:lang w:val="fr-FR"/>
        </w:rPr>
        <w:t xml:space="preserve">Void </w:t>
      </w:r>
    </w:p>
    <w:p w:rsidR="001B7FB7" w:rsidRDefault="001B7FB7" w:rsidP="00E55DAC">
      <w:pPr>
        <w:rPr>
          <w:lang w:val="fr-FR"/>
        </w:rPr>
      </w:pPr>
      <w:r>
        <w:rPr>
          <w:lang w:val="fr-FR"/>
        </w:rPr>
        <w:t>[</w:t>
      </w:r>
      <w:r w:rsidR="00EF61E0" w:rsidRPr="001B7FB7">
        <w:rPr>
          <w:lang w:val="fr-FR"/>
        </w:rPr>
        <w:t xml:space="preserve">R-5.7.2.1.1-003] </w:t>
      </w:r>
      <w:r>
        <w:rPr>
          <w:lang w:val="fr-FR"/>
        </w:rPr>
        <w:t xml:space="preserve">Void </w:t>
      </w:r>
    </w:p>
    <w:p w:rsidR="00E55DAC" w:rsidRPr="001B7FB7" w:rsidRDefault="001B7FB7" w:rsidP="00E55DAC">
      <w:pPr>
        <w:rPr>
          <w:lang w:val="fr-FR"/>
        </w:rPr>
      </w:pPr>
      <w:r>
        <w:rPr>
          <w:lang w:val="fr-FR"/>
        </w:rPr>
        <w:t>[</w:t>
      </w:r>
      <w:r w:rsidR="00EF61E0" w:rsidRPr="001B7FB7">
        <w:rPr>
          <w:lang w:val="fr-FR"/>
        </w:rPr>
        <w:t xml:space="preserve">R-5.7.2.1.1-004] </w:t>
      </w:r>
      <w:r w:rsidR="004602C6" w:rsidRPr="001B7FB7">
        <w:rPr>
          <w:lang w:val="fr-FR"/>
        </w:rPr>
        <w:t>Void</w:t>
      </w:r>
    </w:p>
    <w:p w:rsidR="001B7FB7" w:rsidRPr="001B7FB7" w:rsidRDefault="00EF61E0" w:rsidP="00E55DAC">
      <w:pPr>
        <w:rPr>
          <w:lang w:val="fr-FR"/>
        </w:rPr>
      </w:pPr>
      <w:r w:rsidRPr="001B7FB7">
        <w:rPr>
          <w:lang w:val="fr-FR"/>
        </w:rPr>
        <w:t xml:space="preserve">[R-5.7.2.1.1-005] </w:t>
      </w:r>
      <w:r w:rsidR="001B7FB7" w:rsidRPr="001B7FB7">
        <w:rPr>
          <w:lang w:val="fr-FR"/>
        </w:rPr>
        <w:t xml:space="preserve">Void </w:t>
      </w:r>
    </w:p>
    <w:p w:rsidR="00E55DAC" w:rsidRPr="001B7FB7" w:rsidRDefault="001B7FB7" w:rsidP="00E55DAC">
      <w:pPr>
        <w:rPr>
          <w:lang w:val="fr-FR"/>
        </w:rPr>
      </w:pPr>
      <w:r w:rsidRPr="001B7FB7">
        <w:rPr>
          <w:lang w:val="fr-FR"/>
        </w:rPr>
        <w:t>[</w:t>
      </w:r>
      <w:r w:rsidR="00EF61E0" w:rsidRPr="001B7FB7">
        <w:rPr>
          <w:lang w:val="fr-FR"/>
        </w:rPr>
        <w:t xml:space="preserve">R-5.7.2.1.1-006] </w:t>
      </w:r>
      <w:r w:rsidR="004602C6" w:rsidRPr="001B7FB7">
        <w:rPr>
          <w:lang w:val="fr-FR"/>
        </w:rPr>
        <w:t>Void</w:t>
      </w:r>
    </w:p>
    <w:p w:rsidR="001B7FB7" w:rsidRPr="001B7FB7" w:rsidRDefault="00EF61E0" w:rsidP="00E55DAC">
      <w:pPr>
        <w:rPr>
          <w:lang w:val="fr-FR"/>
        </w:rPr>
      </w:pPr>
      <w:r w:rsidRPr="001B7FB7">
        <w:rPr>
          <w:lang w:val="fr-FR"/>
        </w:rPr>
        <w:t xml:space="preserve">[R-5.7.2.1.1-007] </w:t>
      </w:r>
      <w:r w:rsidR="001B7FB7"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R-5.7.2.1.1-008] </w:t>
      </w:r>
      <w:r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R-5.7.2.1.1-009] </w:t>
      </w:r>
      <w:r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R-5.7.2.1.1-010] </w:t>
      </w:r>
      <w:r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R-5.7.2.1.1-011] </w:t>
      </w:r>
      <w:r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R-5.7.2.1.1-012] </w:t>
      </w:r>
      <w:r w:rsidRPr="001B7FB7">
        <w:rPr>
          <w:lang w:val="fr-FR"/>
        </w:rPr>
        <w:t xml:space="preserve">Void </w:t>
      </w:r>
    </w:p>
    <w:p w:rsidR="001B7FB7" w:rsidRPr="001B7FB7" w:rsidRDefault="001B7FB7" w:rsidP="00E55DAC">
      <w:pPr>
        <w:rPr>
          <w:lang w:val="fr-FR"/>
        </w:rPr>
      </w:pPr>
      <w:r w:rsidRPr="001B7FB7">
        <w:rPr>
          <w:lang w:val="fr-FR"/>
        </w:rPr>
        <w:t>[</w:t>
      </w:r>
      <w:r w:rsidR="00EF61E0" w:rsidRPr="001B7FB7">
        <w:rPr>
          <w:lang w:val="fr-FR"/>
        </w:rPr>
        <w:t xml:space="preserve">R-5.7.2.1.1-013] </w:t>
      </w:r>
      <w:r w:rsidRPr="001B7FB7">
        <w:rPr>
          <w:lang w:val="fr-FR"/>
        </w:rPr>
        <w:t xml:space="preserve">Void </w:t>
      </w:r>
    </w:p>
    <w:p w:rsidR="003F1181" w:rsidRPr="00AE68BB" w:rsidRDefault="001B7FB7" w:rsidP="00E55DAC">
      <w:r>
        <w:rPr>
          <w:lang w:val="en-US"/>
        </w:rPr>
        <w:t>[</w:t>
      </w:r>
      <w:r w:rsidR="003F1181" w:rsidRPr="003F1181">
        <w:t xml:space="preserve">R-5.7.2.1.1-014] </w:t>
      </w:r>
      <w:r w:rsidR="005B0F4A" w:rsidRPr="005B0F4A">
        <w:t xml:space="preserve">Void </w:t>
      </w:r>
    </w:p>
    <w:p w:rsidR="00814E55" w:rsidRPr="00AE68BB" w:rsidRDefault="00F2727A" w:rsidP="002A0777">
      <w:pPr>
        <w:pStyle w:val="Heading3"/>
      </w:pPr>
      <w:bookmarkStart w:id="61" w:name="_Toc138428984"/>
      <w:r w:rsidRPr="00AE68BB">
        <w:t>5.</w:t>
      </w:r>
      <w:r w:rsidR="00E55DAC">
        <w:t>7.2.1</w:t>
      </w:r>
      <w:r w:rsidRPr="00AE68BB">
        <w:t>.2</w:t>
      </w:r>
      <w:r w:rsidRPr="00AE68BB">
        <w:tab/>
      </w:r>
      <w:r w:rsidR="00660974">
        <w:tab/>
      </w:r>
      <w:r w:rsidRPr="00AE68BB">
        <w:t xml:space="preserve">MCPTT Emergency Group Call </w:t>
      </w:r>
      <w:r w:rsidR="003B6421">
        <w:t>c</w:t>
      </w:r>
      <w:r w:rsidRPr="00AE68BB">
        <w:t xml:space="preserve">ancellation </w:t>
      </w:r>
      <w:r w:rsidR="003B6421">
        <w:t>r</w:t>
      </w:r>
      <w:r w:rsidRPr="00AE68BB">
        <w:t>equirements</w:t>
      </w:r>
      <w:bookmarkEnd w:id="61"/>
    </w:p>
    <w:p w:rsidR="001B7FB7" w:rsidRPr="001B7FB7" w:rsidRDefault="00EF61E0" w:rsidP="003B4497">
      <w:pPr>
        <w:rPr>
          <w:lang w:val="fr-FR"/>
        </w:rPr>
      </w:pPr>
      <w:r w:rsidRPr="001B7FB7">
        <w:rPr>
          <w:lang w:val="fr-FR"/>
        </w:rPr>
        <w:t xml:space="preserve">[R-5.7.2.1.2-001] </w:t>
      </w:r>
      <w:r w:rsidR="001B7FB7" w:rsidRPr="001B7FB7">
        <w:rPr>
          <w:lang w:val="fr-FR"/>
        </w:rPr>
        <w:t xml:space="preserve">Void </w:t>
      </w:r>
    </w:p>
    <w:p w:rsidR="001B7FB7" w:rsidRPr="001B7FB7" w:rsidRDefault="001B7FB7" w:rsidP="003B4497">
      <w:pPr>
        <w:rPr>
          <w:lang w:val="fr-FR"/>
        </w:rPr>
      </w:pPr>
      <w:r w:rsidRPr="001B7FB7">
        <w:rPr>
          <w:lang w:val="fr-FR"/>
        </w:rPr>
        <w:t>[</w:t>
      </w:r>
      <w:r w:rsidR="00EF61E0" w:rsidRPr="001B7FB7">
        <w:rPr>
          <w:lang w:val="fr-FR"/>
        </w:rPr>
        <w:t xml:space="preserve">R-5.7.2.1.2-002] </w:t>
      </w:r>
      <w:r w:rsidRPr="001B7FB7">
        <w:rPr>
          <w:lang w:val="fr-FR"/>
        </w:rPr>
        <w:t xml:space="preserve">Void </w:t>
      </w:r>
    </w:p>
    <w:p w:rsidR="001B7FB7" w:rsidRPr="001B7FB7" w:rsidRDefault="001B7FB7" w:rsidP="003B4497">
      <w:pPr>
        <w:rPr>
          <w:lang w:val="fr-FR"/>
        </w:rPr>
      </w:pPr>
      <w:r w:rsidRPr="001B7FB7">
        <w:rPr>
          <w:lang w:val="fr-FR"/>
        </w:rPr>
        <w:t>[</w:t>
      </w:r>
      <w:r w:rsidR="00EF61E0" w:rsidRPr="001B7FB7">
        <w:rPr>
          <w:lang w:val="fr-FR"/>
        </w:rPr>
        <w:t xml:space="preserve">R-5.7.2.1.2-003] </w:t>
      </w:r>
      <w:r w:rsidRPr="001B7FB7">
        <w:rPr>
          <w:lang w:val="fr-FR"/>
        </w:rPr>
        <w:t xml:space="preserve">Void </w:t>
      </w:r>
    </w:p>
    <w:p w:rsidR="001B7FB7" w:rsidRPr="00D25652" w:rsidRDefault="001B7FB7" w:rsidP="003B4497">
      <w:pPr>
        <w:rPr>
          <w:lang w:val="en-US"/>
        </w:rPr>
      </w:pPr>
      <w:r w:rsidRPr="00D25652">
        <w:rPr>
          <w:lang w:val="en-US"/>
        </w:rPr>
        <w:t>[</w:t>
      </w:r>
      <w:r w:rsidR="00EF61E0" w:rsidRPr="00D25652">
        <w:rPr>
          <w:lang w:val="en-US"/>
        </w:rPr>
        <w:t xml:space="preserve">R-5.7.2.1.2-004] </w:t>
      </w:r>
      <w:r w:rsidRPr="00D25652">
        <w:rPr>
          <w:lang w:val="en-US"/>
        </w:rPr>
        <w:t xml:space="preserve">Void </w:t>
      </w:r>
    </w:p>
    <w:p w:rsidR="003B4497" w:rsidRPr="00D25652" w:rsidRDefault="001B7FB7" w:rsidP="003B4497">
      <w:pPr>
        <w:rPr>
          <w:lang w:val="en-US"/>
        </w:rPr>
      </w:pPr>
      <w:r w:rsidRPr="00D25652">
        <w:rPr>
          <w:lang w:val="en-US"/>
        </w:rPr>
        <w:t>[</w:t>
      </w:r>
      <w:r w:rsidR="00EF61E0" w:rsidRPr="00D25652">
        <w:rPr>
          <w:lang w:val="en-US"/>
        </w:rPr>
        <w:t xml:space="preserve">R-5.7.2.1.2-005] </w:t>
      </w:r>
      <w:r w:rsidR="004602C6" w:rsidRPr="00D25652">
        <w:rPr>
          <w:lang w:val="en-US"/>
        </w:rPr>
        <w:t xml:space="preserve">Void </w:t>
      </w:r>
    </w:p>
    <w:p w:rsidR="00921CDC" w:rsidRDefault="00921CDC" w:rsidP="003B14EE">
      <w:pPr>
        <w:pStyle w:val="Heading4"/>
      </w:pPr>
      <w:bookmarkStart w:id="62" w:name="_Toc138428985"/>
      <w:r>
        <w:t>5.7.2.2</w:t>
      </w:r>
      <w:r>
        <w:tab/>
        <w:t xml:space="preserve">Imminent Peril </w:t>
      </w:r>
      <w:r w:rsidR="00E414B5">
        <w:t>g</w:t>
      </w:r>
      <w:r>
        <w:t xml:space="preserve">roup </w:t>
      </w:r>
      <w:r w:rsidR="00E414B5">
        <w:t>c</w:t>
      </w:r>
      <w:r>
        <w:t>all</w:t>
      </w:r>
      <w:bookmarkEnd w:id="62"/>
    </w:p>
    <w:p w:rsidR="00921CDC" w:rsidRDefault="00921CDC" w:rsidP="003B14EE">
      <w:pPr>
        <w:pStyle w:val="Heading5"/>
      </w:pPr>
      <w:bookmarkStart w:id="63" w:name="_Toc138428986"/>
      <w:r>
        <w:t>5.7.2.2.1</w:t>
      </w:r>
      <w:r>
        <w:tab/>
        <w:t xml:space="preserve">Imminent Peril </w:t>
      </w:r>
      <w:r w:rsidR="00E414B5">
        <w:t>g</w:t>
      </w:r>
      <w:r>
        <w:t xml:space="preserve">roup </w:t>
      </w:r>
      <w:r w:rsidR="00E414B5">
        <w:t>c</w:t>
      </w:r>
      <w:r>
        <w:t>all requirements</w:t>
      </w:r>
      <w:bookmarkEnd w:id="63"/>
    </w:p>
    <w:p w:rsidR="00921CDC" w:rsidRPr="001B7FB7" w:rsidRDefault="00EF61E0" w:rsidP="00921CDC">
      <w:pPr>
        <w:rPr>
          <w:lang w:val="en-US"/>
        </w:rPr>
      </w:pPr>
      <w:r w:rsidRPr="001B7FB7">
        <w:rPr>
          <w:lang w:val="en-US"/>
        </w:rPr>
        <w:t xml:space="preserve">[R-5.7.2.2.1-001] </w:t>
      </w:r>
      <w:r w:rsidR="004602C6" w:rsidRPr="001B7FB7">
        <w:rPr>
          <w:lang w:val="en-US"/>
        </w:rPr>
        <w:t>Void</w:t>
      </w:r>
    </w:p>
    <w:p w:rsidR="00921CDC" w:rsidRPr="004602C6" w:rsidRDefault="00EF61E0" w:rsidP="00921CDC">
      <w:pPr>
        <w:rPr>
          <w:lang w:val="fr-FR"/>
        </w:rPr>
      </w:pPr>
      <w:r w:rsidRPr="004602C6">
        <w:rPr>
          <w:lang w:val="fr-FR"/>
        </w:rPr>
        <w:t xml:space="preserve">[R-5.7.2.2.1-002] </w:t>
      </w:r>
      <w:r w:rsidR="004602C6" w:rsidRPr="00911775">
        <w:rPr>
          <w:lang w:val="fr-FR"/>
        </w:rPr>
        <w:t>Void</w:t>
      </w:r>
    </w:p>
    <w:p w:rsidR="00921CDC" w:rsidRPr="004602C6" w:rsidRDefault="00EF61E0" w:rsidP="00921CDC">
      <w:pPr>
        <w:rPr>
          <w:lang w:val="fr-FR"/>
        </w:rPr>
      </w:pPr>
      <w:r w:rsidRPr="004602C6">
        <w:rPr>
          <w:lang w:val="fr-FR"/>
        </w:rPr>
        <w:t xml:space="preserve">[R-5.7.2.2.1-003] </w:t>
      </w:r>
      <w:r w:rsidR="004602C6" w:rsidRPr="00911775">
        <w:rPr>
          <w:lang w:val="fr-FR"/>
        </w:rPr>
        <w:t>Void</w:t>
      </w:r>
    </w:p>
    <w:p w:rsidR="00921CDC" w:rsidRPr="004602C6" w:rsidRDefault="00EF61E0" w:rsidP="00921CDC">
      <w:pPr>
        <w:rPr>
          <w:lang w:val="fr-FR"/>
        </w:rPr>
      </w:pPr>
      <w:r w:rsidRPr="004602C6">
        <w:rPr>
          <w:lang w:val="fr-FR"/>
        </w:rPr>
        <w:t xml:space="preserve">[R-5.7.2.2.1-004] </w:t>
      </w:r>
      <w:r w:rsidR="004602C6" w:rsidRPr="004602C6">
        <w:rPr>
          <w:lang w:val="fr-FR"/>
        </w:rPr>
        <w:t>Void</w:t>
      </w:r>
      <w:r w:rsidR="00921CDC" w:rsidRPr="004602C6">
        <w:rPr>
          <w:lang w:val="fr-FR"/>
        </w:rPr>
        <w:t>.</w:t>
      </w:r>
    </w:p>
    <w:p w:rsidR="00921CDC" w:rsidRPr="004602C6" w:rsidRDefault="00EF61E0" w:rsidP="00921CDC">
      <w:pPr>
        <w:rPr>
          <w:lang w:val="fr-FR"/>
        </w:rPr>
      </w:pPr>
      <w:r w:rsidRPr="004602C6">
        <w:rPr>
          <w:lang w:val="fr-FR"/>
        </w:rPr>
        <w:t xml:space="preserve">[R-5.7.2.2.1-005] </w:t>
      </w:r>
      <w:r w:rsidR="004602C6" w:rsidRPr="00911775">
        <w:rPr>
          <w:lang w:val="fr-FR"/>
        </w:rPr>
        <w:t>Void</w:t>
      </w:r>
    </w:p>
    <w:p w:rsidR="00921CDC" w:rsidRPr="004602C6" w:rsidRDefault="00EF61E0" w:rsidP="00921CDC">
      <w:pPr>
        <w:rPr>
          <w:lang w:val="fr-FR"/>
        </w:rPr>
      </w:pPr>
      <w:r w:rsidRPr="004602C6">
        <w:rPr>
          <w:lang w:val="fr-FR"/>
        </w:rPr>
        <w:t xml:space="preserve">[R-5.7.2.2.1-006] </w:t>
      </w:r>
      <w:r w:rsidR="004602C6" w:rsidRPr="004602C6">
        <w:rPr>
          <w:lang w:val="fr-FR"/>
        </w:rPr>
        <w:t>Void</w:t>
      </w:r>
      <w:r w:rsidR="00921CDC" w:rsidRPr="004602C6">
        <w:rPr>
          <w:lang w:val="fr-FR"/>
        </w:rPr>
        <w:t>.</w:t>
      </w:r>
    </w:p>
    <w:p w:rsidR="00B510D8" w:rsidRPr="001B7FB7" w:rsidRDefault="00EF61E0" w:rsidP="00B510D8">
      <w:pPr>
        <w:rPr>
          <w:lang w:val="fr-FR"/>
        </w:rPr>
      </w:pPr>
      <w:r w:rsidRPr="001B7FB7">
        <w:rPr>
          <w:lang w:val="fr-FR"/>
        </w:rPr>
        <w:t xml:space="preserve">[R-5.7.2.2.1-007] </w:t>
      </w:r>
      <w:r w:rsidR="004602C6" w:rsidRPr="00911775">
        <w:rPr>
          <w:lang w:val="fr-FR"/>
        </w:rPr>
        <w:t>Void</w:t>
      </w:r>
    </w:p>
    <w:p w:rsidR="00921CDC" w:rsidRPr="00D25652" w:rsidRDefault="00EF61E0" w:rsidP="003B4497">
      <w:pPr>
        <w:rPr>
          <w:lang w:val="en-US"/>
        </w:rPr>
      </w:pPr>
      <w:r w:rsidRPr="00D25652">
        <w:rPr>
          <w:lang w:val="en-US"/>
        </w:rPr>
        <w:t xml:space="preserve">[R-5.7.2.2.1-008] </w:t>
      </w:r>
      <w:r w:rsidR="004602C6" w:rsidRPr="00D25652">
        <w:rPr>
          <w:lang w:val="en-US"/>
        </w:rPr>
        <w:t>Void</w:t>
      </w:r>
    </w:p>
    <w:p w:rsidR="00921CDC" w:rsidRDefault="00EF61E0" w:rsidP="00921CDC">
      <w:r>
        <w:t xml:space="preserve">[R-5.7.2.2.1-009] </w:t>
      </w:r>
      <w:r w:rsidR="004602C6">
        <w:t>Void</w:t>
      </w:r>
    </w:p>
    <w:p w:rsidR="00921CDC" w:rsidRDefault="00921CDC" w:rsidP="003B14EE">
      <w:pPr>
        <w:pStyle w:val="Heading5"/>
      </w:pPr>
      <w:bookmarkStart w:id="64" w:name="_Toc138428987"/>
      <w:r>
        <w:t>5.7.2.2.2</w:t>
      </w:r>
      <w:r>
        <w:tab/>
        <w:t xml:space="preserve">Imminent Peril </w:t>
      </w:r>
      <w:r w:rsidR="00E414B5">
        <w:t>g</w:t>
      </w:r>
      <w:r>
        <w:t xml:space="preserve">roup </w:t>
      </w:r>
      <w:r w:rsidR="00E414B5">
        <w:t>c</w:t>
      </w:r>
      <w:r>
        <w:t>all cancellation requirements</w:t>
      </w:r>
      <w:bookmarkEnd w:id="64"/>
    </w:p>
    <w:p w:rsidR="00921CDC" w:rsidRPr="004602C6" w:rsidRDefault="00EF61E0" w:rsidP="00921CDC">
      <w:pPr>
        <w:rPr>
          <w:lang w:val="fr-FR"/>
        </w:rPr>
      </w:pPr>
      <w:r w:rsidRPr="004602C6">
        <w:rPr>
          <w:lang w:val="fr-FR"/>
        </w:rPr>
        <w:t xml:space="preserve">[R-5.7.2.2.2-001] </w:t>
      </w:r>
      <w:r w:rsidR="004602C6" w:rsidRPr="00911775">
        <w:rPr>
          <w:lang w:val="fr-FR"/>
        </w:rPr>
        <w:t>Void</w:t>
      </w:r>
    </w:p>
    <w:p w:rsidR="003A73C8" w:rsidRPr="004602C6" w:rsidRDefault="00EF61E0" w:rsidP="00921CDC">
      <w:pPr>
        <w:rPr>
          <w:lang w:val="fr-FR"/>
        </w:rPr>
      </w:pPr>
      <w:r w:rsidRPr="004602C6">
        <w:rPr>
          <w:lang w:val="fr-FR"/>
        </w:rPr>
        <w:t xml:space="preserve">[R-5.7.2.2.2-002] </w:t>
      </w:r>
      <w:r w:rsidR="004602C6" w:rsidRPr="00911775">
        <w:rPr>
          <w:lang w:val="fr-FR"/>
        </w:rPr>
        <w:t>Void</w:t>
      </w:r>
    </w:p>
    <w:p w:rsidR="00921CDC" w:rsidRPr="004602C6" w:rsidRDefault="00EF61E0" w:rsidP="00921CDC">
      <w:pPr>
        <w:rPr>
          <w:lang w:val="fr-FR"/>
        </w:rPr>
      </w:pPr>
      <w:r w:rsidRPr="004602C6">
        <w:rPr>
          <w:lang w:val="fr-FR"/>
        </w:rPr>
        <w:t xml:space="preserve">[R-5.7.2.2.2-003] </w:t>
      </w:r>
      <w:r w:rsidR="004602C6" w:rsidRPr="00911775">
        <w:rPr>
          <w:lang w:val="fr-FR"/>
        </w:rPr>
        <w:t>Void</w:t>
      </w:r>
    </w:p>
    <w:p w:rsidR="00921CDC" w:rsidRDefault="00EF61E0" w:rsidP="00921CDC">
      <w:r>
        <w:t xml:space="preserve">[R-5.7.2.2.2-004] </w:t>
      </w:r>
      <w:r w:rsidR="004602C6">
        <w:t>Void</w:t>
      </w:r>
    </w:p>
    <w:p w:rsidR="00921CDC" w:rsidRDefault="00921CDC" w:rsidP="003B14EE">
      <w:pPr>
        <w:pStyle w:val="Heading4"/>
      </w:pPr>
      <w:bookmarkStart w:id="65" w:name="_Toc138428988"/>
      <w:r>
        <w:t>5.7.2.3</w:t>
      </w:r>
      <w:r>
        <w:tab/>
        <w:t>MCPTT Emergency Private Call (with Floor control)</w:t>
      </w:r>
      <w:bookmarkEnd w:id="65"/>
    </w:p>
    <w:p w:rsidR="00921CDC" w:rsidRDefault="00921CDC" w:rsidP="003B14EE">
      <w:pPr>
        <w:pStyle w:val="Heading5"/>
      </w:pPr>
      <w:bookmarkStart w:id="66" w:name="_Toc138428989"/>
      <w:r>
        <w:t>5.7.2.3.1</w:t>
      </w:r>
      <w:r>
        <w:tab/>
        <w:t>MCPTT Emergency Private Call (with Floor control) requirements</w:t>
      </w:r>
      <w:bookmarkEnd w:id="66"/>
    </w:p>
    <w:p w:rsidR="00921CDC" w:rsidRDefault="00EF61E0" w:rsidP="00921CDC">
      <w:r>
        <w:t xml:space="preserve">[R-5.7.2.3.1-001] </w:t>
      </w:r>
      <w:r w:rsidR="00921CDC">
        <w:t xml:space="preserve">The </w:t>
      </w:r>
      <w:r w:rsidR="000966DA">
        <w:t>MCPTT Service</w:t>
      </w:r>
      <w:r w:rsidR="00921CDC">
        <w:t xml:space="preserve"> shall support MCPTT Emergency Private Calls (with Floor contro</w:t>
      </w:r>
      <w:r w:rsidR="00297225">
        <w:t xml:space="preserve">l) from </w:t>
      </w:r>
      <w:r w:rsidR="0001747C">
        <w:t>authorize</w:t>
      </w:r>
      <w:r w:rsidR="00297225">
        <w:t>d MCPTT Users.</w:t>
      </w:r>
    </w:p>
    <w:p w:rsidR="00921CDC" w:rsidRDefault="00E24119" w:rsidP="003B14EE">
      <w:pPr>
        <w:pStyle w:val="NO"/>
      </w:pPr>
      <w:r>
        <w:t>NOTE:</w:t>
      </w:r>
      <w:r w:rsidR="00921CDC">
        <w:tab/>
        <w:t>This functionality out of network relies on the MCPTT User being called being within ProSe Communication range</w:t>
      </w:r>
      <w:r w:rsidR="00EF091E">
        <w:t>.</w:t>
      </w:r>
      <w:r w:rsidR="00921CDC">
        <w:t xml:space="preserve"> </w:t>
      </w:r>
      <w:r w:rsidR="00EF091E">
        <w:t>F</w:t>
      </w:r>
      <w:r w:rsidR="00921CDC">
        <w:t xml:space="preserve">or this reason this functionality is more likely to be used </w:t>
      </w:r>
      <w:r w:rsidR="00297225">
        <w:t>o</w:t>
      </w:r>
      <w:r w:rsidR="00921CDC">
        <w:t xml:space="preserve">n </w:t>
      </w:r>
      <w:r w:rsidR="00297225">
        <w:t>the n</w:t>
      </w:r>
      <w:r w:rsidR="00921CDC">
        <w:t>etwork.</w:t>
      </w:r>
    </w:p>
    <w:p w:rsidR="00921CDC" w:rsidRDefault="00EF61E0" w:rsidP="00921CDC">
      <w:r>
        <w:t xml:space="preserve">[R-5.7.2.3.1-002] </w:t>
      </w:r>
      <w:r w:rsidR="00921CDC">
        <w:t>When an MCPTT User initiates an MCPTT Emergency Private Call (with Floor control) this may trigger an MCPTT Emergency Alert for that MCPTT User.</w:t>
      </w:r>
    </w:p>
    <w:p w:rsidR="00921CDC" w:rsidRDefault="00EF61E0" w:rsidP="00921CDC">
      <w:r>
        <w:t xml:space="preserve">[R-5.7.2.3.1-003] </w:t>
      </w:r>
      <w:r w:rsidR="00921CDC">
        <w:t>When an MCPTT User initiates an MCPTT Emergency Private Call (with Floor control) this shall put that MCPTT User into an MCPTT Emergency State.</w:t>
      </w:r>
    </w:p>
    <w:p w:rsidR="00921CDC" w:rsidRDefault="00921CDC" w:rsidP="003B14EE">
      <w:pPr>
        <w:pStyle w:val="Heading5"/>
      </w:pPr>
      <w:bookmarkStart w:id="67" w:name="_Toc138428990"/>
      <w:r>
        <w:t>5.7.2.3.2</w:t>
      </w:r>
      <w:r>
        <w:tab/>
        <w:t>MCPTT Emergency Private Call (with Floor control) cancellation requirements</w:t>
      </w:r>
      <w:bookmarkEnd w:id="67"/>
    </w:p>
    <w:p w:rsidR="00921CDC" w:rsidRDefault="00EF61E0" w:rsidP="00921CDC">
      <w:r>
        <w:t xml:space="preserve">[R-5.7.2.3.2-001] </w:t>
      </w:r>
      <w:r w:rsidR="00921CDC">
        <w:t xml:space="preserve">The </w:t>
      </w:r>
      <w:r w:rsidR="000966DA">
        <w:t>MCPTT Service</w:t>
      </w:r>
      <w:r w:rsidR="00921CDC">
        <w:t xml:space="preserve"> shall support cancellation of the </w:t>
      </w:r>
      <w:r w:rsidR="00D14BD5">
        <w:t>MCPTT E</w:t>
      </w:r>
      <w:r w:rsidR="00921CDC">
        <w:t>mergency priority of an MCPTT Emergency Private Call (with Floor control) by an authorized MCPTT User.</w:t>
      </w:r>
    </w:p>
    <w:p w:rsidR="00921CDC" w:rsidRDefault="00EF61E0" w:rsidP="00921CDC">
      <w:r>
        <w:t xml:space="preserve">[R-5.7.2.3.2-002] </w:t>
      </w:r>
      <w:r w:rsidR="00921CDC">
        <w:t xml:space="preserve">The </w:t>
      </w:r>
      <w:r w:rsidR="000966DA">
        <w:t>MCPTT Service</w:t>
      </w:r>
      <w:r w:rsidR="00921CDC">
        <w:t xml:space="preserve"> shall support cancellation of the </w:t>
      </w:r>
      <w:r w:rsidR="00D14BD5">
        <w:t>MCPTT E</w:t>
      </w:r>
      <w:r w:rsidR="00921CDC">
        <w:t>mergency priority of an MCPTT Emergency Private Call (with Floor control) when criteria established by the MCPTT Administrator are met (e.g.</w:t>
      </w:r>
      <w:r w:rsidR="00297225">
        <w:t>,</w:t>
      </w:r>
      <w:r w:rsidR="00921CDC">
        <w:t xml:space="preserve"> </w:t>
      </w:r>
      <w:r w:rsidR="00297225">
        <w:t>t</w:t>
      </w:r>
      <w:r w:rsidR="00982289">
        <w:t>ime</w:t>
      </w:r>
      <w:r w:rsidR="00921CDC">
        <w:t>out)</w:t>
      </w:r>
      <w:r w:rsidR="00EF091E">
        <w:t>.</w:t>
      </w:r>
    </w:p>
    <w:p w:rsidR="00921CDC" w:rsidRPr="00AE68BB" w:rsidRDefault="00EF61E0" w:rsidP="00921CDC">
      <w:r>
        <w:t xml:space="preserve">[R-5.7.2.3.2-003] </w:t>
      </w:r>
      <w:r w:rsidR="00921CDC">
        <w:t xml:space="preserve">The </w:t>
      </w:r>
      <w:r w:rsidR="000966DA">
        <w:t>MCPTT Service</w:t>
      </w:r>
      <w:r w:rsidR="00921CDC">
        <w:t xml:space="preserve"> shall support an MCPTT User cancelling their own MCPTT Emergency State.</w:t>
      </w:r>
    </w:p>
    <w:p w:rsidR="00E55DAC" w:rsidRDefault="00E55DAC" w:rsidP="003B14EE">
      <w:pPr>
        <w:pStyle w:val="Heading4"/>
      </w:pPr>
      <w:bookmarkStart w:id="68" w:name="_Toc138428991"/>
      <w:r>
        <w:t>5.7.2.4</w:t>
      </w:r>
      <w:r>
        <w:tab/>
        <w:t>MCPTT Emergency Alert</w:t>
      </w:r>
      <w:bookmarkEnd w:id="68"/>
    </w:p>
    <w:p w:rsidR="00F2727A" w:rsidRPr="00AE68BB" w:rsidRDefault="00F2727A" w:rsidP="003B14EE">
      <w:pPr>
        <w:pStyle w:val="Heading5"/>
      </w:pPr>
      <w:bookmarkStart w:id="69" w:name="_Toc138428992"/>
      <w:r w:rsidRPr="00AE68BB">
        <w:t>5.</w:t>
      </w:r>
      <w:r w:rsidR="00E55DAC">
        <w:t>7.2.4.1</w:t>
      </w:r>
      <w:r w:rsidRPr="00AE68BB">
        <w:tab/>
        <w:t xml:space="preserve">MCPTT Emergency Alert </w:t>
      </w:r>
      <w:r w:rsidR="003B6421">
        <w:t>r</w:t>
      </w:r>
      <w:r w:rsidRPr="00AE68BB">
        <w:t>equirements</w:t>
      </w:r>
      <w:bookmarkEnd w:id="69"/>
    </w:p>
    <w:p w:rsidR="001B7FB7" w:rsidRDefault="00EF61E0" w:rsidP="00AD2740">
      <w:pPr>
        <w:rPr>
          <w:lang w:val="fr-FR"/>
        </w:rPr>
      </w:pPr>
      <w:r w:rsidRPr="001B7FB7">
        <w:rPr>
          <w:lang w:val="fr-FR"/>
        </w:rPr>
        <w:t xml:space="preserve">[R-5.7.2.4.1-001] </w:t>
      </w:r>
      <w:r w:rsidR="001B7FB7">
        <w:rPr>
          <w:lang w:val="fr-FR"/>
        </w:rPr>
        <w:t xml:space="preserve">Void </w:t>
      </w:r>
    </w:p>
    <w:p w:rsidR="001B7FB7" w:rsidRDefault="001B7FB7" w:rsidP="00AD2740">
      <w:pPr>
        <w:rPr>
          <w:lang w:val="fr-FR"/>
        </w:rPr>
      </w:pPr>
      <w:r>
        <w:rPr>
          <w:lang w:val="fr-FR"/>
        </w:rPr>
        <w:t>[</w:t>
      </w:r>
      <w:r w:rsidR="00EF61E0" w:rsidRPr="001B7FB7">
        <w:rPr>
          <w:lang w:val="fr-FR"/>
        </w:rPr>
        <w:t xml:space="preserve">R-5.7.2.4.1-002] </w:t>
      </w:r>
      <w:r>
        <w:rPr>
          <w:lang w:val="fr-FR"/>
        </w:rPr>
        <w:t xml:space="preserve">Void </w:t>
      </w:r>
    </w:p>
    <w:p w:rsidR="001B7FB7" w:rsidRDefault="001B7FB7" w:rsidP="00AD2740">
      <w:pPr>
        <w:rPr>
          <w:lang w:val="fr-FR"/>
        </w:rPr>
      </w:pPr>
      <w:r>
        <w:rPr>
          <w:lang w:val="fr-FR"/>
        </w:rPr>
        <w:t>[</w:t>
      </w:r>
      <w:r w:rsidR="00EF61E0" w:rsidRPr="001B7FB7">
        <w:rPr>
          <w:lang w:val="fr-FR"/>
        </w:rPr>
        <w:t xml:space="preserve">R-5.7.2.4.1-003] </w:t>
      </w:r>
      <w:r>
        <w:rPr>
          <w:lang w:val="fr-FR"/>
        </w:rPr>
        <w:t xml:space="preserve">Void </w:t>
      </w:r>
    </w:p>
    <w:p w:rsidR="00AD2740" w:rsidRPr="001B7FB7" w:rsidRDefault="001B7FB7" w:rsidP="00AD2740">
      <w:pPr>
        <w:rPr>
          <w:lang w:val="fr-FR"/>
        </w:rPr>
      </w:pPr>
      <w:r>
        <w:rPr>
          <w:lang w:val="fr-FR"/>
        </w:rPr>
        <w:t>[</w:t>
      </w:r>
      <w:r w:rsidR="00EF61E0" w:rsidRPr="001B7FB7">
        <w:rPr>
          <w:lang w:val="fr-FR"/>
        </w:rPr>
        <w:t xml:space="preserve">R-5.7.2.4.1-004] </w:t>
      </w:r>
      <w:r w:rsidR="004602C6" w:rsidRPr="001B7FB7">
        <w:rPr>
          <w:lang w:val="fr-FR"/>
        </w:rPr>
        <w:t xml:space="preserve">Void </w:t>
      </w:r>
      <w:r w:rsidR="00AD2740" w:rsidRPr="001B7FB7">
        <w:rPr>
          <w:lang w:val="fr-FR"/>
        </w:rPr>
        <w:t>.</w:t>
      </w:r>
    </w:p>
    <w:p w:rsidR="00E55DAC" w:rsidRPr="001B7FB7" w:rsidRDefault="00EF61E0" w:rsidP="00AD2740">
      <w:pPr>
        <w:rPr>
          <w:lang w:val="fr-FR"/>
        </w:rPr>
      </w:pPr>
      <w:r w:rsidRPr="001B7FB7">
        <w:rPr>
          <w:lang w:val="fr-FR"/>
        </w:rPr>
        <w:t xml:space="preserve">[R-5.7.2.4.1-005] </w:t>
      </w:r>
      <w:r w:rsidR="004602C6" w:rsidRPr="001B7FB7">
        <w:rPr>
          <w:lang w:val="fr-FR"/>
        </w:rPr>
        <w:t>Void</w:t>
      </w:r>
      <w:r w:rsidR="00E55DAC" w:rsidRPr="001B7FB7">
        <w:rPr>
          <w:lang w:val="fr-FR"/>
        </w:rPr>
        <w:t>.</w:t>
      </w:r>
    </w:p>
    <w:p w:rsidR="001B7FB7" w:rsidRDefault="00EF61E0" w:rsidP="003B4497">
      <w:pPr>
        <w:rPr>
          <w:lang w:val="fr-FR"/>
        </w:rPr>
      </w:pPr>
      <w:r w:rsidRPr="001B7FB7">
        <w:rPr>
          <w:lang w:val="fr-FR"/>
        </w:rPr>
        <w:t xml:space="preserve">[R-5.7.2.4.1-006] </w:t>
      </w:r>
      <w:r w:rsidR="001B7FB7">
        <w:rPr>
          <w:lang w:val="fr-FR"/>
        </w:rPr>
        <w:t xml:space="preserve">Void </w:t>
      </w:r>
    </w:p>
    <w:p w:rsidR="003B4497" w:rsidRDefault="001B7FB7" w:rsidP="003B4497">
      <w:pPr>
        <w:rPr>
          <w:lang w:val="fr-FR"/>
        </w:rPr>
      </w:pPr>
      <w:r>
        <w:rPr>
          <w:lang w:val="fr-FR"/>
        </w:rPr>
        <w:t>[</w:t>
      </w:r>
      <w:r w:rsidR="00EF61E0" w:rsidRPr="001B7FB7">
        <w:rPr>
          <w:lang w:val="fr-FR"/>
        </w:rPr>
        <w:t xml:space="preserve">R-5.7.2.4.1-007] </w:t>
      </w:r>
      <w:r w:rsidR="004602C6" w:rsidRPr="001B7FB7">
        <w:rPr>
          <w:lang w:val="fr-FR"/>
        </w:rPr>
        <w:t>Void</w:t>
      </w:r>
    </w:p>
    <w:p w:rsidR="001B7FB7" w:rsidRDefault="00EF61E0" w:rsidP="003B4497">
      <w:pPr>
        <w:rPr>
          <w:lang w:val="fr-FR"/>
        </w:rPr>
      </w:pPr>
      <w:r w:rsidRPr="001B7FB7">
        <w:rPr>
          <w:lang w:val="fr-FR"/>
        </w:rPr>
        <w:t xml:space="preserve">[R-5.7.2.4.1-008] </w:t>
      </w:r>
      <w:r w:rsidR="001B7FB7">
        <w:rPr>
          <w:lang w:val="fr-FR"/>
        </w:rPr>
        <w:t xml:space="preserve">Void </w:t>
      </w:r>
    </w:p>
    <w:p w:rsidR="001B7FB7" w:rsidRDefault="001B7FB7" w:rsidP="003B4497">
      <w:pPr>
        <w:rPr>
          <w:lang w:val="fr-FR"/>
        </w:rPr>
      </w:pPr>
      <w:r>
        <w:rPr>
          <w:lang w:val="fr-FR"/>
        </w:rPr>
        <w:t>[</w:t>
      </w:r>
      <w:r w:rsidR="00EF61E0" w:rsidRPr="001B7FB7">
        <w:rPr>
          <w:lang w:val="fr-FR"/>
        </w:rPr>
        <w:t xml:space="preserve">R-5.7.2.4.1-009] </w:t>
      </w:r>
      <w:r>
        <w:rPr>
          <w:lang w:val="fr-FR"/>
        </w:rPr>
        <w:t xml:space="preserve">Void </w:t>
      </w:r>
    </w:p>
    <w:p w:rsidR="001B7FB7" w:rsidRDefault="001B7FB7" w:rsidP="003B4497">
      <w:pPr>
        <w:rPr>
          <w:lang w:val="fr-FR"/>
        </w:rPr>
      </w:pPr>
      <w:r>
        <w:rPr>
          <w:lang w:val="fr-FR"/>
        </w:rPr>
        <w:t>[</w:t>
      </w:r>
      <w:r w:rsidR="00EF61E0" w:rsidRPr="001B7FB7">
        <w:rPr>
          <w:lang w:val="fr-FR"/>
        </w:rPr>
        <w:t xml:space="preserve">R-5.7.2.4.1-010] </w:t>
      </w:r>
      <w:r>
        <w:rPr>
          <w:lang w:val="fr-FR"/>
        </w:rPr>
        <w:t xml:space="preserve">Void </w:t>
      </w:r>
    </w:p>
    <w:p w:rsidR="001B7FB7" w:rsidRDefault="001B7FB7" w:rsidP="003B4497">
      <w:pPr>
        <w:rPr>
          <w:lang w:val="fr-FR"/>
        </w:rPr>
      </w:pPr>
      <w:r>
        <w:rPr>
          <w:lang w:val="fr-FR"/>
        </w:rPr>
        <w:t>[</w:t>
      </w:r>
      <w:r w:rsidR="00EF61E0" w:rsidRPr="001B7FB7">
        <w:rPr>
          <w:lang w:val="fr-FR"/>
        </w:rPr>
        <w:t xml:space="preserve">R-5.7.2.4.1-011] </w:t>
      </w:r>
      <w:r>
        <w:rPr>
          <w:lang w:val="fr-FR"/>
        </w:rPr>
        <w:t xml:space="preserve">Void </w:t>
      </w:r>
    </w:p>
    <w:p w:rsidR="003B4497" w:rsidRDefault="001B7FB7" w:rsidP="003B4497">
      <w:pPr>
        <w:rPr>
          <w:lang w:val="fr-FR"/>
        </w:rPr>
      </w:pPr>
      <w:r>
        <w:rPr>
          <w:lang w:val="fr-FR"/>
        </w:rPr>
        <w:t>[</w:t>
      </w:r>
      <w:r w:rsidR="00EF61E0" w:rsidRPr="001B7FB7">
        <w:rPr>
          <w:lang w:val="fr-FR"/>
        </w:rPr>
        <w:t xml:space="preserve">R-5.7.2.4.1-012] </w:t>
      </w:r>
      <w:r w:rsidR="004602C6" w:rsidRPr="001B7FB7">
        <w:rPr>
          <w:lang w:val="fr-FR"/>
        </w:rPr>
        <w:t xml:space="preserve">Void </w:t>
      </w:r>
    </w:p>
    <w:p w:rsidR="00F2727A" w:rsidRPr="00D25652" w:rsidRDefault="00F2727A" w:rsidP="003B14EE">
      <w:pPr>
        <w:pStyle w:val="Heading5"/>
        <w:rPr>
          <w:lang w:val="fr-FR"/>
        </w:rPr>
      </w:pPr>
      <w:bookmarkStart w:id="70" w:name="_Toc138428993"/>
      <w:r w:rsidRPr="00D25652">
        <w:rPr>
          <w:lang w:val="fr-FR"/>
        </w:rPr>
        <w:t>5.</w:t>
      </w:r>
      <w:r w:rsidR="00921CDC" w:rsidRPr="00D25652">
        <w:rPr>
          <w:lang w:val="fr-FR"/>
        </w:rPr>
        <w:t>7.2.4.2</w:t>
      </w:r>
      <w:r w:rsidRPr="00D25652">
        <w:rPr>
          <w:lang w:val="fr-FR"/>
        </w:rPr>
        <w:tab/>
        <w:t xml:space="preserve">MCPTT Emergency Alert </w:t>
      </w:r>
      <w:r w:rsidR="003B6421" w:rsidRPr="00D25652">
        <w:rPr>
          <w:lang w:val="fr-FR"/>
        </w:rPr>
        <w:t>c</w:t>
      </w:r>
      <w:r w:rsidRPr="00D25652">
        <w:rPr>
          <w:lang w:val="fr-FR"/>
        </w:rPr>
        <w:t xml:space="preserve">ancellation </w:t>
      </w:r>
      <w:r w:rsidR="003B6421" w:rsidRPr="00D25652">
        <w:rPr>
          <w:lang w:val="fr-FR"/>
        </w:rPr>
        <w:t>r</w:t>
      </w:r>
      <w:r w:rsidRPr="00D25652">
        <w:rPr>
          <w:lang w:val="fr-FR"/>
        </w:rPr>
        <w:t>equirements</w:t>
      </w:r>
      <w:bookmarkEnd w:id="70"/>
    </w:p>
    <w:p w:rsidR="001B7FB7" w:rsidRDefault="00EF61E0" w:rsidP="003B4497">
      <w:pPr>
        <w:rPr>
          <w:lang w:val="fr-FR"/>
        </w:rPr>
      </w:pPr>
      <w:r w:rsidRPr="001B7FB7">
        <w:rPr>
          <w:lang w:val="fr-FR"/>
        </w:rPr>
        <w:t xml:space="preserve">[R-5.7.2.4.2-001] </w:t>
      </w:r>
      <w:r w:rsidR="001B7FB7">
        <w:rPr>
          <w:lang w:val="fr-FR"/>
        </w:rPr>
        <w:t xml:space="preserve">Void </w:t>
      </w:r>
    </w:p>
    <w:p w:rsidR="001B7FB7" w:rsidRDefault="001B7FB7" w:rsidP="003B4497">
      <w:pPr>
        <w:rPr>
          <w:lang w:val="fr-FR"/>
        </w:rPr>
      </w:pPr>
      <w:r>
        <w:rPr>
          <w:lang w:val="fr-FR"/>
        </w:rPr>
        <w:t>[</w:t>
      </w:r>
      <w:r w:rsidR="00EF61E0" w:rsidRPr="001B7FB7">
        <w:rPr>
          <w:lang w:val="fr-FR"/>
        </w:rPr>
        <w:t xml:space="preserve">R-5.7.2.4.2-002] </w:t>
      </w:r>
      <w:r>
        <w:rPr>
          <w:lang w:val="fr-FR"/>
        </w:rPr>
        <w:t xml:space="preserve">Void </w:t>
      </w:r>
    </w:p>
    <w:p w:rsidR="003B4497" w:rsidRDefault="001B7FB7" w:rsidP="003B4497">
      <w:pPr>
        <w:rPr>
          <w:lang w:val="fr-FR"/>
        </w:rPr>
      </w:pPr>
      <w:r>
        <w:rPr>
          <w:lang w:val="fr-FR"/>
        </w:rPr>
        <w:t>[</w:t>
      </w:r>
      <w:r w:rsidR="00EF61E0" w:rsidRPr="001B7FB7">
        <w:rPr>
          <w:lang w:val="fr-FR"/>
        </w:rPr>
        <w:t xml:space="preserve">R-5.7.2.4.2-003] </w:t>
      </w:r>
      <w:r w:rsidR="004602C6" w:rsidRPr="001B7FB7">
        <w:rPr>
          <w:lang w:val="fr-FR"/>
        </w:rPr>
        <w:t xml:space="preserve">Void </w:t>
      </w:r>
    </w:p>
    <w:p w:rsidR="00F2727A" w:rsidRPr="001B7FB7" w:rsidRDefault="00F2727A" w:rsidP="0002527D">
      <w:pPr>
        <w:pStyle w:val="Heading2"/>
        <w:rPr>
          <w:lang w:val="fr-FR"/>
        </w:rPr>
      </w:pPr>
      <w:bookmarkStart w:id="71" w:name="_Toc138428994"/>
      <w:r w:rsidRPr="001B7FB7">
        <w:rPr>
          <w:lang w:val="fr-FR"/>
        </w:rPr>
        <w:t>5.</w:t>
      </w:r>
      <w:r w:rsidR="00296284" w:rsidRPr="001B7FB7">
        <w:rPr>
          <w:lang w:val="fr-FR"/>
        </w:rPr>
        <w:t>8</w:t>
      </w:r>
      <w:r w:rsidRPr="001B7FB7">
        <w:rPr>
          <w:lang w:val="fr-FR"/>
        </w:rPr>
        <w:tab/>
      </w:r>
      <w:r w:rsidR="00040D6C" w:rsidRPr="001B7FB7">
        <w:rPr>
          <w:lang w:val="fr-FR"/>
        </w:rPr>
        <w:t xml:space="preserve">User </w:t>
      </w:r>
      <w:r w:rsidRPr="001B7FB7">
        <w:rPr>
          <w:lang w:val="fr-FR"/>
        </w:rPr>
        <w:t>ID</w:t>
      </w:r>
      <w:bookmarkEnd w:id="71"/>
    </w:p>
    <w:p w:rsidR="001B7FB7" w:rsidRDefault="00EF61E0" w:rsidP="003B4497">
      <w:pPr>
        <w:rPr>
          <w:lang w:val="fr-FR"/>
        </w:rPr>
      </w:pPr>
      <w:r w:rsidRPr="001B7FB7">
        <w:rPr>
          <w:lang w:val="fr-FR"/>
        </w:rPr>
        <w:t xml:space="preserve">[R-5.8-001] </w:t>
      </w:r>
      <w:r w:rsidR="001B7FB7">
        <w:rPr>
          <w:lang w:val="fr-FR"/>
        </w:rPr>
        <w:t xml:space="preserve">Void </w:t>
      </w:r>
    </w:p>
    <w:p w:rsidR="001B7FB7" w:rsidRDefault="001B7FB7" w:rsidP="003B4497">
      <w:pPr>
        <w:rPr>
          <w:lang w:val="fr-FR"/>
        </w:rPr>
      </w:pPr>
      <w:r>
        <w:rPr>
          <w:lang w:val="fr-FR"/>
        </w:rPr>
        <w:t>[</w:t>
      </w:r>
      <w:r w:rsidR="00EF61E0" w:rsidRPr="001B7FB7">
        <w:rPr>
          <w:lang w:val="fr-FR"/>
        </w:rPr>
        <w:t xml:space="preserve">R-5.8-002] </w:t>
      </w:r>
      <w:r>
        <w:rPr>
          <w:lang w:val="fr-FR"/>
        </w:rPr>
        <w:t xml:space="preserve">Void </w:t>
      </w:r>
    </w:p>
    <w:p w:rsidR="003B4497" w:rsidRDefault="001B7FB7" w:rsidP="003B4497">
      <w:pPr>
        <w:rPr>
          <w:lang w:val="fr-FR"/>
        </w:rPr>
      </w:pPr>
      <w:r>
        <w:rPr>
          <w:lang w:val="fr-FR"/>
        </w:rPr>
        <w:t>[</w:t>
      </w:r>
      <w:r w:rsidR="00EF61E0" w:rsidRPr="001B7FB7">
        <w:rPr>
          <w:lang w:val="fr-FR"/>
        </w:rPr>
        <w:t xml:space="preserve">R-5.8-003] </w:t>
      </w:r>
      <w:r w:rsidR="004602C6" w:rsidRPr="001B7FB7">
        <w:rPr>
          <w:lang w:val="fr-FR"/>
        </w:rPr>
        <w:t xml:space="preserve">Void </w:t>
      </w:r>
    </w:p>
    <w:p w:rsidR="00F2727A" w:rsidRPr="001B7FB7" w:rsidRDefault="00F2727A" w:rsidP="00786100">
      <w:pPr>
        <w:pStyle w:val="Heading2"/>
        <w:rPr>
          <w:lang w:val="fr-FR"/>
        </w:rPr>
      </w:pPr>
      <w:bookmarkStart w:id="72" w:name="_Toc138428995"/>
      <w:r w:rsidRPr="001B7FB7">
        <w:rPr>
          <w:lang w:val="fr-FR"/>
        </w:rPr>
        <w:t>5.</w:t>
      </w:r>
      <w:r w:rsidR="00296284" w:rsidRPr="001B7FB7">
        <w:rPr>
          <w:lang w:val="fr-FR"/>
        </w:rPr>
        <w:t>9</w:t>
      </w:r>
      <w:r w:rsidRPr="001B7FB7">
        <w:rPr>
          <w:lang w:val="fr-FR"/>
        </w:rPr>
        <w:tab/>
      </w:r>
      <w:r w:rsidR="002553A8" w:rsidRPr="001B7FB7">
        <w:rPr>
          <w:lang w:val="fr-FR"/>
        </w:rPr>
        <w:t>MCPTT UE</w:t>
      </w:r>
      <w:r w:rsidRPr="001B7FB7">
        <w:rPr>
          <w:lang w:val="fr-FR"/>
        </w:rPr>
        <w:t xml:space="preserve"> </w:t>
      </w:r>
      <w:r w:rsidR="003B6421" w:rsidRPr="001B7FB7">
        <w:rPr>
          <w:lang w:val="fr-FR"/>
        </w:rPr>
        <w:t>m</w:t>
      </w:r>
      <w:r w:rsidRPr="001B7FB7">
        <w:rPr>
          <w:lang w:val="fr-FR"/>
        </w:rPr>
        <w:t>anagement</w:t>
      </w:r>
      <w:bookmarkEnd w:id="72"/>
    </w:p>
    <w:p w:rsidR="001B7FB7" w:rsidRDefault="00EF61E0" w:rsidP="003B4497">
      <w:pPr>
        <w:rPr>
          <w:lang w:val="fr-FR"/>
        </w:rPr>
      </w:pPr>
      <w:r w:rsidRPr="001B7FB7">
        <w:rPr>
          <w:lang w:val="fr-FR"/>
        </w:rPr>
        <w:t xml:space="preserve">[R-5.9-001] </w:t>
      </w:r>
      <w:r w:rsidR="001B7FB7">
        <w:rPr>
          <w:lang w:val="fr-FR"/>
        </w:rPr>
        <w:t xml:space="preserve">Void </w:t>
      </w:r>
    </w:p>
    <w:p w:rsidR="003B4497" w:rsidRDefault="001B7FB7" w:rsidP="003B4497">
      <w:pPr>
        <w:rPr>
          <w:lang w:val="fr-FR"/>
        </w:rPr>
      </w:pPr>
      <w:r>
        <w:rPr>
          <w:lang w:val="fr-FR"/>
        </w:rPr>
        <w:t>[</w:t>
      </w:r>
      <w:r w:rsidR="00EF61E0" w:rsidRPr="001B7FB7">
        <w:rPr>
          <w:lang w:val="fr-FR"/>
        </w:rPr>
        <w:t xml:space="preserve">R-5.9-002] </w:t>
      </w:r>
      <w:r w:rsidR="004602C6" w:rsidRPr="001B7FB7">
        <w:rPr>
          <w:lang w:val="fr-FR"/>
        </w:rPr>
        <w:t xml:space="preserve">Void </w:t>
      </w:r>
    </w:p>
    <w:p w:rsidR="000A3C7F" w:rsidRPr="001B7FB7" w:rsidRDefault="000A3C7F" w:rsidP="0089484D">
      <w:pPr>
        <w:pStyle w:val="Heading2"/>
        <w:rPr>
          <w:lang w:val="fr-FR"/>
        </w:rPr>
      </w:pPr>
      <w:bookmarkStart w:id="73" w:name="_Toc138428996"/>
      <w:r w:rsidRPr="001B7FB7">
        <w:rPr>
          <w:lang w:val="fr-FR"/>
        </w:rPr>
        <w:t>5.</w:t>
      </w:r>
      <w:r w:rsidR="00296284" w:rsidRPr="001B7FB7">
        <w:rPr>
          <w:lang w:val="fr-FR"/>
        </w:rPr>
        <w:t>10</w:t>
      </w:r>
      <w:r w:rsidRPr="001B7FB7">
        <w:rPr>
          <w:lang w:val="fr-FR"/>
        </w:rPr>
        <w:tab/>
      </w:r>
      <w:r w:rsidR="00DA2146" w:rsidRPr="001B7FB7">
        <w:rPr>
          <w:lang w:val="fr-FR"/>
        </w:rPr>
        <w:t>MCPTT User Profile</w:t>
      </w:r>
      <w:bookmarkEnd w:id="73"/>
    </w:p>
    <w:p w:rsidR="001B7FB7" w:rsidRDefault="00EF61E0" w:rsidP="003B4497">
      <w:pPr>
        <w:rPr>
          <w:lang w:val="fr-FR"/>
        </w:rPr>
      </w:pPr>
      <w:r w:rsidRPr="001B7FB7">
        <w:rPr>
          <w:lang w:val="fr-FR"/>
        </w:rPr>
        <w:t xml:space="preserve">[R-5.10-001] </w:t>
      </w:r>
      <w:r w:rsidR="001B7FB7">
        <w:rPr>
          <w:lang w:val="fr-FR"/>
        </w:rPr>
        <w:t xml:space="preserve">Void </w:t>
      </w:r>
    </w:p>
    <w:p w:rsidR="003B4497" w:rsidRDefault="001B7FB7" w:rsidP="003B4497">
      <w:pPr>
        <w:rPr>
          <w:lang w:val="fr-FR"/>
        </w:rPr>
      </w:pPr>
      <w:r>
        <w:rPr>
          <w:lang w:val="fr-FR"/>
        </w:rPr>
        <w:t>[</w:t>
      </w:r>
      <w:r w:rsidR="00EF61E0" w:rsidRPr="001B7FB7">
        <w:rPr>
          <w:lang w:val="fr-FR"/>
        </w:rPr>
        <w:t xml:space="preserve">R-5.10-002] </w:t>
      </w:r>
      <w:r w:rsidR="004602C6" w:rsidRPr="001B7FB7">
        <w:rPr>
          <w:lang w:val="fr-FR"/>
        </w:rPr>
        <w:t xml:space="preserve">Void </w:t>
      </w:r>
    </w:p>
    <w:p w:rsidR="0089484D" w:rsidRPr="001B7FB7" w:rsidRDefault="0089484D" w:rsidP="0089484D">
      <w:pPr>
        <w:pStyle w:val="Heading2"/>
        <w:rPr>
          <w:lang w:val="fr-FR"/>
        </w:rPr>
      </w:pPr>
      <w:bookmarkStart w:id="74" w:name="_Toc138428997"/>
      <w:r w:rsidRPr="001B7FB7">
        <w:rPr>
          <w:lang w:val="fr-FR"/>
        </w:rPr>
        <w:t>5.</w:t>
      </w:r>
      <w:r w:rsidR="00296284" w:rsidRPr="001B7FB7">
        <w:rPr>
          <w:lang w:val="fr-FR"/>
        </w:rPr>
        <w:t>11</w:t>
      </w:r>
      <w:r w:rsidRPr="001B7FB7">
        <w:rPr>
          <w:lang w:val="fr-FR"/>
        </w:rPr>
        <w:tab/>
        <w:t>Support for multiple devices</w:t>
      </w:r>
      <w:bookmarkEnd w:id="74"/>
    </w:p>
    <w:p w:rsidR="001B7FB7" w:rsidRDefault="00EF61E0" w:rsidP="003B4497">
      <w:pPr>
        <w:rPr>
          <w:lang w:val="fr-FR"/>
        </w:rPr>
      </w:pPr>
      <w:r w:rsidRPr="001B7FB7">
        <w:rPr>
          <w:lang w:val="fr-FR"/>
        </w:rPr>
        <w:t xml:space="preserve">[R-5.11-001] </w:t>
      </w:r>
      <w:r w:rsidR="001B7FB7">
        <w:rPr>
          <w:lang w:val="fr-FR"/>
        </w:rPr>
        <w:t xml:space="preserve">Void </w:t>
      </w:r>
    </w:p>
    <w:p w:rsidR="003B4497" w:rsidRDefault="001B7FB7" w:rsidP="003B4497">
      <w:pPr>
        <w:rPr>
          <w:lang w:val="fr-FR"/>
        </w:rPr>
      </w:pPr>
      <w:r>
        <w:rPr>
          <w:lang w:val="fr-FR"/>
        </w:rPr>
        <w:t>[</w:t>
      </w:r>
      <w:r w:rsidR="00EF61E0" w:rsidRPr="001B7FB7">
        <w:rPr>
          <w:lang w:val="fr-FR"/>
        </w:rPr>
        <w:t xml:space="preserve">R-5.11-002] </w:t>
      </w:r>
      <w:r w:rsidR="004602C6" w:rsidRPr="001B7FB7">
        <w:rPr>
          <w:lang w:val="fr-FR"/>
        </w:rPr>
        <w:t xml:space="preserve">Void </w:t>
      </w:r>
    </w:p>
    <w:p w:rsidR="00F2727A" w:rsidRPr="001B7FB7" w:rsidRDefault="00F2727A" w:rsidP="002A0777">
      <w:pPr>
        <w:pStyle w:val="Heading2"/>
        <w:rPr>
          <w:lang w:val="fr-FR"/>
        </w:rPr>
      </w:pPr>
      <w:bookmarkStart w:id="75" w:name="_Toc138428998"/>
      <w:r w:rsidRPr="001B7FB7">
        <w:rPr>
          <w:lang w:val="fr-FR"/>
        </w:rPr>
        <w:t>5.</w:t>
      </w:r>
      <w:r w:rsidR="00296284" w:rsidRPr="001B7FB7">
        <w:rPr>
          <w:lang w:val="fr-FR"/>
        </w:rPr>
        <w:t>12</w:t>
      </w:r>
      <w:r w:rsidRPr="001B7FB7">
        <w:rPr>
          <w:lang w:val="fr-FR"/>
        </w:rPr>
        <w:tab/>
        <w:t>Location</w:t>
      </w:r>
      <w:bookmarkEnd w:id="75"/>
    </w:p>
    <w:p w:rsidR="001B7FB7" w:rsidRDefault="00EF61E0" w:rsidP="002553A8">
      <w:pPr>
        <w:rPr>
          <w:lang w:val="fr-FR"/>
        </w:rPr>
      </w:pPr>
      <w:r w:rsidRPr="001B7FB7">
        <w:rPr>
          <w:lang w:val="fr-FR"/>
        </w:rPr>
        <w:t xml:space="preserve">[R-5.12-001] </w:t>
      </w:r>
      <w:r w:rsidR="001B7FB7">
        <w:rPr>
          <w:lang w:val="fr-FR"/>
        </w:rPr>
        <w:t xml:space="preserve">Void </w:t>
      </w:r>
    </w:p>
    <w:p w:rsidR="001B7FB7" w:rsidRDefault="001B7FB7" w:rsidP="002553A8">
      <w:pPr>
        <w:rPr>
          <w:lang w:val="fr-FR"/>
        </w:rPr>
      </w:pPr>
      <w:r>
        <w:rPr>
          <w:lang w:val="fr-FR"/>
        </w:rPr>
        <w:t>[</w:t>
      </w:r>
      <w:r w:rsidR="00EF61E0" w:rsidRPr="001B7FB7">
        <w:rPr>
          <w:lang w:val="fr-FR"/>
        </w:rPr>
        <w:t xml:space="preserve">R-5.12-002] </w:t>
      </w:r>
      <w:r>
        <w:rPr>
          <w:lang w:val="fr-FR"/>
        </w:rPr>
        <w:t xml:space="preserve">Void </w:t>
      </w:r>
    </w:p>
    <w:p w:rsidR="001B7FB7" w:rsidRDefault="001B7FB7" w:rsidP="002553A8">
      <w:pPr>
        <w:rPr>
          <w:lang w:val="fr-FR"/>
        </w:rPr>
      </w:pPr>
      <w:r>
        <w:rPr>
          <w:lang w:val="fr-FR"/>
        </w:rPr>
        <w:t>[</w:t>
      </w:r>
      <w:r w:rsidR="00EF61E0" w:rsidRPr="001B7FB7">
        <w:rPr>
          <w:lang w:val="fr-FR"/>
        </w:rPr>
        <w:t xml:space="preserve">R-5.12-003] </w:t>
      </w:r>
      <w:r>
        <w:rPr>
          <w:lang w:val="fr-FR"/>
        </w:rPr>
        <w:t xml:space="preserve">Void </w:t>
      </w:r>
    </w:p>
    <w:p w:rsidR="001B7FB7" w:rsidRDefault="001B7FB7" w:rsidP="002553A8">
      <w:pPr>
        <w:rPr>
          <w:lang w:val="fr-FR"/>
        </w:rPr>
      </w:pPr>
      <w:r>
        <w:rPr>
          <w:lang w:val="fr-FR"/>
        </w:rPr>
        <w:t>[</w:t>
      </w:r>
      <w:r w:rsidR="00EF61E0" w:rsidRPr="001B7FB7">
        <w:rPr>
          <w:lang w:val="fr-FR"/>
        </w:rPr>
        <w:t xml:space="preserve">R-5.12-004] </w:t>
      </w:r>
      <w:r>
        <w:rPr>
          <w:lang w:val="fr-FR"/>
        </w:rPr>
        <w:t xml:space="preserve">Void </w:t>
      </w:r>
    </w:p>
    <w:p w:rsidR="001B7FB7" w:rsidRDefault="001B7FB7" w:rsidP="002553A8">
      <w:pPr>
        <w:rPr>
          <w:lang w:val="fr-FR"/>
        </w:rPr>
      </w:pPr>
      <w:r>
        <w:rPr>
          <w:lang w:val="fr-FR"/>
        </w:rPr>
        <w:t>[</w:t>
      </w:r>
      <w:r w:rsidR="00EF61E0" w:rsidRPr="001B7FB7">
        <w:rPr>
          <w:lang w:val="fr-FR"/>
        </w:rPr>
        <w:t xml:space="preserve">R-5.12-005] </w:t>
      </w:r>
      <w:r>
        <w:rPr>
          <w:lang w:val="fr-FR"/>
        </w:rPr>
        <w:t xml:space="preserve">Void </w:t>
      </w:r>
    </w:p>
    <w:p w:rsidR="001B7FB7" w:rsidRDefault="001B7FB7" w:rsidP="002553A8">
      <w:pPr>
        <w:rPr>
          <w:lang w:val="fr-FR"/>
        </w:rPr>
      </w:pPr>
      <w:r>
        <w:rPr>
          <w:lang w:val="fr-FR"/>
        </w:rPr>
        <w:t>[</w:t>
      </w:r>
      <w:r w:rsidR="00EF61E0" w:rsidRPr="001B7FB7">
        <w:rPr>
          <w:lang w:val="fr-FR"/>
        </w:rPr>
        <w:t xml:space="preserve">R-5.12-006] </w:t>
      </w:r>
      <w:r>
        <w:rPr>
          <w:lang w:val="fr-FR"/>
        </w:rPr>
        <w:t xml:space="preserve">Void </w:t>
      </w:r>
    </w:p>
    <w:p w:rsidR="001B7FB7" w:rsidRDefault="001B7FB7" w:rsidP="002553A8">
      <w:pPr>
        <w:rPr>
          <w:lang w:val="fr-FR"/>
        </w:rPr>
      </w:pPr>
      <w:r>
        <w:rPr>
          <w:lang w:val="fr-FR"/>
        </w:rPr>
        <w:t>[</w:t>
      </w:r>
      <w:r w:rsidR="00EF61E0" w:rsidRPr="001B7FB7">
        <w:rPr>
          <w:lang w:val="fr-FR"/>
        </w:rPr>
        <w:t xml:space="preserve">R-5.12-007] </w:t>
      </w:r>
      <w:r>
        <w:rPr>
          <w:lang w:val="fr-FR"/>
        </w:rPr>
        <w:t xml:space="preserve">Void </w:t>
      </w:r>
    </w:p>
    <w:p w:rsidR="002553A8" w:rsidRPr="001B7FB7" w:rsidRDefault="001B7FB7" w:rsidP="002553A8">
      <w:pPr>
        <w:rPr>
          <w:lang w:val="fr-FR"/>
        </w:rPr>
      </w:pPr>
      <w:r>
        <w:rPr>
          <w:lang w:val="fr-FR"/>
        </w:rPr>
        <w:t>[</w:t>
      </w:r>
      <w:r w:rsidR="00EF61E0" w:rsidRPr="001B7FB7">
        <w:rPr>
          <w:lang w:val="fr-FR"/>
        </w:rPr>
        <w:t xml:space="preserve">R-5.12-008] </w:t>
      </w:r>
      <w:r w:rsidR="004602C6" w:rsidRPr="001B7FB7">
        <w:rPr>
          <w:lang w:val="fr-FR"/>
        </w:rPr>
        <w:t xml:space="preserve">Void </w:t>
      </w:r>
      <w:r w:rsidR="002553A8" w:rsidRPr="001B7FB7">
        <w:rPr>
          <w:lang w:val="fr-FR"/>
        </w:rPr>
        <w:t>.</w:t>
      </w:r>
    </w:p>
    <w:p w:rsidR="001B7FB7" w:rsidRPr="001B7FB7" w:rsidRDefault="00EF61E0" w:rsidP="003B4497">
      <w:pPr>
        <w:rPr>
          <w:lang w:val="fr-FR"/>
        </w:rPr>
      </w:pPr>
      <w:r w:rsidRPr="001B7FB7">
        <w:rPr>
          <w:lang w:val="fr-FR"/>
        </w:rPr>
        <w:t xml:space="preserve">[R-5.12-009] </w:t>
      </w:r>
      <w:r w:rsidR="001B7FB7" w:rsidRPr="001B7FB7">
        <w:rPr>
          <w:lang w:val="fr-FR"/>
        </w:rPr>
        <w:t xml:space="preserve">Void </w:t>
      </w:r>
    </w:p>
    <w:p w:rsidR="001B7FB7" w:rsidRPr="001B7FB7" w:rsidRDefault="001B7FB7" w:rsidP="003B4497">
      <w:pPr>
        <w:rPr>
          <w:lang w:val="fr-FR"/>
        </w:rPr>
      </w:pPr>
      <w:r w:rsidRPr="001B7FB7">
        <w:rPr>
          <w:lang w:val="fr-FR"/>
        </w:rPr>
        <w:t>[</w:t>
      </w:r>
      <w:r w:rsidR="00EF61E0" w:rsidRPr="001B7FB7">
        <w:rPr>
          <w:lang w:val="fr-FR"/>
        </w:rPr>
        <w:t xml:space="preserve">R-5.12-010] </w:t>
      </w:r>
      <w:r w:rsidRPr="001B7FB7">
        <w:rPr>
          <w:lang w:val="fr-FR"/>
        </w:rPr>
        <w:t xml:space="preserve">Void </w:t>
      </w:r>
    </w:p>
    <w:p w:rsidR="003B4497" w:rsidRPr="00D25652" w:rsidRDefault="001B7FB7" w:rsidP="003B4497">
      <w:pPr>
        <w:rPr>
          <w:lang w:val="en-US"/>
        </w:rPr>
      </w:pPr>
      <w:r w:rsidRPr="00D25652">
        <w:rPr>
          <w:lang w:val="en-US"/>
        </w:rPr>
        <w:t>[</w:t>
      </w:r>
      <w:r w:rsidR="00EF61E0" w:rsidRPr="00D25652">
        <w:rPr>
          <w:lang w:val="en-US"/>
        </w:rPr>
        <w:t xml:space="preserve">R-5.12-011] </w:t>
      </w:r>
      <w:r w:rsidR="002553A8" w:rsidRPr="00D25652">
        <w:rPr>
          <w:lang w:val="en-US"/>
        </w:rPr>
        <w:t xml:space="preserve">The </w:t>
      </w:r>
      <w:r w:rsidR="000966DA" w:rsidRPr="00D25652">
        <w:rPr>
          <w:lang w:val="en-US"/>
        </w:rPr>
        <w:t>MCPTT Service</w:t>
      </w:r>
      <w:r w:rsidR="002553A8" w:rsidRPr="00D25652">
        <w:rPr>
          <w:lang w:val="en-US"/>
        </w:rPr>
        <w:t xml:space="preserve"> shall provide a means for an MCPTT UE to send a </w:t>
      </w:r>
      <w:r w:rsidR="00BD5EB2" w:rsidRPr="00D25652">
        <w:rPr>
          <w:lang w:val="en-US"/>
        </w:rPr>
        <w:t>L</w:t>
      </w:r>
      <w:r w:rsidR="002553A8" w:rsidRPr="00D25652">
        <w:rPr>
          <w:lang w:val="en-US"/>
        </w:rPr>
        <w:t>ocation information update whenever the MCPTT User initiates an MCPTT Imminent Peril Call.</w:t>
      </w:r>
    </w:p>
    <w:p w:rsidR="001B7FB7" w:rsidRPr="003B4497" w:rsidRDefault="00EF61E0" w:rsidP="003B4497">
      <w:pPr>
        <w:rPr>
          <w:lang w:val="fr-FR"/>
        </w:rPr>
      </w:pPr>
      <w:r w:rsidRPr="003B4497">
        <w:rPr>
          <w:lang w:val="fr-FR"/>
        </w:rPr>
        <w:t xml:space="preserve">[R-5.12-012] </w:t>
      </w:r>
      <w:r w:rsidR="001B7FB7" w:rsidRPr="003B4497">
        <w:rPr>
          <w:lang w:val="fr-FR"/>
        </w:rPr>
        <w:t xml:space="preserve">Void </w:t>
      </w:r>
    </w:p>
    <w:p w:rsidR="001B7FB7" w:rsidRPr="003B4497" w:rsidRDefault="001B7FB7" w:rsidP="003B4497">
      <w:pPr>
        <w:rPr>
          <w:lang w:val="fr-FR"/>
        </w:rPr>
      </w:pPr>
      <w:r w:rsidRPr="003B4497">
        <w:rPr>
          <w:lang w:val="fr-FR"/>
        </w:rPr>
        <w:t>[</w:t>
      </w:r>
      <w:r w:rsidR="00EF61E0" w:rsidRPr="003B4497">
        <w:rPr>
          <w:lang w:val="fr-FR"/>
        </w:rPr>
        <w:t xml:space="preserve">R-5.12-013] </w:t>
      </w:r>
      <w:r w:rsidRPr="003B4497">
        <w:rPr>
          <w:lang w:val="fr-FR"/>
        </w:rPr>
        <w:t xml:space="preserve">Void </w:t>
      </w:r>
    </w:p>
    <w:p w:rsidR="001B7FB7" w:rsidRPr="003B4497" w:rsidRDefault="001B7FB7" w:rsidP="003B4497">
      <w:pPr>
        <w:rPr>
          <w:lang w:val="fr-FR"/>
        </w:rPr>
      </w:pPr>
      <w:r w:rsidRPr="003B4497">
        <w:rPr>
          <w:lang w:val="fr-FR"/>
        </w:rPr>
        <w:t>[</w:t>
      </w:r>
      <w:r w:rsidR="00EF61E0" w:rsidRPr="003B4497">
        <w:rPr>
          <w:lang w:val="fr-FR"/>
        </w:rPr>
        <w:t xml:space="preserve">R-5.12-014] </w:t>
      </w:r>
      <w:r w:rsidRPr="003B4497">
        <w:rPr>
          <w:lang w:val="fr-FR"/>
        </w:rPr>
        <w:t xml:space="preserve">Void </w:t>
      </w:r>
    </w:p>
    <w:p w:rsidR="003B4497" w:rsidRPr="00D25652" w:rsidRDefault="001B7FB7" w:rsidP="003B4497">
      <w:pPr>
        <w:rPr>
          <w:lang w:val="en-US"/>
        </w:rPr>
      </w:pPr>
      <w:r w:rsidRPr="00D25652">
        <w:rPr>
          <w:lang w:val="en-US"/>
        </w:rPr>
        <w:t>[</w:t>
      </w:r>
      <w:r w:rsidR="00EF61E0" w:rsidRPr="00D25652">
        <w:rPr>
          <w:lang w:val="en-US"/>
        </w:rPr>
        <w:t xml:space="preserve">R-5.12-015] </w:t>
      </w:r>
      <w:r w:rsidR="004602C6" w:rsidRPr="00D25652">
        <w:rPr>
          <w:lang w:val="en-US"/>
        </w:rPr>
        <w:t xml:space="preserve">Void </w:t>
      </w:r>
    </w:p>
    <w:p w:rsidR="00F2727A" w:rsidRPr="00AE68BB" w:rsidRDefault="00F2727A" w:rsidP="00100E26">
      <w:pPr>
        <w:pStyle w:val="Heading2"/>
      </w:pPr>
      <w:bookmarkStart w:id="76" w:name="_Toc138428999"/>
      <w:r w:rsidRPr="00AE68BB">
        <w:t>5.</w:t>
      </w:r>
      <w:r w:rsidR="00296284">
        <w:t>13</w:t>
      </w:r>
      <w:r w:rsidRPr="00AE68BB">
        <w:tab/>
        <w:t>Security</w:t>
      </w:r>
      <w:bookmarkEnd w:id="76"/>
    </w:p>
    <w:p w:rsidR="001B7FB7" w:rsidRPr="00D25652" w:rsidRDefault="00EF61E0" w:rsidP="00E14C03">
      <w:pPr>
        <w:rPr>
          <w:lang w:val="en-US"/>
        </w:rPr>
      </w:pPr>
      <w:r w:rsidRPr="00D25652">
        <w:rPr>
          <w:lang w:val="en-US"/>
        </w:rPr>
        <w:t xml:space="preserve">[R-5.13-001] </w:t>
      </w:r>
      <w:r w:rsidR="001B7FB7" w:rsidRPr="00D25652">
        <w:rPr>
          <w:lang w:val="en-US"/>
        </w:rPr>
        <w:t xml:space="preserve">Void </w:t>
      </w:r>
    </w:p>
    <w:p w:rsidR="001B7FB7" w:rsidRPr="00D25652" w:rsidRDefault="001B7FB7" w:rsidP="00E14C03">
      <w:pPr>
        <w:rPr>
          <w:lang w:val="en-US"/>
        </w:rPr>
      </w:pPr>
      <w:r w:rsidRPr="00D25652">
        <w:rPr>
          <w:lang w:val="en-US"/>
        </w:rPr>
        <w:t>[</w:t>
      </w:r>
      <w:r w:rsidR="00EF61E0" w:rsidRPr="00D25652">
        <w:rPr>
          <w:lang w:val="en-US"/>
        </w:rPr>
        <w:t xml:space="preserve">R-5.13-002] </w:t>
      </w:r>
      <w:r w:rsidRPr="00D25652">
        <w:rPr>
          <w:lang w:val="en-US"/>
        </w:rPr>
        <w:t xml:space="preserve">Void </w:t>
      </w:r>
    </w:p>
    <w:p w:rsidR="001B7FB7" w:rsidRDefault="001B7FB7" w:rsidP="00E14C03">
      <w:pPr>
        <w:rPr>
          <w:lang w:val="fr-FR"/>
        </w:rPr>
      </w:pPr>
      <w:r>
        <w:rPr>
          <w:lang w:val="fr-FR"/>
        </w:rPr>
        <w:t>[</w:t>
      </w:r>
      <w:r w:rsidR="00EF61E0" w:rsidRPr="001B7FB7">
        <w:rPr>
          <w:lang w:val="fr-FR"/>
        </w:rPr>
        <w:t xml:space="preserve">R-5.13-003] </w:t>
      </w:r>
      <w:r>
        <w:rPr>
          <w:lang w:val="fr-FR"/>
        </w:rPr>
        <w:t xml:space="preserve">Void </w:t>
      </w:r>
    </w:p>
    <w:p w:rsidR="001B7FB7" w:rsidRDefault="001B7FB7" w:rsidP="00E14C03">
      <w:pPr>
        <w:rPr>
          <w:lang w:val="fr-FR"/>
        </w:rPr>
      </w:pPr>
      <w:r>
        <w:rPr>
          <w:lang w:val="fr-FR"/>
        </w:rPr>
        <w:t>[</w:t>
      </w:r>
      <w:r w:rsidR="00EF61E0" w:rsidRPr="001B7FB7">
        <w:rPr>
          <w:lang w:val="fr-FR"/>
        </w:rPr>
        <w:t xml:space="preserve">R-5.13-004] </w:t>
      </w:r>
      <w:r>
        <w:rPr>
          <w:lang w:val="fr-FR"/>
        </w:rPr>
        <w:t xml:space="preserve">Void </w:t>
      </w:r>
    </w:p>
    <w:p w:rsidR="001B7FB7" w:rsidRDefault="001B7FB7" w:rsidP="00E14C03">
      <w:pPr>
        <w:rPr>
          <w:lang w:val="fr-FR"/>
        </w:rPr>
      </w:pPr>
      <w:r>
        <w:rPr>
          <w:lang w:val="fr-FR"/>
        </w:rPr>
        <w:t>[</w:t>
      </w:r>
      <w:r w:rsidR="00EF61E0" w:rsidRPr="001B7FB7">
        <w:rPr>
          <w:lang w:val="fr-FR"/>
        </w:rPr>
        <w:t xml:space="preserve">R-5.13-005] </w:t>
      </w:r>
      <w:r>
        <w:rPr>
          <w:lang w:val="fr-FR"/>
        </w:rPr>
        <w:t xml:space="preserve">Void </w:t>
      </w:r>
    </w:p>
    <w:p w:rsidR="001B7FB7" w:rsidRDefault="001B7FB7" w:rsidP="00E14C03">
      <w:pPr>
        <w:rPr>
          <w:lang w:val="fr-FR"/>
        </w:rPr>
      </w:pPr>
      <w:r>
        <w:rPr>
          <w:lang w:val="fr-FR"/>
        </w:rPr>
        <w:t>[</w:t>
      </w:r>
      <w:r w:rsidR="00EF61E0" w:rsidRPr="001B7FB7">
        <w:rPr>
          <w:lang w:val="fr-FR"/>
        </w:rPr>
        <w:t xml:space="preserve">R-5.13-006] </w:t>
      </w:r>
      <w:r>
        <w:rPr>
          <w:lang w:val="fr-FR"/>
        </w:rPr>
        <w:t xml:space="preserve">Void </w:t>
      </w:r>
    </w:p>
    <w:p w:rsidR="001B7FB7" w:rsidRDefault="001B7FB7" w:rsidP="00E14C03">
      <w:pPr>
        <w:rPr>
          <w:lang w:val="fr-FR"/>
        </w:rPr>
      </w:pPr>
      <w:r>
        <w:rPr>
          <w:lang w:val="fr-FR"/>
        </w:rPr>
        <w:t>[</w:t>
      </w:r>
      <w:r w:rsidR="00EF61E0" w:rsidRPr="001B7FB7">
        <w:rPr>
          <w:lang w:val="fr-FR"/>
        </w:rPr>
        <w:t xml:space="preserve">R-5.13-007] </w:t>
      </w:r>
      <w:r>
        <w:rPr>
          <w:lang w:val="fr-FR"/>
        </w:rPr>
        <w:t xml:space="preserve">Void </w:t>
      </w:r>
    </w:p>
    <w:p w:rsidR="00E14C03" w:rsidRPr="001B7FB7" w:rsidRDefault="001B7FB7" w:rsidP="00E14C03">
      <w:pPr>
        <w:rPr>
          <w:lang w:val="fr-FR"/>
        </w:rPr>
      </w:pPr>
      <w:r>
        <w:rPr>
          <w:lang w:val="fr-FR"/>
        </w:rPr>
        <w:t>[</w:t>
      </w:r>
      <w:r w:rsidR="00EF61E0" w:rsidRPr="001B7FB7">
        <w:rPr>
          <w:lang w:val="fr-FR"/>
        </w:rPr>
        <w:t xml:space="preserve">R-5.13-008] </w:t>
      </w:r>
      <w:r w:rsidR="004602C6" w:rsidRPr="001B7FB7">
        <w:rPr>
          <w:lang w:val="fr-FR"/>
        </w:rPr>
        <w:t xml:space="preserve">Void </w:t>
      </w:r>
    </w:p>
    <w:p w:rsidR="001B7FB7" w:rsidRPr="001B7FB7" w:rsidRDefault="00EF61E0" w:rsidP="003B4497">
      <w:pPr>
        <w:rPr>
          <w:lang w:val="fr-FR"/>
        </w:rPr>
      </w:pPr>
      <w:r w:rsidRPr="001B7FB7">
        <w:rPr>
          <w:lang w:val="fr-FR"/>
        </w:rPr>
        <w:t xml:space="preserve">[R-5.13-009] </w:t>
      </w:r>
      <w:r w:rsidR="001B7FB7" w:rsidRPr="001B7FB7">
        <w:rPr>
          <w:lang w:val="fr-FR"/>
        </w:rPr>
        <w:t xml:space="preserve">Void </w:t>
      </w:r>
    </w:p>
    <w:p w:rsidR="001B7FB7" w:rsidRPr="001B7FB7" w:rsidRDefault="001B7FB7" w:rsidP="003B4497">
      <w:pPr>
        <w:rPr>
          <w:lang w:val="fr-FR"/>
        </w:rPr>
      </w:pPr>
      <w:r w:rsidRPr="001B7FB7">
        <w:rPr>
          <w:lang w:val="fr-FR"/>
        </w:rPr>
        <w:t>[</w:t>
      </w:r>
      <w:r w:rsidR="00EF61E0" w:rsidRPr="001B7FB7">
        <w:rPr>
          <w:lang w:val="fr-FR"/>
        </w:rPr>
        <w:t xml:space="preserve">R-5.13-010] </w:t>
      </w:r>
      <w:r w:rsidRPr="001B7FB7">
        <w:rPr>
          <w:lang w:val="fr-FR"/>
        </w:rPr>
        <w:t xml:space="preserve">Void </w:t>
      </w:r>
    </w:p>
    <w:p w:rsidR="001B7FB7" w:rsidRPr="001B7FB7" w:rsidRDefault="001B7FB7" w:rsidP="003B4497">
      <w:pPr>
        <w:rPr>
          <w:lang w:val="fr-FR"/>
        </w:rPr>
      </w:pPr>
      <w:r w:rsidRPr="001B7FB7">
        <w:rPr>
          <w:lang w:val="fr-FR"/>
        </w:rPr>
        <w:t>[</w:t>
      </w:r>
      <w:r w:rsidR="00EF61E0" w:rsidRPr="001B7FB7">
        <w:rPr>
          <w:lang w:val="fr-FR"/>
        </w:rPr>
        <w:t xml:space="preserve">R-5.13-011] </w:t>
      </w:r>
      <w:r w:rsidRPr="001B7FB7">
        <w:rPr>
          <w:lang w:val="fr-FR"/>
        </w:rPr>
        <w:t xml:space="preserve">Void </w:t>
      </w:r>
    </w:p>
    <w:p w:rsidR="001B7FB7" w:rsidRPr="00D25652" w:rsidRDefault="001B7FB7" w:rsidP="003B4497">
      <w:pPr>
        <w:rPr>
          <w:lang w:val="en-US"/>
        </w:rPr>
      </w:pPr>
      <w:r w:rsidRPr="00D25652">
        <w:rPr>
          <w:lang w:val="en-US"/>
        </w:rPr>
        <w:t>[</w:t>
      </w:r>
      <w:r w:rsidR="00EF61E0" w:rsidRPr="00D25652">
        <w:rPr>
          <w:lang w:val="en-US"/>
        </w:rPr>
        <w:t xml:space="preserve">R-5.13-012] </w:t>
      </w:r>
      <w:r w:rsidRPr="00D25652">
        <w:rPr>
          <w:lang w:val="en-US"/>
        </w:rPr>
        <w:t xml:space="preserve">Void </w:t>
      </w:r>
    </w:p>
    <w:p w:rsidR="003B4497" w:rsidRPr="00D25652" w:rsidRDefault="001B7FB7" w:rsidP="003B4497">
      <w:pPr>
        <w:rPr>
          <w:lang w:val="en-US"/>
        </w:rPr>
      </w:pPr>
      <w:r w:rsidRPr="00D25652">
        <w:rPr>
          <w:lang w:val="en-US"/>
        </w:rPr>
        <w:t>[</w:t>
      </w:r>
      <w:r w:rsidR="00EF61E0" w:rsidRPr="00D25652">
        <w:rPr>
          <w:lang w:val="en-US"/>
        </w:rPr>
        <w:t xml:space="preserve">R-5.13-013] </w:t>
      </w:r>
      <w:r w:rsidR="004602C6" w:rsidRPr="00D25652">
        <w:rPr>
          <w:lang w:val="en-US"/>
        </w:rPr>
        <w:t xml:space="preserve">Void </w:t>
      </w:r>
    </w:p>
    <w:p w:rsidR="005A4D40" w:rsidRDefault="005A4D40" w:rsidP="003B14EE">
      <w:pPr>
        <w:pStyle w:val="Heading2"/>
      </w:pPr>
      <w:bookmarkStart w:id="77" w:name="_Toc138429000"/>
      <w:r>
        <w:t>5.</w:t>
      </w:r>
      <w:r w:rsidR="00296284">
        <w:t>14</w:t>
      </w:r>
      <w:r>
        <w:tab/>
        <w:t xml:space="preserve">Audio / </w:t>
      </w:r>
      <w:r w:rsidR="00CE18F0">
        <w:t xml:space="preserve">voice </w:t>
      </w:r>
      <w:r>
        <w:t>quality</w:t>
      </w:r>
      <w:bookmarkEnd w:id="77"/>
    </w:p>
    <w:p w:rsidR="005A4D40" w:rsidRDefault="00EF61E0" w:rsidP="00E14C03">
      <w:r>
        <w:t xml:space="preserve">[R-5.14-001] </w:t>
      </w:r>
      <w:r w:rsidR="004602C6">
        <w:t>Void</w:t>
      </w:r>
      <w:r w:rsidR="009A3EB7" w:rsidRPr="009A3EB7">
        <w:t xml:space="preserve"> </w:t>
      </w:r>
    </w:p>
    <w:p w:rsidR="008401B9" w:rsidRDefault="00EF61E0" w:rsidP="008401B9">
      <w:r>
        <w:t xml:space="preserve">[R-5.14-002] </w:t>
      </w:r>
      <w:r w:rsidR="008401B9">
        <w:t>MOS-LQO shall achieve the noise reduction performance of TIA-102.BABG [10] Table 3-1.</w:t>
      </w:r>
    </w:p>
    <w:p w:rsidR="008401B9" w:rsidRPr="00AE68BB" w:rsidRDefault="00EF61E0" w:rsidP="008401B9">
      <w:r>
        <w:t xml:space="preserve">[R-5.14-003] </w:t>
      </w:r>
      <w:r w:rsidR="008401B9">
        <w:t xml:space="preserve">MOS-LQO shall achieve a noise reduction performance for the 3GPP Adaptive Multi-Rate Wide Band codec (AMR-WB </w:t>
      </w:r>
      <w:r w:rsidR="004F1CF4">
        <w:t>TS 26.190 [</w:t>
      </w:r>
      <w:r w:rsidR="008401B9">
        <w:t xml:space="preserve">11] and </w:t>
      </w:r>
      <w:r w:rsidR="004F1CF4">
        <w:t>TS 26.194 [</w:t>
      </w:r>
      <w:r w:rsidR="008401B9">
        <w:t>12] that is equal to or greater than that specified for the P25 full rate and half rate voice codecs in TIA-102. BABG [10].</w:t>
      </w:r>
    </w:p>
    <w:p w:rsidR="00F2727A" w:rsidRPr="00AE68BB" w:rsidRDefault="00F2727A" w:rsidP="00E14C03">
      <w:pPr>
        <w:pStyle w:val="Heading2"/>
      </w:pPr>
      <w:bookmarkStart w:id="78" w:name="_Toc138429001"/>
      <w:r w:rsidRPr="00AE68BB">
        <w:t>5.</w:t>
      </w:r>
      <w:r w:rsidR="005E55EA" w:rsidRPr="00AE68BB">
        <w:t>15</w:t>
      </w:r>
      <w:r w:rsidRPr="00AE68BB">
        <w:tab/>
        <w:t xml:space="preserve">Interactions between MCPTT Group </w:t>
      </w:r>
      <w:r w:rsidR="003B6421">
        <w:t>c</w:t>
      </w:r>
      <w:r w:rsidRPr="00AE68BB">
        <w:t>alls and MCPTT Private Calls</w:t>
      </w:r>
      <w:r w:rsidR="00D15B1E">
        <w:t xml:space="preserve"> (with Floor control)</w:t>
      </w:r>
      <w:bookmarkEnd w:id="78"/>
    </w:p>
    <w:p w:rsidR="000B3FB2" w:rsidRPr="00AE68BB" w:rsidRDefault="00EF61E0" w:rsidP="000B3FB2">
      <w:r>
        <w:t xml:space="preserve">[R-5.15-001] </w:t>
      </w:r>
      <w:r w:rsidR="000B3FB2" w:rsidRPr="00AE68BB">
        <w:t xml:space="preserve">The </w:t>
      </w:r>
      <w:r w:rsidR="000966DA">
        <w:t>MCPTT Service</w:t>
      </w:r>
      <w:r w:rsidR="000B3FB2" w:rsidRPr="00AE68BB">
        <w:t xml:space="preserve"> shall allow an MCPTT UE to be transmitting in one MCPTT Group Call while simultaneously receiving transmissions from </w:t>
      </w:r>
      <w:r w:rsidR="000824C6" w:rsidRPr="00AE68BB">
        <w:t xml:space="preserve">one or more </w:t>
      </w:r>
      <w:r w:rsidR="000B3FB2" w:rsidRPr="00AE68BB">
        <w:t>MCPTT Private Call</w:t>
      </w:r>
      <w:r w:rsidR="000824C6" w:rsidRPr="00AE68BB">
        <w:t>s</w:t>
      </w:r>
      <w:r w:rsidR="00D15B1E">
        <w:t xml:space="preserve"> (with Floor control)</w:t>
      </w:r>
      <w:r w:rsidR="000B3FB2" w:rsidRPr="00AE68BB">
        <w:t>.</w:t>
      </w:r>
    </w:p>
    <w:p w:rsidR="000B3FB2" w:rsidRPr="00AE68BB" w:rsidRDefault="00EF61E0" w:rsidP="000B3FB2">
      <w:r>
        <w:t xml:space="preserve">[R-5.15-002] </w:t>
      </w:r>
      <w:r w:rsidR="000B3FB2" w:rsidRPr="00AE68BB">
        <w:t xml:space="preserve">The </w:t>
      </w:r>
      <w:r w:rsidR="000966DA">
        <w:t>MCPTT Service</w:t>
      </w:r>
      <w:r w:rsidR="000B3FB2" w:rsidRPr="00AE68BB">
        <w:t xml:space="preserve"> shall allow an MCPTT UE to be receiving or transmitting in one MCPTT Private Call </w:t>
      </w:r>
      <w:r w:rsidR="00D15B1E">
        <w:t xml:space="preserve">(with Floor control) </w:t>
      </w:r>
      <w:r w:rsidR="000B3FB2" w:rsidRPr="00AE68BB">
        <w:t xml:space="preserve">while simultaneously receiving transmissions from </w:t>
      </w:r>
      <w:r w:rsidR="000824C6" w:rsidRPr="00AE68BB">
        <w:t xml:space="preserve">one or more </w:t>
      </w:r>
      <w:r w:rsidR="000B3FB2" w:rsidRPr="00AE68BB">
        <w:t>MCPTT Group Calls.</w:t>
      </w:r>
    </w:p>
    <w:p w:rsidR="000824C6" w:rsidRPr="00AE68BB" w:rsidRDefault="00EF61E0" w:rsidP="000B3FB2">
      <w:r>
        <w:t xml:space="preserve">[R-5.15-003] </w:t>
      </w:r>
      <w:r w:rsidR="000824C6" w:rsidRPr="00AE68BB">
        <w:t xml:space="preserve">The </w:t>
      </w:r>
      <w:r w:rsidR="000966DA">
        <w:t>MCPTT Service</w:t>
      </w:r>
      <w:r w:rsidR="000824C6" w:rsidRPr="00AE68BB">
        <w:t xml:space="preserve"> shall allow an MCPTT UE to be receiving one or more MCPTT Group Calls while simultaneously receiving transmissions from one or more MCPTT Private Calls</w:t>
      </w:r>
      <w:r w:rsidR="00D15B1E">
        <w:t xml:space="preserve"> (with Floor control)</w:t>
      </w:r>
      <w:r w:rsidR="000824C6" w:rsidRPr="00AE68BB">
        <w:t>.</w:t>
      </w:r>
    </w:p>
    <w:p w:rsidR="00F2727A" w:rsidRPr="00AE68BB" w:rsidRDefault="00F2727A" w:rsidP="00E14C03">
      <w:pPr>
        <w:pStyle w:val="Heading2"/>
      </w:pPr>
      <w:bookmarkStart w:id="79" w:name="_Toc138429002"/>
      <w:r w:rsidRPr="00AE68BB">
        <w:t>5.</w:t>
      </w:r>
      <w:r w:rsidR="005E55EA" w:rsidRPr="00AE68BB">
        <w:t>16</w:t>
      </w:r>
      <w:r w:rsidRPr="00AE68BB">
        <w:tab/>
        <w:t xml:space="preserve">Relay </w:t>
      </w:r>
      <w:r w:rsidR="003B6421">
        <w:t>r</w:t>
      </w:r>
      <w:r w:rsidRPr="00AE68BB">
        <w:t>equirements</w:t>
      </w:r>
      <w:bookmarkEnd w:id="79"/>
    </w:p>
    <w:p w:rsidR="001B7FB7" w:rsidRDefault="00EF61E0" w:rsidP="003B4497">
      <w:r>
        <w:t xml:space="preserve">[R-5.16-001] </w:t>
      </w:r>
      <w:r w:rsidR="001B7FB7">
        <w:t xml:space="preserve">Void </w:t>
      </w:r>
    </w:p>
    <w:p w:rsidR="001B7FB7" w:rsidRDefault="001B7FB7" w:rsidP="003B4497">
      <w:r>
        <w:t>[</w:t>
      </w:r>
      <w:r w:rsidR="00EF61E0">
        <w:t xml:space="preserve">R-5.16-002] </w:t>
      </w:r>
      <w:r>
        <w:t xml:space="preserve">Void </w:t>
      </w:r>
    </w:p>
    <w:p w:rsidR="003B4497" w:rsidRDefault="001B7FB7" w:rsidP="003B4497">
      <w:r>
        <w:t>[</w:t>
      </w:r>
      <w:r w:rsidR="00EF61E0">
        <w:t xml:space="preserve">R-5.16-003] </w:t>
      </w:r>
      <w:r w:rsidR="004602C6">
        <w:t xml:space="preserve">Void </w:t>
      </w:r>
    </w:p>
    <w:p w:rsidR="00DF2916" w:rsidRDefault="00DF2916" w:rsidP="003B14EE">
      <w:pPr>
        <w:pStyle w:val="Heading2"/>
      </w:pPr>
      <w:bookmarkStart w:id="80" w:name="_Toc138429003"/>
      <w:r>
        <w:t>5.17</w:t>
      </w:r>
      <w:r>
        <w:tab/>
        <w:t>Gateway requirements</w:t>
      </w:r>
      <w:bookmarkEnd w:id="80"/>
    </w:p>
    <w:p w:rsidR="003B4497" w:rsidRDefault="00EF61E0" w:rsidP="003B4497">
      <w:r>
        <w:t xml:space="preserve">[R-5.17-001] </w:t>
      </w:r>
      <w:r w:rsidR="004602C6">
        <w:t xml:space="preserve">Void </w:t>
      </w:r>
    </w:p>
    <w:p w:rsidR="001529A1" w:rsidRPr="00AE68BB" w:rsidRDefault="001529A1" w:rsidP="001529A1">
      <w:pPr>
        <w:pStyle w:val="Heading2"/>
      </w:pPr>
      <w:bookmarkStart w:id="81" w:name="_Toc138429004"/>
      <w:r w:rsidRPr="00AE68BB">
        <w:t>5.</w:t>
      </w:r>
      <w:r w:rsidR="00296284">
        <w:t>18</w:t>
      </w:r>
      <w:r w:rsidRPr="00AE68BB">
        <w:tab/>
        <w:t xml:space="preserve">Control and </w:t>
      </w:r>
      <w:r w:rsidR="003B6421">
        <w:t>m</w:t>
      </w:r>
      <w:r w:rsidRPr="00AE68BB">
        <w:t>anagement by Mission Critical Organizations</w:t>
      </w:r>
      <w:bookmarkEnd w:id="81"/>
    </w:p>
    <w:p w:rsidR="001529A1" w:rsidRPr="00AE68BB" w:rsidRDefault="001529A1" w:rsidP="001529A1">
      <w:pPr>
        <w:pStyle w:val="Heading3"/>
      </w:pPr>
      <w:bookmarkStart w:id="82" w:name="_Toc138429005"/>
      <w:r w:rsidRPr="00AE68BB">
        <w:t>5.</w:t>
      </w:r>
      <w:r w:rsidR="00DF2916">
        <w:t>18</w:t>
      </w:r>
      <w:r w:rsidRPr="00AE68BB">
        <w:t>.1</w:t>
      </w:r>
      <w:r w:rsidRPr="00AE68BB">
        <w:tab/>
        <w:t>Overview</w:t>
      </w:r>
      <w:bookmarkEnd w:id="82"/>
    </w:p>
    <w:p w:rsidR="001529A1" w:rsidRPr="00AE68BB" w:rsidRDefault="001D55C0" w:rsidP="001529A1">
      <w:r>
        <w:t>Sub</w:t>
      </w:r>
      <w:r w:rsidR="001529A1" w:rsidRPr="00AE68BB">
        <w:t xml:space="preserve">clause </w:t>
      </w:r>
      <w:r>
        <w:t xml:space="preserve">5.18 </w:t>
      </w:r>
      <w:r w:rsidR="001529A1" w:rsidRPr="00AE68BB">
        <w:t xml:space="preserve">contains general requirements for management of the </w:t>
      </w:r>
      <w:r w:rsidR="000966DA">
        <w:t>MCPTT Service</w:t>
      </w:r>
      <w:r w:rsidR="001529A1" w:rsidRPr="00AE68BB">
        <w:t xml:space="preserve"> by Mission Critical Organizations sharing the same </w:t>
      </w:r>
      <w:r w:rsidR="00DA2146">
        <w:t>MCPTT system</w:t>
      </w:r>
      <w:r w:rsidR="001529A1" w:rsidRPr="00AE68BB">
        <w:t>, and more specific requirements pertaining to management controls and operational visibility, and to management of security services.</w:t>
      </w:r>
    </w:p>
    <w:p w:rsidR="001529A1" w:rsidRPr="00AE68BB" w:rsidRDefault="001529A1" w:rsidP="001529A1">
      <w:pPr>
        <w:pStyle w:val="Heading3"/>
      </w:pPr>
      <w:bookmarkStart w:id="83" w:name="_Toc138429006"/>
      <w:r w:rsidRPr="00AE68BB">
        <w:t>5.</w:t>
      </w:r>
      <w:r w:rsidR="00DF2916">
        <w:t>18</w:t>
      </w:r>
      <w:r w:rsidRPr="00AE68BB">
        <w:t>.2</w:t>
      </w:r>
      <w:r w:rsidRPr="00AE68BB">
        <w:tab/>
        <w:t>General</w:t>
      </w:r>
      <w:r w:rsidR="00296284">
        <w:t xml:space="preserve"> requirements</w:t>
      </w:r>
      <w:bookmarkEnd w:id="83"/>
    </w:p>
    <w:p w:rsidR="001B7FB7" w:rsidRDefault="00EF61E0" w:rsidP="001529A1">
      <w:r>
        <w:t xml:space="preserve">[R-5.18.2-001] </w:t>
      </w:r>
      <w:r w:rsidR="001B7FB7">
        <w:t xml:space="preserve">Void </w:t>
      </w:r>
    </w:p>
    <w:p w:rsidR="001529A1" w:rsidRPr="00AE68BB" w:rsidRDefault="001B7FB7" w:rsidP="001529A1">
      <w:r>
        <w:t>[</w:t>
      </w:r>
      <w:r w:rsidR="00EF61E0">
        <w:t xml:space="preserve">R-5.18.2-002] </w:t>
      </w:r>
      <w:r w:rsidR="004602C6">
        <w:t xml:space="preserve">Void </w:t>
      </w:r>
    </w:p>
    <w:p w:rsidR="001529A1" w:rsidRPr="00D25652" w:rsidRDefault="00EF61E0" w:rsidP="001529A1">
      <w:pPr>
        <w:rPr>
          <w:lang w:val="fr-FR"/>
        </w:rPr>
      </w:pPr>
      <w:r w:rsidRPr="00D25652">
        <w:rPr>
          <w:lang w:val="fr-FR"/>
        </w:rPr>
        <w:t xml:space="preserve">[R-5.18.2-003] </w:t>
      </w:r>
      <w:r w:rsidR="004602C6" w:rsidRPr="00D25652">
        <w:rPr>
          <w:lang w:val="fr-FR"/>
        </w:rPr>
        <w:t xml:space="preserve">Void </w:t>
      </w:r>
    </w:p>
    <w:p w:rsidR="001529A1" w:rsidRPr="00D25652" w:rsidRDefault="00EF61E0" w:rsidP="001529A1">
      <w:pPr>
        <w:rPr>
          <w:lang w:val="fr-FR"/>
        </w:rPr>
      </w:pPr>
      <w:r w:rsidRPr="00D25652">
        <w:rPr>
          <w:lang w:val="fr-FR"/>
        </w:rPr>
        <w:t xml:space="preserve">[R-5.18.2-004] </w:t>
      </w:r>
      <w:r w:rsidR="004602C6" w:rsidRPr="00D25652">
        <w:rPr>
          <w:lang w:val="fr-FR"/>
        </w:rPr>
        <w:t xml:space="preserve">Void </w:t>
      </w:r>
    </w:p>
    <w:p w:rsidR="003B4497" w:rsidRPr="00D25652" w:rsidRDefault="00EF61E0" w:rsidP="003B4497">
      <w:pPr>
        <w:rPr>
          <w:lang w:val="fr-FR"/>
        </w:rPr>
      </w:pPr>
      <w:r w:rsidRPr="00D25652">
        <w:rPr>
          <w:lang w:val="fr-FR"/>
        </w:rPr>
        <w:t xml:space="preserve">[R-5.18.2-005] </w:t>
      </w:r>
      <w:r w:rsidR="004602C6" w:rsidRPr="00D25652">
        <w:rPr>
          <w:lang w:val="fr-FR"/>
        </w:rPr>
        <w:t xml:space="preserve">Void </w:t>
      </w:r>
    </w:p>
    <w:p w:rsidR="001529A1" w:rsidRPr="00AE68BB" w:rsidRDefault="001529A1" w:rsidP="001529A1">
      <w:pPr>
        <w:pStyle w:val="Heading3"/>
      </w:pPr>
      <w:bookmarkStart w:id="84" w:name="_Toc138429007"/>
      <w:r w:rsidRPr="00AE68BB">
        <w:t>5.</w:t>
      </w:r>
      <w:r w:rsidR="00DF2916">
        <w:t>18</w:t>
      </w:r>
      <w:r w:rsidR="008711F7" w:rsidRPr="00AE68BB">
        <w:t>.3</w:t>
      </w:r>
      <w:r w:rsidR="008711F7" w:rsidRPr="00AE68BB">
        <w:tab/>
      </w:r>
      <w:r w:rsidRPr="00AE68BB">
        <w:t xml:space="preserve">Operational </w:t>
      </w:r>
      <w:r w:rsidR="003B6421">
        <w:t>v</w:t>
      </w:r>
      <w:r w:rsidRPr="00AE68BB">
        <w:t>isibility for Mission Critical Organizations</w:t>
      </w:r>
      <w:bookmarkEnd w:id="84"/>
    </w:p>
    <w:p w:rsidR="003B4497" w:rsidRDefault="00EF61E0" w:rsidP="003B4497">
      <w:r>
        <w:t>[R-5.18.</w:t>
      </w:r>
      <w:r w:rsidR="004521F4">
        <w:t>3</w:t>
      </w:r>
      <w:r>
        <w:t xml:space="preserve">-001] </w:t>
      </w:r>
      <w:r w:rsidR="004602C6">
        <w:t xml:space="preserve">Void </w:t>
      </w:r>
    </w:p>
    <w:p w:rsidR="00E726B8" w:rsidRPr="00E726B8" w:rsidRDefault="00E726B8" w:rsidP="003B14EE">
      <w:pPr>
        <w:pStyle w:val="Heading2"/>
      </w:pPr>
      <w:bookmarkStart w:id="85" w:name="_Toc138429008"/>
      <w:r w:rsidRPr="00E726B8">
        <w:t>5.</w:t>
      </w:r>
      <w:r w:rsidR="00296284">
        <w:t>19</w:t>
      </w:r>
      <w:r w:rsidRPr="00E726B8">
        <w:tab/>
        <w:t xml:space="preserve">General Administrative – </w:t>
      </w:r>
      <w:r w:rsidR="00F034A7">
        <w:t>g</w:t>
      </w:r>
      <w:r w:rsidRPr="00E726B8">
        <w:t xml:space="preserve">roups and </w:t>
      </w:r>
      <w:r w:rsidR="00F034A7">
        <w:t>u</w:t>
      </w:r>
      <w:r w:rsidRPr="00E726B8">
        <w:t>sers</w:t>
      </w:r>
      <w:bookmarkEnd w:id="85"/>
    </w:p>
    <w:p w:rsidR="001B7FB7" w:rsidRDefault="004521F4" w:rsidP="00CE18F0">
      <w:pPr>
        <w:rPr>
          <w:lang w:val="fr-FR"/>
        </w:rPr>
      </w:pPr>
      <w:r w:rsidRPr="001B7FB7">
        <w:rPr>
          <w:lang w:val="fr-FR"/>
        </w:rPr>
        <w:t xml:space="preserve">[R-5.19-001] </w:t>
      </w:r>
      <w:r w:rsidR="001B7FB7">
        <w:rPr>
          <w:lang w:val="fr-FR"/>
        </w:rPr>
        <w:t xml:space="preserve">Void </w:t>
      </w:r>
    </w:p>
    <w:p w:rsidR="001B7FB7" w:rsidRDefault="001B7FB7" w:rsidP="00CE18F0">
      <w:pPr>
        <w:rPr>
          <w:lang w:val="fr-FR"/>
        </w:rPr>
      </w:pPr>
      <w:r>
        <w:rPr>
          <w:lang w:val="fr-FR"/>
        </w:rPr>
        <w:t>[</w:t>
      </w:r>
      <w:r w:rsidR="004521F4" w:rsidRPr="001B7FB7">
        <w:rPr>
          <w:lang w:val="fr-FR"/>
        </w:rPr>
        <w:t xml:space="preserve">R-5.19-002] </w:t>
      </w:r>
      <w:r>
        <w:rPr>
          <w:lang w:val="fr-FR"/>
        </w:rPr>
        <w:t xml:space="preserve">Void </w:t>
      </w:r>
    </w:p>
    <w:p w:rsidR="001B7FB7" w:rsidRDefault="001B7FB7" w:rsidP="00CE18F0">
      <w:pPr>
        <w:rPr>
          <w:lang w:val="fr-FR"/>
        </w:rPr>
      </w:pPr>
      <w:r>
        <w:rPr>
          <w:lang w:val="fr-FR"/>
        </w:rPr>
        <w:t>[</w:t>
      </w:r>
      <w:r w:rsidR="004521F4" w:rsidRPr="001B7FB7">
        <w:rPr>
          <w:lang w:val="fr-FR"/>
        </w:rPr>
        <w:t xml:space="preserve">R-5.19-003] </w:t>
      </w:r>
      <w:r>
        <w:rPr>
          <w:lang w:val="fr-FR"/>
        </w:rPr>
        <w:t xml:space="preserve">Void </w:t>
      </w:r>
    </w:p>
    <w:p w:rsidR="001B7FB7" w:rsidRDefault="001B7FB7" w:rsidP="00CE18F0">
      <w:pPr>
        <w:rPr>
          <w:lang w:val="fr-FR"/>
        </w:rPr>
      </w:pPr>
      <w:r>
        <w:rPr>
          <w:lang w:val="fr-FR"/>
        </w:rPr>
        <w:t>[</w:t>
      </w:r>
      <w:r w:rsidR="004521F4" w:rsidRPr="001B7FB7">
        <w:rPr>
          <w:lang w:val="fr-FR"/>
        </w:rPr>
        <w:t xml:space="preserve">R-5.19-004] </w:t>
      </w:r>
      <w:r>
        <w:rPr>
          <w:lang w:val="fr-FR"/>
        </w:rPr>
        <w:t xml:space="preserve">Void </w:t>
      </w:r>
    </w:p>
    <w:p w:rsidR="001B7FB7" w:rsidRDefault="001B7FB7" w:rsidP="00CE18F0">
      <w:pPr>
        <w:rPr>
          <w:lang w:val="fr-FR"/>
        </w:rPr>
      </w:pPr>
      <w:r>
        <w:rPr>
          <w:lang w:val="fr-FR"/>
        </w:rPr>
        <w:t>[</w:t>
      </w:r>
      <w:r w:rsidR="004521F4" w:rsidRPr="001B7FB7">
        <w:rPr>
          <w:lang w:val="fr-FR"/>
        </w:rPr>
        <w:t xml:space="preserve">R-5.19-005] </w:t>
      </w:r>
      <w:r>
        <w:rPr>
          <w:lang w:val="fr-FR"/>
        </w:rPr>
        <w:t xml:space="preserve">Void </w:t>
      </w:r>
    </w:p>
    <w:p w:rsidR="00CE18F0" w:rsidRPr="001B7FB7" w:rsidRDefault="001B7FB7" w:rsidP="00CE18F0">
      <w:pPr>
        <w:rPr>
          <w:lang w:val="fr-FR"/>
        </w:rPr>
      </w:pPr>
      <w:r>
        <w:rPr>
          <w:lang w:val="fr-FR"/>
        </w:rPr>
        <w:t>[</w:t>
      </w:r>
      <w:r w:rsidR="004521F4" w:rsidRPr="001B7FB7">
        <w:rPr>
          <w:lang w:val="fr-FR"/>
        </w:rPr>
        <w:t xml:space="preserve">R-5.19-006] </w:t>
      </w:r>
      <w:r w:rsidR="004602C6" w:rsidRPr="001B7FB7">
        <w:rPr>
          <w:lang w:val="fr-FR"/>
        </w:rPr>
        <w:t xml:space="preserve">Void </w:t>
      </w:r>
    </w:p>
    <w:p w:rsidR="001B7FB7" w:rsidRPr="00D25652" w:rsidRDefault="00CE18F0" w:rsidP="003B4497">
      <w:pPr>
        <w:rPr>
          <w:lang w:val="en-US"/>
        </w:rPr>
      </w:pPr>
      <w:r w:rsidRPr="00D25652">
        <w:rPr>
          <w:lang w:val="en-US"/>
        </w:rPr>
        <w:t xml:space="preserve">[R-5.19-007] </w:t>
      </w:r>
      <w:r w:rsidR="001B7FB7" w:rsidRPr="00D25652">
        <w:rPr>
          <w:lang w:val="en-US"/>
        </w:rPr>
        <w:t xml:space="preserve">Void </w:t>
      </w:r>
    </w:p>
    <w:p w:rsidR="003B4497" w:rsidRPr="00D25652" w:rsidRDefault="001B7FB7" w:rsidP="003B4497">
      <w:pPr>
        <w:rPr>
          <w:lang w:val="en-US"/>
        </w:rPr>
      </w:pPr>
      <w:r w:rsidRPr="00D25652">
        <w:rPr>
          <w:lang w:val="en-US"/>
        </w:rPr>
        <w:t>[</w:t>
      </w:r>
      <w:r w:rsidR="00CE18F0" w:rsidRPr="00D25652">
        <w:rPr>
          <w:lang w:val="en-US"/>
        </w:rPr>
        <w:t xml:space="preserve">R-5.19-008] </w:t>
      </w:r>
      <w:r w:rsidR="004602C6" w:rsidRPr="00D25652">
        <w:rPr>
          <w:lang w:val="en-US"/>
        </w:rPr>
        <w:t xml:space="preserve">Void </w:t>
      </w:r>
    </w:p>
    <w:p w:rsidR="00285681" w:rsidRPr="00AE68BB" w:rsidRDefault="00285681" w:rsidP="002A0777">
      <w:pPr>
        <w:pStyle w:val="Heading1"/>
      </w:pPr>
      <w:bookmarkStart w:id="86" w:name="_Toc138429009"/>
      <w:r w:rsidRPr="00AE68BB">
        <w:t>6</w:t>
      </w:r>
      <w:r w:rsidRPr="00AE68BB">
        <w:tab/>
        <w:t xml:space="preserve">MCPTT Service </w:t>
      </w:r>
      <w:r w:rsidR="003B6421">
        <w:t>r</w:t>
      </w:r>
      <w:r w:rsidRPr="00AE68BB">
        <w:t xml:space="preserve">equirements </w:t>
      </w:r>
      <w:r w:rsidR="003B6421">
        <w:t>s</w:t>
      </w:r>
      <w:r w:rsidRPr="00AE68BB">
        <w:t xml:space="preserve">pecific to </w:t>
      </w:r>
      <w:r w:rsidR="00DF1658">
        <w:t>o</w:t>
      </w:r>
      <w:r w:rsidRPr="00AE68BB">
        <w:t>n-</w:t>
      </w:r>
      <w:r w:rsidR="00DF1658">
        <w:t>n</w:t>
      </w:r>
      <w:r w:rsidRPr="00AE68BB">
        <w:t xml:space="preserve">etwork </w:t>
      </w:r>
      <w:r w:rsidR="003B6421">
        <w:t>u</w:t>
      </w:r>
      <w:r w:rsidRPr="00AE68BB">
        <w:t>se</w:t>
      </w:r>
      <w:bookmarkEnd w:id="86"/>
    </w:p>
    <w:p w:rsidR="008711F7" w:rsidRPr="00AE68BB" w:rsidRDefault="008711F7" w:rsidP="008711F7">
      <w:pPr>
        <w:pStyle w:val="Heading2"/>
      </w:pPr>
      <w:bookmarkStart w:id="87" w:name="_Toc138429010"/>
      <w:r w:rsidRPr="00AE68BB">
        <w:t>6.</w:t>
      </w:r>
      <w:r w:rsidR="005E55EA" w:rsidRPr="00AE68BB">
        <w:t>1</w:t>
      </w:r>
      <w:r w:rsidRPr="00AE68BB">
        <w:tab/>
        <w:t xml:space="preserve">General </w:t>
      </w:r>
      <w:r w:rsidR="003B6421">
        <w:t>a</w:t>
      </w:r>
      <w:r w:rsidRPr="00AE68BB">
        <w:t>dministrative</w:t>
      </w:r>
      <w:r w:rsidR="00F24F1C">
        <w:t xml:space="preserve"> – groups and users</w:t>
      </w:r>
      <w:bookmarkEnd w:id="87"/>
    </w:p>
    <w:p w:rsidR="00D84B90" w:rsidRDefault="004521F4" w:rsidP="008711F7">
      <w:r>
        <w:t xml:space="preserve">[R-6.1-001] </w:t>
      </w:r>
      <w:r w:rsidR="004602C6">
        <w:t>Void</w:t>
      </w:r>
    </w:p>
    <w:p w:rsidR="001B7FB7" w:rsidRDefault="004521F4" w:rsidP="003F1181">
      <w:pPr>
        <w:rPr>
          <w:lang w:val="fr-FR"/>
        </w:rPr>
      </w:pPr>
      <w:r w:rsidRPr="001B7FB7">
        <w:rPr>
          <w:lang w:val="fr-FR"/>
        </w:rPr>
        <w:t xml:space="preserve">[R-6.1-002] </w:t>
      </w:r>
      <w:r w:rsidR="001B7FB7">
        <w:rPr>
          <w:lang w:val="fr-FR"/>
        </w:rPr>
        <w:t xml:space="preserve">Void </w:t>
      </w:r>
    </w:p>
    <w:p w:rsidR="001B7FB7" w:rsidRDefault="001B7FB7" w:rsidP="003F1181">
      <w:pPr>
        <w:rPr>
          <w:lang w:val="fr-FR"/>
        </w:rPr>
      </w:pPr>
      <w:r>
        <w:rPr>
          <w:lang w:val="fr-FR"/>
        </w:rPr>
        <w:t>[</w:t>
      </w:r>
      <w:r w:rsidR="004521F4" w:rsidRPr="001B7FB7">
        <w:rPr>
          <w:lang w:val="fr-FR"/>
        </w:rPr>
        <w:t xml:space="preserve">R-6.1-003] </w:t>
      </w:r>
      <w:r>
        <w:rPr>
          <w:lang w:val="fr-FR"/>
        </w:rPr>
        <w:t xml:space="preserve">Void </w:t>
      </w:r>
    </w:p>
    <w:p w:rsidR="003F1181" w:rsidRPr="001B7FB7" w:rsidRDefault="001B7FB7" w:rsidP="003F1181">
      <w:pPr>
        <w:rPr>
          <w:lang w:val="fr-FR"/>
        </w:rPr>
      </w:pPr>
      <w:r>
        <w:rPr>
          <w:lang w:val="fr-FR"/>
        </w:rPr>
        <w:t>[</w:t>
      </w:r>
      <w:r w:rsidR="004521F4" w:rsidRPr="001B7FB7">
        <w:rPr>
          <w:lang w:val="fr-FR"/>
        </w:rPr>
        <w:t xml:space="preserve">R-6.1-004] </w:t>
      </w:r>
      <w:r w:rsidR="00CE18F0" w:rsidRPr="001B7FB7">
        <w:rPr>
          <w:lang w:val="fr-FR"/>
        </w:rPr>
        <w:t>Void.</w:t>
      </w:r>
    </w:p>
    <w:p w:rsidR="00B141D4" w:rsidRPr="001B7FB7" w:rsidRDefault="004521F4" w:rsidP="008711F7">
      <w:pPr>
        <w:rPr>
          <w:lang w:val="fr-FR"/>
        </w:rPr>
      </w:pPr>
      <w:r w:rsidRPr="001B7FB7">
        <w:rPr>
          <w:lang w:val="fr-FR"/>
        </w:rPr>
        <w:t xml:space="preserve">[R-6.1-005] </w:t>
      </w:r>
      <w:r w:rsidR="003F1181" w:rsidRPr="001B7FB7">
        <w:rPr>
          <w:lang w:val="fr-FR"/>
        </w:rPr>
        <w:t>Void.</w:t>
      </w:r>
    </w:p>
    <w:p w:rsidR="00DF2916" w:rsidRPr="001B7FB7" w:rsidRDefault="004521F4" w:rsidP="008711F7">
      <w:pPr>
        <w:rPr>
          <w:lang w:val="fr-FR"/>
        </w:rPr>
      </w:pPr>
      <w:r w:rsidRPr="001B7FB7">
        <w:rPr>
          <w:lang w:val="fr-FR"/>
        </w:rPr>
        <w:t xml:space="preserve">[R-6.1-006] </w:t>
      </w:r>
      <w:r w:rsidR="004602C6" w:rsidRPr="00911775">
        <w:rPr>
          <w:lang w:val="fr-FR"/>
        </w:rPr>
        <w:t>Void</w:t>
      </w:r>
    </w:p>
    <w:p w:rsidR="00D531EF" w:rsidRPr="001B7FB7" w:rsidRDefault="004521F4" w:rsidP="008711F7">
      <w:pPr>
        <w:rPr>
          <w:lang w:val="fr-FR"/>
        </w:rPr>
      </w:pPr>
      <w:r w:rsidRPr="001B7FB7">
        <w:rPr>
          <w:lang w:val="fr-FR"/>
        </w:rPr>
        <w:t xml:space="preserve">[R-6.1-007] </w:t>
      </w:r>
      <w:r w:rsidR="00A431B7" w:rsidRPr="001B7FB7">
        <w:rPr>
          <w:lang w:val="fr-FR"/>
        </w:rPr>
        <w:t>Void</w:t>
      </w:r>
    </w:p>
    <w:p w:rsidR="005E55EA" w:rsidRPr="00AE68BB" w:rsidRDefault="005E55EA" w:rsidP="005E55EA">
      <w:pPr>
        <w:pStyle w:val="Heading2"/>
      </w:pPr>
      <w:bookmarkStart w:id="88" w:name="_Toc138429011"/>
      <w:r w:rsidRPr="00AE68BB">
        <w:t>6.2</w:t>
      </w:r>
      <w:r w:rsidRPr="00AE68BB">
        <w:tab/>
        <w:t xml:space="preserve">MCPTT </w:t>
      </w:r>
      <w:r w:rsidR="003B6421">
        <w:t>c</w:t>
      </w:r>
      <w:r w:rsidRPr="00AE68BB">
        <w:t>alls</w:t>
      </w:r>
      <w:bookmarkEnd w:id="88"/>
    </w:p>
    <w:p w:rsidR="005E55EA" w:rsidRPr="00AE68BB" w:rsidRDefault="005E55EA" w:rsidP="00F549CE">
      <w:pPr>
        <w:pStyle w:val="Heading3"/>
      </w:pPr>
      <w:bookmarkStart w:id="89" w:name="_Toc138429012"/>
      <w:r w:rsidRPr="00AE68BB">
        <w:t>6.2.1</w:t>
      </w:r>
      <w:r w:rsidRPr="00AE68BB">
        <w:tab/>
        <w:t xml:space="preserve">Commencement </w:t>
      </w:r>
      <w:r w:rsidR="00DB5153">
        <w:t>m</w:t>
      </w:r>
      <w:r w:rsidRPr="00AE68BB">
        <w:t xml:space="preserve">odes for MCPTT </w:t>
      </w:r>
      <w:r w:rsidR="00DA49C2">
        <w:t xml:space="preserve">Group </w:t>
      </w:r>
      <w:r w:rsidR="00DB5153">
        <w:t>c</w:t>
      </w:r>
      <w:r w:rsidRPr="00AE68BB">
        <w:t>alls</w:t>
      </w:r>
      <w:bookmarkEnd w:id="89"/>
    </w:p>
    <w:p w:rsidR="001B7FB7" w:rsidRPr="005B0F4A" w:rsidRDefault="004521F4" w:rsidP="005E55EA">
      <w:pPr>
        <w:rPr>
          <w:lang w:val="en-US"/>
        </w:rPr>
      </w:pPr>
      <w:r w:rsidRPr="005B0F4A">
        <w:rPr>
          <w:lang w:val="en-US"/>
        </w:rPr>
        <w:t xml:space="preserve">[R-6.2.1-001] </w:t>
      </w:r>
      <w:r w:rsidR="005B0F4A" w:rsidRPr="00DE05B9">
        <w:t>The MCPTT Service shall be capable of allowing an MCPTT Group call setup request to proceed without prior acknowledgement by any MCPTT User of that MCPTT Group.</w:t>
      </w:r>
    </w:p>
    <w:p w:rsidR="00757474" w:rsidRDefault="00757474" w:rsidP="00757474">
      <w:pPr>
        <w:rPr>
          <w:lang w:val="en-US"/>
        </w:rPr>
      </w:pPr>
      <w:r>
        <w:rPr>
          <w:lang w:val="en-US"/>
        </w:rPr>
        <w:t>[R-6.2.1-001a] The MCPTT Service shall be capable of allowing an MCPTT Group Call setup request to proceed only if a minimum number of MCPTT Group Members are currently affiliated.</w:t>
      </w:r>
    </w:p>
    <w:p w:rsidR="00757474" w:rsidRDefault="00757474" w:rsidP="00757474">
      <w:pPr>
        <w:rPr>
          <w:lang w:val="en-US"/>
        </w:rPr>
      </w:pPr>
      <w:r>
        <w:rPr>
          <w:lang w:val="en-US"/>
        </w:rPr>
        <w:t>[R-6.2.1-001b] The MCPTT Service shall be capable of allowing an MCPTT Group Call setup request to proceed only if specific MCPTT Group Member(s) are currently affiliated.</w:t>
      </w:r>
    </w:p>
    <w:p w:rsidR="001B7FB7" w:rsidRPr="005B0F4A" w:rsidRDefault="001B7FB7" w:rsidP="00757474">
      <w:pPr>
        <w:rPr>
          <w:lang w:val="en-US"/>
        </w:rPr>
      </w:pPr>
      <w:r w:rsidRPr="005B0F4A">
        <w:rPr>
          <w:lang w:val="en-US"/>
        </w:rPr>
        <w:t>[</w:t>
      </w:r>
      <w:r w:rsidR="004521F4" w:rsidRPr="005B0F4A">
        <w:rPr>
          <w:lang w:val="en-US"/>
        </w:rPr>
        <w:t xml:space="preserve">R-6.2.1-002] </w:t>
      </w:r>
      <w:r w:rsidR="005B0F4A" w:rsidRPr="00DE05B9">
        <w:t>An MCPTT User currently affiliated to an MCPTT Group shall acknowledge receipt of an MCPTT Group call setup request, if requested to do so by the MCPTT Service.</w:t>
      </w:r>
    </w:p>
    <w:p w:rsidR="001B7FB7" w:rsidRPr="005B0F4A" w:rsidRDefault="001B7FB7" w:rsidP="005E55EA">
      <w:pPr>
        <w:rPr>
          <w:lang w:val="en-US"/>
        </w:rPr>
      </w:pPr>
      <w:r w:rsidRPr="005B0F4A">
        <w:rPr>
          <w:lang w:val="en-US"/>
        </w:rPr>
        <w:t>[</w:t>
      </w:r>
      <w:r w:rsidR="004521F4" w:rsidRPr="005B0F4A">
        <w:rPr>
          <w:lang w:val="en-US"/>
        </w:rPr>
        <w:t xml:space="preserve">R-6.2.1-003] </w:t>
      </w:r>
      <w:r w:rsidR="005B0F4A" w:rsidRPr="00DE05B9">
        <w:t>The MCPTT User's acknowledgement may require direct interaction of the MCPTT UE with the human user, or may be automatically executed by the MCPTT UE, in accordance with policy established by an MCPTT Administrator.</w:t>
      </w:r>
    </w:p>
    <w:p w:rsidR="005E55EA" w:rsidRPr="00AE68BB" w:rsidRDefault="001B7FB7" w:rsidP="005E55EA">
      <w:r>
        <w:rPr>
          <w:lang w:val="en-US"/>
        </w:rPr>
        <w:t>[</w:t>
      </w:r>
      <w:r w:rsidR="004521F4">
        <w:t xml:space="preserve">R-6.2.1-004] </w:t>
      </w:r>
      <w:r w:rsidR="005E55EA" w:rsidRPr="00AE68BB">
        <w:t xml:space="preserve">The </w:t>
      </w:r>
      <w:r w:rsidR="000966DA">
        <w:t>MCPTT Service</w:t>
      </w:r>
      <w:r w:rsidR="005E55EA" w:rsidRPr="00AE68BB">
        <w:t xml:space="preserve"> shall be capable of requiring that a minimum number of </w:t>
      </w:r>
      <w:r w:rsidR="00B1267B">
        <w:t>A</w:t>
      </w:r>
      <w:r w:rsidR="005E55EA" w:rsidRPr="00AE68BB">
        <w:t xml:space="preserve">ffiliated MCPTT Group </w:t>
      </w:r>
      <w:r w:rsidR="00B1267B">
        <w:t>M</w:t>
      </w:r>
      <w:r w:rsidR="005E55EA" w:rsidRPr="00AE68BB">
        <w:t>embers acknowledges receipt of the MCPTT Group call setup request before the audio transmission proceed</w:t>
      </w:r>
      <w:r w:rsidR="00FE18E1">
        <w:t>s</w:t>
      </w:r>
      <w:r w:rsidR="005E55EA" w:rsidRPr="00AE68BB">
        <w:t>.</w:t>
      </w:r>
    </w:p>
    <w:p w:rsidR="005E55EA" w:rsidRPr="00AE68BB" w:rsidRDefault="004521F4" w:rsidP="005E55EA">
      <w:r>
        <w:t xml:space="preserve">[R-6.2.1-005] </w:t>
      </w:r>
      <w:r w:rsidR="005E55EA" w:rsidRPr="00AE68BB">
        <w:t xml:space="preserve">The </w:t>
      </w:r>
      <w:r w:rsidR="000966DA">
        <w:t>MCPTT Service</w:t>
      </w:r>
      <w:r w:rsidR="005E55EA" w:rsidRPr="00AE68BB">
        <w:t xml:space="preserve"> shall be capable of requiring that specific MCPTT Users acknowledge receipt of the MCPTT Group call setup request before the audio transmission proceed</w:t>
      </w:r>
      <w:r w:rsidR="00FE18E1">
        <w:t>s</w:t>
      </w:r>
      <w:r w:rsidR="005E55EA" w:rsidRPr="00AE68BB">
        <w:t>, regardless of the affiliation state of those users.</w:t>
      </w:r>
    </w:p>
    <w:p w:rsidR="005E55EA" w:rsidRPr="00AE68BB" w:rsidRDefault="005E55EA" w:rsidP="005E55EA">
      <w:pPr>
        <w:pStyle w:val="NO"/>
      </w:pPr>
      <w:r w:rsidRPr="00AE68BB">
        <w:t>NOTE</w:t>
      </w:r>
      <w:r w:rsidR="007C225A">
        <w:t xml:space="preserve"> 1</w:t>
      </w:r>
      <w:r w:rsidRPr="00AE68BB">
        <w:t>:</w:t>
      </w:r>
      <w:r w:rsidRPr="00AE68BB">
        <w:tab/>
        <w:t xml:space="preserve">In this case the </w:t>
      </w:r>
      <w:r w:rsidR="000966DA">
        <w:t>MCPTT Service</w:t>
      </w:r>
      <w:r w:rsidRPr="00AE68BB">
        <w:t xml:space="preserve"> affiliates the specific MCPTT Users who are not currently affiliated to the target MCPTT Group and then returns them to their previous affiliation state when the transmission ends.</w:t>
      </w:r>
    </w:p>
    <w:p w:rsidR="005E55EA" w:rsidRPr="00AE68BB" w:rsidRDefault="004521F4" w:rsidP="005E55EA">
      <w:r>
        <w:t xml:space="preserve">[R-6.2.1-006] </w:t>
      </w:r>
      <w:r w:rsidR="005E55EA" w:rsidRPr="00AE68BB">
        <w:t xml:space="preserve">The </w:t>
      </w:r>
      <w:r w:rsidR="000966DA">
        <w:t>MCPTT Service</w:t>
      </w:r>
      <w:r w:rsidR="005E55EA" w:rsidRPr="00AE68BB">
        <w:t xml:space="preserve"> shall be capable of requiring that all MCPTT Users that are both affiliated to the MCPTT Group and in a given geographical area acknowledge receipt of an MCPTT Group call setup request before the audio transmission proceed</w:t>
      </w:r>
      <w:r w:rsidR="00FE18E1">
        <w:t>s</w:t>
      </w:r>
      <w:r w:rsidR="005E55EA" w:rsidRPr="00AE68BB">
        <w:t>.</w:t>
      </w:r>
    </w:p>
    <w:p w:rsidR="005E55EA" w:rsidRPr="00AE68BB" w:rsidRDefault="004521F4" w:rsidP="005E55EA">
      <w:r>
        <w:t xml:space="preserve">[R-6.2.1-007] </w:t>
      </w:r>
      <w:r w:rsidR="005E55EA" w:rsidRPr="00AE68BB">
        <w:t xml:space="preserve">The </w:t>
      </w:r>
      <w:r w:rsidR="000966DA">
        <w:t>MCPTT Service</w:t>
      </w:r>
      <w:r w:rsidR="005E55EA" w:rsidRPr="00AE68BB">
        <w:t xml:space="preserve"> shall provide a mechanism for an MCPTT Administrator to determine the subset of </w:t>
      </w:r>
      <w:r w:rsidR="00B1267B">
        <w:t>A</w:t>
      </w:r>
      <w:r w:rsidR="005E55EA" w:rsidRPr="00AE68BB">
        <w:t xml:space="preserve">ffiliated MCPTT Group </w:t>
      </w:r>
      <w:r w:rsidR="00B1267B">
        <w:t>M</w:t>
      </w:r>
      <w:r w:rsidR="005E55EA" w:rsidRPr="00AE68BB">
        <w:t xml:space="preserve">embers that </w:t>
      </w:r>
      <w:r w:rsidR="00FE18E1">
        <w:t>shall</w:t>
      </w:r>
      <w:r w:rsidR="00FE18E1" w:rsidRPr="00AE68BB">
        <w:t xml:space="preserve"> </w:t>
      </w:r>
      <w:r w:rsidR="005E55EA" w:rsidRPr="00AE68BB">
        <w:t>acknowledge receipt of the MCPTT Group call setup request before the audio transmission proceed</w:t>
      </w:r>
      <w:r w:rsidR="00FE18E1">
        <w:t>s</w:t>
      </w:r>
      <w:r w:rsidR="005E55EA" w:rsidRPr="00AE68BB">
        <w:t>.</w:t>
      </w:r>
    </w:p>
    <w:p w:rsidR="00A3011C" w:rsidRDefault="00A3011C" w:rsidP="003B14EE">
      <w:pPr>
        <w:pStyle w:val="NO"/>
      </w:pPr>
      <w:r>
        <w:t>NOTE</w:t>
      </w:r>
      <w:r w:rsidR="007C225A">
        <w:t xml:space="preserve"> 2</w:t>
      </w:r>
      <w:r>
        <w:t>:</w:t>
      </w:r>
      <w:r>
        <w:tab/>
        <w:t>In</w:t>
      </w:r>
      <w:r w:rsidRPr="00A3011C">
        <w:t xml:space="preserve"> the following requirements, the term</w:t>
      </w:r>
      <w:r>
        <w:t>,</w:t>
      </w:r>
      <w:r w:rsidRPr="00A3011C">
        <w:t xml:space="preserve"> </w:t>
      </w:r>
      <w:r w:rsidR="003F1181">
        <w:t>"</w:t>
      </w:r>
      <w:r>
        <w:t xml:space="preserve">MCPTT </w:t>
      </w:r>
      <w:r w:rsidRPr="00A3011C">
        <w:t xml:space="preserve">Group Call </w:t>
      </w:r>
      <w:r>
        <w:t>s</w:t>
      </w:r>
      <w:r w:rsidRPr="00A3011C">
        <w:t>etup request requires acknowledgement</w:t>
      </w:r>
      <w:r w:rsidR="003F1181">
        <w:t>"</w:t>
      </w:r>
      <w:r w:rsidRPr="00A3011C">
        <w:t xml:space="preserve"> is used when one or more of the acknowledgement conditions defined above (i.e., </w:t>
      </w:r>
      <w:r w:rsidR="004521F4">
        <w:t>[R-6.2.1-004]</w:t>
      </w:r>
      <w:r w:rsidRPr="00A3011C">
        <w:t xml:space="preserve">, </w:t>
      </w:r>
      <w:r w:rsidR="004521F4">
        <w:t>[R-6.2.1-005],</w:t>
      </w:r>
      <w:r w:rsidRPr="00A3011C">
        <w:t xml:space="preserve"> </w:t>
      </w:r>
      <w:r w:rsidR="004521F4">
        <w:t xml:space="preserve">[R-6.2.1-006], </w:t>
      </w:r>
      <w:r w:rsidRPr="00A3011C">
        <w:t xml:space="preserve">and/or </w:t>
      </w:r>
      <w:r w:rsidR="004521F4">
        <w:t>[R-6.2.1-007]</w:t>
      </w:r>
      <w:r w:rsidRPr="00A3011C">
        <w:t>) applies.</w:t>
      </w:r>
    </w:p>
    <w:p w:rsidR="005E55EA" w:rsidRPr="00AE68BB" w:rsidRDefault="004521F4" w:rsidP="005E55EA">
      <w:r>
        <w:t xml:space="preserve">[R-6.2.1-008] </w:t>
      </w:r>
      <w:r w:rsidR="005E55EA" w:rsidRPr="00AE68BB">
        <w:t xml:space="preserve">If an MCPTT Group Call setup request requires acknowledgement from </w:t>
      </w:r>
      <w:r w:rsidR="00B1267B">
        <w:t>A</w:t>
      </w:r>
      <w:r w:rsidR="005E55EA" w:rsidRPr="00AE68BB">
        <w:t xml:space="preserve">ffiliated MCPTT Group Members, and the required MCPTT Group Members do not acknowledge the call setup within a configured time (the </w:t>
      </w:r>
      <w:r w:rsidR="003F1181">
        <w:t>"</w:t>
      </w:r>
      <w:r w:rsidR="005E55EA" w:rsidRPr="00AE68BB">
        <w:t>acknowledged call setup timeout</w:t>
      </w:r>
      <w:r w:rsidR="003F1181">
        <w:t>"</w:t>
      </w:r>
      <w:r w:rsidR="005E55EA" w:rsidRPr="00AE68BB">
        <w:t xml:space="preserve">), the </w:t>
      </w:r>
      <w:r w:rsidR="000966DA">
        <w:t>MCPTT Service</w:t>
      </w:r>
      <w:r w:rsidR="005E55EA" w:rsidRPr="00AE68BB">
        <w:t xml:space="preserve"> </w:t>
      </w:r>
      <w:r w:rsidR="00656DCF">
        <w:t>may</w:t>
      </w:r>
      <w:r w:rsidR="005E55EA" w:rsidRPr="00AE68BB">
        <w:t xml:space="preserve"> proceed with the call and </w:t>
      </w:r>
      <w:r w:rsidR="00656DCF">
        <w:t xml:space="preserve">then may </w:t>
      </w:r>
      <w:r w:rsidR="005E55EA" w:rsidRPr="00AE68BB">
        <w:t xml:space="preserve">notify the </w:t>
      </w:r>
      <w:r w:rsidR="00E70EE9">
        <w:t>initiating</w:t>
      </w:r>
      <w:r w:rsidR="005E55EA" w:rsidRPr="00AE68BB">
        <w:t xml:space="preserve"> </w:t>
      </w:r>
      <w:r w:rsidR="00DA2146">
        <w:t>MCPTT User</w:t>
      </w:r>
      <w:r w:rsidR="005E55EA" w:rsidRPr="00AE68BB">
        <w:t xml:space="preserve"> that the acknowledgements did not include all required members.</w:t>
      </w:r>
    </w:p>
    <w:p w:rsidR="005E55EA" w:rsidRPr="00AE68BB" w:rsidRDefault="004521F4" w:rsidP="005E55EA">
      <w:r>
        <w:t xml:space="preserve">[R-6.2.1-009] </w:t>
      </w:r>
      <w:r w:rsidR="005E55EA" w:rsidRPr="00AE68BB">
        <w:t xml:space="preserve">If an MCPTT Group Call setup request requires acknowledgement from </w:t>
      </w:r>
      <w:r w:rsidR="00B1267B">
        <w:t>A</w:t>
      </w:r>
      <w:r w:rsidR="005E55EA" w:rsidRPr="00AE68BB">
        <w:t xml:space="preserve">ffiliated MCPTT Group Members, and the required MCPTT Group Members do not acknowledge the call setup within a configured time, the </w:t>
      </w:r>
      <w:r w:rsidR="000966DA">
        <w:t>MCPTT Service</w:t>
      </w:r>
      <w:r w:rsidR="005E55EA" w:rsidRPr="00AE68BB">
        <w:t xml:space="preserve"> </w:t>
      </w:r>
      <w:r w:rsidR="00656DCF">
        <w:t>may</w:t>
      </w:r>
      <w:r w:rsidR="005E55EA" w:rsidRPr="00AE68BB">
        <w:t xml:space="preserve"> abandon the call and </w:t>
      </w:r>
      <w:r w:rsidR="00656DCF">
        <w:t xml:space="preserve">then may </w:t>
      </w:r>
      <w:r w:rsidR="005E55EA" w:rsidRPr="00AE68BB">
        <w:t xml:space="preserve">notify the </w:t>
      </w:r>
      <w:r w:rsidR="00E70EE9">
        <w:t>initiating</w:t>
      </w:r>
      <w:r w:rsidR="00E70EE9" w:rsidRPr="00AE68BB">
        <w:t xml:space="preserve"> </w:t>
      </w:r>
      <w:r w:rsidR="00DA2146">
        <w:t>MCPTT User</w:t>
      </w:r>
      <w:r w:rsidR="005E55EA" w:rsidRPr="00AE68BB">
        <w:t xml:space="preserve"> that the acknowledgements did not include all required members.</w:t>
      </w:r>
    </w:p>
    <w:p w:rsidR="002C4F91" w:rsidRDefault="004521F4" w:rsidP="002C4F91">
      <w:r>
        <w:t xml:space="preserve">[R-6.2.1-010] </w:t>
      </w:r>
      <w:r w:rsidR="005E55EA" w:rsidRPr="00AE68BB">
        <w:t xml:space="preserve">If an MCPTT Group Call setup request requires acknowledgement from </w:t>
      </w:r>
      <w:r w:rsidR="00B1267B">
        <w:t>A</w:t>
      </w:r>
      <w:r w:rsidR="005E55EA" w:rsidRPr="00AE68BB">
        <w:t>ffiliated MCPTT Group Members, the initiating MCPTT User shall at any time have the option of allowing the call to proceed regardless of the state of the acknowledgements (</w:t>
      </w:r>
      <w:r w:rsidR="009306A5" w:rsidRPr="00AE68BB">
        <w:t>i.e.</w:t>
      </w:r>
      <w:r w:rsidR="0016326E">
        <w:t>,</w:t>
      </w:r>
      <w:r w:rsidR="005E55EA" w:rsidRPr="00AE68BB">
        <w:t xml:space="preserve"> to </w:t>
      </w:r>
      <w:r w:rsidR="003F1181">
        <w:t>"</w:t>
      </w:r>
      <w:r w:rsidR="005E55EA" w:rsidRPr="00AE68BB">
        <w:t>convert</w:t>
      </w:r>
      <w:r w:rsidR="003F1181">
        <w:t>"</w:t>
      </w:r>
      <w:r w:rsidR="005E55EA" w:rsidRPr="00AE68BB">
        <w:t xml:space="preserve"> the call to an unacknowledged call).</w:t>
      </w:r>
      <w:r w:rsidR="002C4F91" w:rsidRPr="002C4F91">
        <w:t xml:space="preserve"> </w:t>
      </w:r>
    </w:p>
    <w:p w:rsidR="005E55EA" w:rsidRPr="00AE68BB" w:rsidRDefault="002C4F91" w:rsidP="002C4F91">
      <w:r>
        <w:t xml:space="preserve">[R-6.2.1-010a] </w:t>
      </w:r>
      <w:r w:rsidRPr="00AE68BB">
        <w:t xml:space="preserve">If an MCPTT Group Call setup request requires acknowledgement from </w:t>
      </w:r>
      <w:r>
        <w:t>A</w:t>
      </w:r>
      <w:r w:rsidRPr="00AE68BB">
        <w:t xml:space="preserve">ffiliated MCPTT Group Members, and the required MCPTT Group Members </w:t>
      </w:r>
      <w:r>
        <w:t>did</w:t>
      </w:r>
      <w:r w:rsidRPr="00AE68BB">
        <w:t xml:space="preserve"> not acknowledge the call setup within a configured time, the</w:t>
      </w:r>
      <w:r>
        <w:t xml:space="preserve"> MCPPT Service shall be able to provide the list of MCPTT Group Members who did not acknowledge the call to the initiating MCPTT User</w:t>
      </w:r>
      <w:r w:rsidRPr="00AE68BB">
        <w:t>.</w:t>
      </w:r>
    </w:p>
    <w:p w:rsidR="005E55EA" w:rsidRPr="00AE68BB" w:rsidRDefault="004521F4" w:rsidP="005E55EA">
      <w:r>
        <w:t xml:space="preserve">[R-6.2.1-011] </w:t>
      </w:r>
      <w:r w:rsidR="005E55EA" w:rsidRPr="00AE68BB">
        <w:t xml:space="preserve">If an MCPTT Group Call setup request requires acknowledgement from </w:t>
      </w:r>
      <w:r w:rsidR="00B1267B">
        <w:t>A</w:t>
      </w:r>
      <w:r w:rsidR="005E55EA" w:rsidRPr="00AE68BB">
        <w:t>ffiliated MCPTT Group Members, the acknowledged call setup timeout shall be established by an MCPTT Administrator.</w:t>
      </w:r>
    </w:p>
    <w:p w:rsidR="005E55EA" w:rsidRPr="00AE68BB" w:rsidRDefault="004521F4" w:rsidP="005E55EA">
      <w:r>
        <w:t xml:space="preserve">[R-6.2.1-012] </w:t>
      </w:r>
      <w:r w:rsidR="005E55EA" w:rsidRPr="00AE68BB">
        <w:t xml:space="preserve">If an MCPTT Group Call setup request requires acknowledgement from </w:t>
      </w:r>
      <w:r w:rsidR="00B1267B">
        <w:t>A</w:t>
      </w:r>
      <w:r w:rsidR="005E55EA" w:rsidRPr="00AE68BB">
        <w:t xml:space="preserve">ffiliated MCPTT Group Members, the </w:t>
      </w:r>
      <w:r w:rsidR="00EF091E">
        <w:t>b</w:t>
      </w:r>
      <w:r w:rsidR="00660974">
        <w:t>ehaviour</w:t>
      </w:r>
      <w:r w:rsidR="005E55EA" w:rsidRPr="00AE68BB">
        <w:t xml:space="preserve"> in response to the expiration of the acknowledged call setup timeout shall be established by an MCPTT Administrator.</w:t>
      </w:r>
    </w:p>
    <w:p w:rsidR="005E55EA" w:rsidRPr="00AE68BB" w:rsidRDefault="004521F4" w:rsidP="005E55EA">
      <w:r>
        <w:t xml:space="preserve">[R-6.2.1-013] </w:t>
      </w:r>
      <w:r w:rsidR="005E55EA" w:rsidRPr="00AE68BB">
        <w:t xml:space="preserve">If an MCPTT Group Call setup request requires acknowledgement from </w:t>
      </w:r>
      <w:r w:rsidR="00B1267B">
        <w:t>A</w:t>
      </w:r>
      <w:r w:rsidR="005E55EA" w:rsidRPr="00AE68BB">
        <w:t xml:space="preserve">ffiliated MCPTT Group Members, the </w:t>
      </w:r>
      <w:r w:rsidR="000966DA">
        <w:t>MCPTT Service</w:t>
      </w:r>
      <w:r w:rsidR="005E55EA" w:rsidRPr="00AE68BB">
        <w:t xml:space="preserve"> shall support an indefinite (</w:t>
      </w:r>
      <w:r w:rsidR="009306A5" w:rsidRPr="00AE68BB">
        <w:t>i.e.</w:t>
      </w:r>
      <w:r w:rsidR="0016326E">
        <w:t>,</w:t>
      </w:r>
      <w:r w:rsidR="005E55EA" w:rsidRPr="00AE68BB">
        <w:t xml:space="preserve"> infinite) call setup timeout.</w:t>
      </w:r>
    </w:p>
    <w:p w:rsidR="005E55EA" w:rsidRPr="005B0F4A" w:rsidRDefault="004521F4" w:rsidP="005E55EA">
      <w:pPr>
        <w:rPr>
          <w:lang w:val="en-US"/>
        </w:rPr>
      </w:pPr>
      <w:r w:rsidRPr="005B0F4A">
        <w:rPr>
          <w:lang w:val="en-US"/>
        </w:rPr>
        <w:t>[R-6.2.1-014]</w:t>
      </w:r>
      <w:r w:rsidR="00CE21F2">
        <w:rPr>
          <w:lang w:val="en-US"/>
        </w:rPr>
        <w:t xml:space="preserve"> </w:t>
      </w:r>
      <w:r w:rsidR="005B0F4A" w:rsidRPr="00EC6320">
        <w:t>If the MCPTT Service has knowledge that some affiliated members of a group can not be Participants in an unacknowledged MCPTT Group Call, the MCPTT Service shall provide an indication to the requester that the call is proceeding without all affiliated members, and shall provide the list of the missing members based on policy established by the MCPTT Administrator.</w:t>
      </w:r>
    </w:p>
    <w:p w:rsidR="00A224B5" w:rsidRPr="005B0F4A" w:rsidRDefault="004521F4" w:rsidP="005E55EA">
      <w:pPr>
        <w:rPr>
          <w:lang w:val="en-US"/>
        </w:rPr>
      </w:pPr>
      <w:r w:rsidRPr="005B0F4A">
        <w:rPr>
          <w:lang w:val="en-US"/>
        </w:rPr>
        <w:t>[R-6.2.1-015]</w:t>
      </w:r>
      <w:r w:rsidR="00CE21F2">
        <w:rPr>
          <w:lang w:val="en-US"/>
        </w:rPr>
        <w:t xml:space="preserve"> </w:t>
      </w:r>
      <w:r w:rsidR="005B0F4A" w:rsidRPr="00EC6320">
        <w:t>If MCPTT User(s) are excluded from an MCPTT call as there is insufficient capacity to support their participation the MCPTT Service shall ensure that the MCPTT User(s) receive a notification that they have been excluded from the call for reasons of lack of capacity.</w:t>
      </w:r>
    </w:p>
    <w:p w:rsidR="005E55EA" w:rsidRPr="0088134E" w:rsidRDefault="005E55EA" w:rsidP="00F549CE">
      <w:pPr>
        <w:pStyle w:val="Heading3"/>
        <w:rPr>
          <w:lang w:val="en-US"/>
        </w:rPr>
      </w:pPr>
      <w:bookmarkStart w:id="90" w:name="_Toc138429013"/>
      <w:r w:rsidRPr="0088134E">
        <w:rPr>
          <w:lang w:val="en-US"/>
        </w:rPr>
        <w:t>6.2.2</w:t>
      </w:r>
      <w:r w:rsidRPr="0088134E">
        <w:rPr>
          <w:lang w:val="en-US"/>
        </w:rPr>
        <w:tab/>
        <w:t>Queuing</w:t>
      </w:r>
      <w:bookmarkEnd w:id="90"/>
    </w:p>
    <w:p w:rsidR="005E55EA" w:rsidRPr="0088134E" w:rsidRDefault="004521F4" w:rsidP="005E55EA">
      <w:pPr>
        <w:rPr>
          <w:lang w:val="en-US"/>
        </w:rPr>
      </w:pPr>
      <w:r w:rsidRPr="0088134E">
        <w:rPr>
          <w:lang w:val="en-US"/>
        </w:rPr>
        <w:t xml:space="preserve">[R-6.2.2-001] </w:t>
      </w:r>
      <w:r w:rsidR="00A431B7" w:rsidRPr="0088134E">
        <w:rPr>
          <w:lang w:val="en-US"/>
        </w:rPr>
        <w:t xml:space="preserve">Void </w:t>
      </w:r>
    </w:p>
    <w:p w:rsidR="001B7FB7" w:rsidRPr="0088134E" w:rsidRDefault="004521F4" w:rsidP="003B4497">
      <w:pPr>
        <w:rPr>
          <w:lang w:val="en-US"/>
        </w:rPr>
      </w:pPr>
      <w:r w:rsidRPr="0088134E">
        <w:rPr>
          <w:lang w:val="en-US"/>
        </w:rPr>
        <w:t xml:space="preserve">[R-6.2.2-002] </w:t>
      </w:r>
      <w:r w:rsidR="001B7FB7" w:rsidRPr="0088134E">
        <w:rPr>
          <w:lang w:val="en-US"/>
        </w:rPr>
        <w:t xml:space="preserve">Void </w:t>
      </w:r>
    </w:p>
    <w:p w:rsidR="001B7FB7" w:rsidRPr="0088134E" w:rsidRDefault="001B7FB7" w:rsidP="003B4497">
      <w:pPr>
        <w:rPr>
          <w:lang w:val="en-US"/>
        </w:rPr>
      </w:pPr>
      <w:r w:rsidRPr="0088134E">
        <w:rPr>
          <w:lang w:val="en-US"/>
        </w:rPr>
        <w:t>[</w:t>
      </w:r>
      <w:r w:rsidR="004521F4" w:rsidRPr="0088134E">
        <w:rPr>
          <w:lang w:val="en-US"/>
        </w:rPr>
        <w:t xml:space="preserve">R-6.2.2-003] </w:t>
      </w:r>
      <w:r w:rsidRPr="0088134E">
        <w:rPr>
          <w:lang w:val="en-US"/>
        </w:rPr>
        <w:t xml:space="preserve">Void </w:t>
      </w:r>
    </w:p>
    <w:p w:rsidR="001B7FB7" w:rsidRPr="0088134E" w:rsidRDefault="001B7FB7" w:rsidP="003B4497">
      <w:pPr>
        <w:rPr>
          <w:lang w:val="en-US"/>
        </w:rPr>
      </w:pPr>
      <w:r w:rsidRPr="0088134E">
        <w:rPr>
          <w:lang w:val="en-US"/>
        </w:rPr>
        <w:t>[</w:t>
      </w:r>
      <w:r w:rsidR="004521F4" w:rsidRPr="0088134E">
        <w:rPr>
          <w:lang w:val="en-US"/>
        </w:rPr>
        <w:t xml:space="preserve">R-6.2.2-004] </w:t>
      </w:r>
      <w:r w:rsidRPr="0088134E">
        <w:rPr>
          <w:lang w:val="en-US"/>
        </w:rPr>
        <w:t xml:space="preserve">Void </w:t>
      </w:r>
    </w:p>
    <w:p w:rsidR="001B7FB7" w:rsidRPr="0088134E" w:rsidRDefault="001B7FB7" w:rsidP="003B4497">
      <w:pPr>
        <w:rPr>
          <w:lang w:val="en-US"/>
        </w:rPr>
      </w:pPr>
      <w:r w:rsidRPr="0088134E">
        <w:rPr>
          <w:lang w:val="en-US"/>
        </w:rPr>
        <w:t>[</w:t>
      </w:r>
      <w:r w:rsidR="004521F4" w:rsidRPr="0088134E">
        <w:rPr>
          <w:lang w:val="en-US"/>
        </w:rPr>
        <w:t xml:space="preserve">R-6.2.2-005] </w:t>
      </w:r>
      <w:r w:rsidRPr="0088134E">
        <w:rPr>
          <w:lang w:val="en-US"/>
        </w:rPr>
        <w:t xml:space="preserve">Void </w:t>
      </w:r>
    </w:p>
    <w:p w:rsidR="003B4497" w:rsidRPr="0088134E" w:rsidRDefault="001B7FB7" w:rsidP="003B4497">
      <w:pPr>
        <w:rPr>
          <w:lang w:val="en-US"/>
        </w:rPr>
      </w:pPr>
      <w:r w:rsidRPr="0088134E">
        <w:rPr>
          <w:lang w:val="en-US"/>
        </w:rPr>
        <w:t>[</w:t>
      </w:r>
      <w:r w:rsidR="004521F4" w:rsidRPr="0088134E">
        <w:rPr>
          <w:lang w:val="en-US"/>
        </w:rPr>
        <w:t xml:space="preserve">R-6.2.2-006] </w:t>
      </w:r>
      <w:r w:rsidR="00895366" w:rsidRPr="0088134E">
        <w:rPr>
          <w:lang w:val="en-US"/>
        </w:rPr>
        <w:t xml:space="preserve">Void </w:t>
      </w:r>
    </w:p>
    <w:p w:rsidR="009B571D" w:rsidRPr="00AE68BB" w:rsidRDefault="006138FF" w:rsidP="00F549CE">
      <w:pPr>
        <w:pStyle w:val="Heading3"/>
      </w:pPr>
      <w:bookmarkStart w:id="91" w:name="_Toc138429014"/>
      <w:r w:rsidRPr="00AE68BB">
        <w:t>6.</w:t>
      </w:r>
      <w:r w:rsidR="0080228D" w:rsidRPr="00AE68BB">
        <w:t>2.3</w:t>
      </w:r>
      <w:r w:rsidR="009B571D" w:rsidRPr="00AE68BB">
        <w:tab/>
        <w:t xml:space="preserve">Floor </w:t>
      </w:r>
      <w:r w:rsidR="00DB5153">
        <w:t>c</w:t>
      </w:r>
      <w:r w:rsidR="009B571D" w:rsidRPr="00AE68BB">
        <w:t>ontrol</w:t>
      </w:r>
      <w:bookmarkEnd w:id="91"/>
    </w:p>
    <w:p w:rsidR="00510D18" w:rsidRPr="00AE68BB" w:rsidRDefault="006138FF" w:rsidP="00F549CE">
      <w:pPr>
        <w:pStyle w:val="Heading4"/>
      </w:pPr>
      <w:bookmarkStart w:id="92" w:name="_Toc138429015"/>
      <w:r w:rsidRPr="00AE68BB">
        <w:t>6.</w:t>
      </w:r>
      <w:r w:rsidR="0080228D" w:rsidRPr="00AE68BB">
        <w:t>2.3</w:t>
      </w:r>
      <w:r w:rsidRPr="00AE68BB">
        <w:t>.1</w:t>
      </w:r>
      <w:r w:rsidR="00510D18" w:rsidRPr="00AE68BB">
        <w:tab/>
        <w:t>General aspects</w:t>
      </w:r>
      <w:bookmarkEnd w:id="92"/>
    </w:p>
    <w:p w:rsidR="00CE69EF" w:rsidRPr="00AE68BB" w:rsidRDefault="004521F4" w:rsidP="00CE69EF">
      <w:r>
        <w:t xml:space="preserve">[R-6.2.3.1-001] </w:t>
      </w:r>
      <w:r w:rsidR="00CE69EF" w:rsidRPr="00AE68BB">
        <w:t xml:space="preserve">The </w:t>
      </w:r>
      <w:r w:rsidR="00183F56">
        <w:t>F</w:t>
      </w:r>
      <w:r w:rsidR="00CE69EF" w:rsidRPr="00AE68BB">
        <w:t xml:space="preserve">loor </w:t>
      </w:r>
      <w:r w:rsidR="002B33D3" w:rsidRPr="00AE68BB">
        <w:t>c</w:t>
      </w:r>
      <w:r w:rsidR="00CE69EF" w:rsidRPr="00AE68BB">
        <w:t>ontrol functionality in a</w:t>
      </w:r>
      <w:r w:rsidR="0020530E" w:rsidRPr="00AE68BB">
        <w:t>n</w:t>
      </w:r>
      <w:r w:rsidR="00CE69EF" w:rsidRPr="00AE68BB">
        <w:t xml:space="preserve"> </w:t>
      </w:r>
      <w:r w:rsidR="000966DA">
        <w:t>MCPTT Service</w:t>
      </w:r>
      <w:r w:rsidR="00CE69EF" w:rsidRPr="00AE68BB">
        <w:t xml:space="preserve"> shall determine at a point in time which </w:t>
      </w:r>
      <w:r w:rsidR="00674E1C" w:rsidRPr="00AE68BB">
        <w:t>P</w:t>
      </w:r>
      <w:r w:rsidR="00CE69EF" w:rsidRPr="00AE68BB">
        <w:t xml:space="preserve">articipant(s) are allowed to transmit to other </w:t>
      </w:r>
      <w:r w:rsidR="00674E1C" w:rsidRPr="00AE68BB">
        <w:t>P</w:t>
      </w:r>
      <w:r w:rsidR="00CE69EF" w:rsidRPr="00AE68BB">
        <w:t>articipant(s).</w:t>
      </w:r>
    </w:p>
    <w:p w:rsidR="00845CB7" w:rsidRPr="00AE68BB" w:rsidRDefault="004521F4" w:rsidP="00845CB7">
      <w:r>
        <w:t xml:space="preserve">[R-6.2.3.1-002] </w:t>
      </w:r>
      <w:r w:rsidR="00845CB7" w:rsidRPr="00AE68BB">
        <w:t>Receiving Participant(s) shall receive audio from one transmitting Participant. The only exception is if an MCPTT Group is configured to allow simultaneous Transmitting MCPTT Group Members in override.</w:t>
      </w:r>
    </w:p>
    <w:p w:rsidR="00845CB7" w:rsidRPr="00D90C61" w:rsidRDefault="004521F4" w:rsidP="00845CB7">
      <w:r>
        <w:t xml:space="preserve">[R-6.2.3.1-003] </w:t>
      </w:r>
      <w:r w:rsidR="00803E20" w:rsidRPr="00AE68BB">
        <w:t xml:space="preserve">The </w:t>
      </w:r>
      <w:r w:rsidR="000966DA">
        <w:t>MCPTT Service</w:t>
      </w:r>
      <w:r w:rsidR="00803E20" w:rsidRPr="00AE68BB">
        <w:t xml:space="preserve"> shall provide a mechanism for the MCPTT Administrator to configure the number (maximum of N9) of simultaneous audios received by an MCPTT User in a single MCPTT Group.</w:t>
      </w:r>
    </w:p>
    <w:p w:rsidR="00845CB7" w:rsidRPr="00AE68BB" w:rsidRDefault="006138FF" w:rsidP="00F549CE">
      <w:pPr>
        <w:pStyle w:val="Heading4"/>
        <w:rPr>
          <w:lang w:eastAsia="en-US"/>
        </w:rPr>
      </w:pPr>
      <w:bookmarkStart w:id="93" w:name="_Toc138429016"/>
      <w:r w:rsidRPr="00AE68BB">
        <w:rPr>
          <w:lang w:eastAsia="en-US"/>
        </w:rPr>
        <w:t>6.</w:t>
      </w:r>
      <w:r w:rsidR="0080228D" w:rsidRPr="00AE68BB">
        <w:rPr>
          <w:lang w:eastAsia="en-US"/>
        </w:rPr>
        <w:t>2.3</w:t>
      </w:r>
      <w:r w:rsidRPr="00AE68BB">
        <w:rPr>
          <w:lang w:eastAsia="en-US"/>
        </w:rPr>
        <w:t>.2</w:t>
      </w:r>
      <w:r w:rsidR="00845CB7" w:rsidRPr="00AE68BB">
        <w:rPr>
          <w:lang w:eastAsia="en-US"/>
        </w:rPr>
        <w:tab/>
        <w:t>Requesting permission to transmit</w:t>
      </w:r>
      <w:bookmarkEnd w:id="93"/>
    </w:p>
    <w:p w:rsidR="00597EEA" w:rsidRPr="00AE68BB" w:rsidRDefault="004521F4" w:rsidP="00CE69EF">
      <w:r>
        <w:t xml:space="preserve">[R-6.2.3.2-001] </w:t>
      </w:r>
      <w:r w:rsidR="00CE69EF" w:rsidRPr="00AE68BB">
        <w:t xml:space="preserve">An authorized </w:t>
      </w:r>
      <w:r w:rsidR="00DA2146">
        <w:t>P</w:t>
      </w:r>
      <w:r w:rsidR="00CE69EF" w:rsidRPr="00AE68BB">
        <w:t>articipant shall be able to request to transmit to a</w:t>
      </w:r>
      <w:r w:rsidR="0020530E" w:rsidRPr="00AE68BB">
        <w:t>n</w:t>
      </w:r>
      <w:r w:rsidR="00CE69EF" w:rsidRPr="00AE68BB">
        <w:t xml:space="preserve"> </w:t>
      </w:r>
      <w:r w:rsidR="00501E60" w:rsidRPr="00AE68BB">
        <w:t>MCPTT</w:t>
      </w:r>
      <w:r w:rsidR="00CE69EF" w:rsidRPr="00AE68BB">
        <w:t xml:space="preserve"> Group or an individual </w:t>
      </w:r>
      <w:r w:rsidR="00DA2146">
        <w:t>P</w:t>
      </w:r>
      <w:r w:rsidR="00CE69EF" w:rsidRPr="00AE68BB">
        <w:t>articipant.</w:t>
      </w:r>
    </w:p>
    <w:p w:rsidR="00D531EF" w:rsidRDefault="004521F4" w:rsidP="00CE69EF">
      <w:r>
        <w:t xml:space="preserve">[R-6.2.3.2-002] </w:t>
      </w:r>
      <w:r w:rsidR="00D531EF" w:rsidRPr="00D531EF">
        <w:t xml:space="preserve">At call setup the </w:t>
      </w:r>
      <w:r w:rsidR="000966DA">
        <w:t>MCPTT Service</w:t>
      </w:r>
      <w:r w:rsidR="00D531EF" w:rsidRPr="00D531EF">
        <w:t xml:space="preserve"> shall provide a notification, for example audio and/or visual, to the MCPTT Group Member attempting to transmit that there are no other Group Members who have affiliated to the MCPTT Group.</w:t>
      </w:r>
    </w:p>
    <w:p w:rsidR="00D718B8" w:rsidRPr="00AE68BB" w:rsidRDefault="004521F4" w:rsidP="00CE69EF">
      <w:r>
        <w:t xml:space="preserve">[R-6.2.3.2-003] </w:t>
      </w:r>
      <w:r w:rsidR="00D718B8" w:rsidRPr="00AE68BB">
        <w:t xml:space="preserve">The </w:t>
      </w:r>
      <w:r w:rsidR="00D531EF">
        <w:t>F</w:t>
      </w:r>
      <w:r w:rsidR="00D718B8" w:rsidRPr="00AE68BB">
        <w:t>loor control functionality shall determine the transmitting Participant(s) when there are simultaneous requests for permission to transmit within the same call.</w:t>
      </w:r>
    </w:p>
    <w:p w:rsidR="001E7F0F" w:rsidRPr="00AE68BB" w:rsidRDefault="004521F4" w:rsidP="001E7F0F">
      <w:r>
        <w:t xml:space="preserve">[R-6.2.3.2-004] </w:t>
      </w:r>
      <w:r w:rsidR="001E7F0F" w:rsidRPr="00AE68BB">
        <w:t>Following an MCPTT Request for permission to transmit</w:t>
      </w:r>
      <w:r w:rsidR="00F450FA" w:rsidRPr="00AE68BB">
        <w:t xml:space="preserve"> on the Selected MCPTT Group</w:t>
      </w:r>
      <w:r w:rsidR="001E7F0F" w:rsidRPr="00AE68BB">
        <w:t xml:space="preserve">, the Affiliated MCPTT Group Member that </w:t>
      </w:r>
      <w:r w:rsidR="00F450FA" w:rsidRPr="00AE68BB">
        <w:t>made and was granted the request</w:t>
      </w:r>
      <w:r w:rsidR="001E7F0F" w:rsidRPr="00AE68BB">
        <w:t xml:space="preserve"> shall be given an indication </w:t>
      </w:r>
      <w:r w:rsidR="00F450FA" w:rsidRPr="00AE68BB">
        <w:t>of being</w:t>
      </w:r>
      <w:r w:rsidR="001E7F0F" w:rsidRPr="00AE68BB">
        <w:t xml:space="preserve"> allowed to transmit.</w:t>
      </w:r>
    </w:p>
    <w:p w:rsidR="001E7F0F" w:rsidRPr="00AE68BB" w:rsidRDefault="004521F4" w:rsidP="001E7F0F">
      <w:r>
        <w:t xml:space="preserve">[R-6.2.3.2-005] </w:t>
      </w:r>
      <w:r w:rsidR="001E7F0F" w:rsidRPr="00AE68BB">
        <w:t>Following an MCPTT Request for permission to transmit</w:t>
      </w:r>
      <w:r w:rsidR="00F450FA" w:rsidRPr="00AE68BB">
        <w:t xml:space="preserve"> on the Selected MCPTT Group</w:t>
      </w:r>
      <w:r w:rsidR="001E7F0F" w:rsidRPr="00AE68BB">
        <w:t xml:space="preserve">, an Affiliated MCPTT Group Member that </w:t>
      </w:r>
      <w:r w:rsidR="00F450FA" w:rsidRPr="00AE68BB">
        <w:t xml:space="preserve">made and was not granted the request </w:t>
      </w:r>
      <w:r w:rsidR="001E7F0F" w:rsidRPr="00AE68BB">
        <w:t>shall be given an indication that permission to transmit was rejected or queued.</w:t>
      </w:r>
    </w:p>
    <w:p w:rsidR="00941EAF" w:rsidRPr="00AE68BB" w:rsidRDefault="004521F4" w:rsidP="00941EAF">
      <w:r>
        <w:t xml:space="preserve">[R-6.2.3.2-006] </w:t>
      </w:r>
      <w:r w:rsidR="00941EAF" w:rsidRPr="00AE68BB">
        <w:t xml:space="preserve">The depth of the </w:t>
      </w:r>
      <w:r w:rsidR="00183F56">
        <w:t>F</w:t>
      </w:r>
      <w:r w:rsidR="00941EAF" w:rsidRPr="00AE68BB">
        <w:t>loor control queue shall be configurable.</w:t>
      </w:r>
    </w:p>
    <w:p w:rsidR="001E7F0F" w:rsidRPr="00AE68BB" w:rsidRDefault="004521F4" w:rsidP="001E7F0F">
      <w:r>
        <w:t xml:space="preserve">[R-6.2.3.2-007] </w:t>
      </w:r>
      <w:r w:rsidR="001E7F0F" w:rsidRPr="00AE68BB">
        <w:t xml:space="preserve">Following an MCPTT Private Call </w:t>
      </w:r>
      <w:r w:rsidR="00D90C61">
        <w:t xml:space="preserve">(with Floor control) </w:t>
      </w:r>
      <w:r w:rsidR="001E7F0F" w:rsidRPr="00AE68BB">
        <w:t>request for permission to transmit, the MCPTT User that is allowed to transmit shall be given an indication that the user is allowed to transmit to the targeted MCPTT User.</w:t>
      </w:r>
    </w:p>
    <w:p w:rsidR="001E7F0F" w:rsidRPr="00AE68BB" w:rsidRDefault="004521F4" w:rsidP="001E7F0F">
      <w:r>
        <w:t xml:space="preserve">[R-6.2.3.2-008] </w:t>
      </w:r>
      <w:r w:rsidR="001E7F0F" w:rsidRPr="00AE68BB">
        <w:t xml:space="preserve">Following an MCPTT Private Call </w:t>
      </w:r>
      <w:r w:rsidR="00D90C61">
        <w:t xml:space="preserve">(with Floor control) </w:t>
      </w:r>
      <w:r w:rsidR="001E7F0F" w:rsidRPr="00AE68BB">
        <w:t>request for permission to transmit, an MCPTT User that is not allowed to transmit shall be given an indication that the permission to transmit was rejected</w:t>
      </w:r>
      <w:r w:rsidR="00F450FA" w:rsidRPr="00AE68BB">
        <w:t xml:space="preserve"> or queued</w:t>
      </w:r>
      <w:r w:rsidR="001E7F0F" w:rsidRPr="00AE68BB">
        <w:t>.</w:t>
      </w:r>
    </w:p>
    <w:p w:rsidR="001E7F0F" w:rsidRPr="00AE68BB" w:rsidRDefault="004521F4" w:rsidP="001E7F0F">
      <w:r>
        <w:t xml:space="preserve">[R-6.2.3.2-009] </w:t>
      </w:r>
      <w:r w:rsidR="001E7F0F" w:rsidRPr="00AE68BB">
        <w:t xml:space="preserve">The </w:t>
      </w:r>
      <w:r w:rsidR="000966DA">
        <w:t>MCPTT Service</w:t>
      </w:r>
      <w:r w:rsidR="001E7F0F" w:rsidRPr="00AE68BB">
        <w:t xml:space="preserve"> shall provide an indication to receiving Participants that the transmitting Participant is starting to transmit.</w:t>
      </w:r>
    </w:p>
    <w:p w:rsidR="00941EAF" w:rsidRPr="00AE68BB" w:rsidRDefault="004521F4" w:rsidP="00941EAF">
      <w:r>
        <w:t xml:space="preserve">[R-6.2.3.2-010] </w:t>
      </w:r>
      <w:r w:rsidR="00941EAF" w:rsidRPr="00AE68BB">
        <w:t xml:space="preserve">The </w:t>
      </w:r>
      <w:r w:rsidR="000966DA">
        <w:t>MCPTT Service</w:t>
      </w:r>
      <w:r w:rsidR="00941EAF" w:rsidRPr="00AE68BB">
        <w:t xml:space="preserve"> shall provide a mechanism for an MCPTT </w:t>
      </w:r>
      <w:r w:rsidR="00DA2146">
        <w:t>P</w:t>
      </w:r>
      <w:r w:rsidR="00941EAF" w:rsidRPr="00AE68BB">
        <w:t xml:space="preserve">articipant to remove its MCPTT Request from the </w:t>
      </w:r>
      <w:r w:rsidR="00183F56">
        <w:t>F</w:t>
      </w:r>
      <w:r w:rsidR="00941EAF" w:rsidRPr="00AE68BB">
        <w:t>loor control queue.</w:t>
      </w:r>
    </w:p>
    <w:p w:rsidR="00941EAF" w:rsidRPr="00AE68BB" w:rsidRDefault="004521F4" w:rsidP="00941EAF">
      <w:r>
        <w:t xml:space="preserve">[R-6.2.3.2-011] </w:t>
      </w:r>
      <w:r w:rsidR="00941EAF" w:rsidRPr="00AE68BB">
        <w:t xml:space="preserve">The </w:t>
      </w:r>
      <w:r w:rsidR="000966DA">
        <w:t>MCPTT Service</w:t>
      </w:r>
      <w:r w:rsidR="00941EAF" w:rsidRPr="00AE68BB">
        <w:t xml:space="preserve"> shall provide a mechanism for removal (</w:t>
      </w:r>
      <w:r w:rsidR="009306A5" w:rsidRPr="00AE68BB">
        <w:t>i.e.</w:t>
      </w:r>
      <w:r w:rsidR="0016326E">
        <w:t>,</w:t>
      </w:r>
      <w:r w:rsidR="00941EAF" w:rsidRPr="00AE68BB">
        <w:t xml:space="preserve"> request accepted, request denied, or expiration of a timer) of an MCPTT Request from the </w:t>
      </w:r>
      <w:r w:rsidR="00183F56">
        <w:t>F</w:t>
      </w:r>
      <w:r w:rsidR="00941EAF" w:rsidRPr="00AE68BB">
        <w:t>loor control queue.</w:t>
      </w:r>
    </w:p>
    <w:p w:rsidR="00941EAF" w:rsidRPr="00AE68BB" w:rsidRDefault="004521F4" w:rsidP="00941EAF">
      <w:r>
        <w:t xml:space="preserve">[R-6.2.3.2-012] </w:t>
      </w:r>
      <w:r w:rsidR="00941EAF" w:rsidRPr="00AE68BB">
        <w:t xml:space="preserve">The </w:t>
      </w:r>
      <w:r w:rsidR="000966DA">
        <w:t>MCPTT Service</w:t>
      </w:r>
      <w:r w:rsidR="00941EAF" w:rsidRPr="00AE68BB">
        <w:t xml:space="preserve"> shall provide a mechanism for the MCPTT Administrator to configure the parameter(s) of the </w:t>
      </w:r>
      <w:r w:rsidR="00183F56">
        <w:t>F</w:t>
      </w:r>
      <w:r w:rsidR="00941EAF" w:rsidRPr="00AE68BB">
        <w:t xml:space="preserve">loor control queue for an MCPTT </w:t>
      </w:r>
      <w:r w:rsidR="000966DA">
        <w:t>G</w:t>
      </w:r>
      <w:r w:rsidR="00941EAF" w:rsidRPr="00AE68BB">
        <w:t>roup (</w:t>
      </w:r>
      <w:r w:rsidR="009306A5" w:rsidRPr="00AE68BB">
        <w:t>i.e</w:t>
      </w:r>
      <w:r w:rsidR="00D959A8">
        <w:t>.</w:t>
      </w:r>
      <w:r w:rsidR="0016326E">
        <w:t>,</w:t>
      </w:r>
      <w:r w:rsidR="00941EAF" w:rsidRPr="00AE68BB">
        <w:t xml:space="preserve"> timer).</w:t>
      </w:r>
    </w:p>
    <w:p w:rsidR="001E7F0F" w:rsidRPr="00AE68BB" w:rsidRDefault="006138FF" w:rsidP="00F549CE">
      <w:pPr>
        <w:pStyle w:val="Heading4"/>
        <w:rPr>
          <w:lang w:eastAsia="en-US"/>
        </w:rPr>
      </w:pPr>
      <w:bookmarkStart w:id="94" w:name="_Toc138429017"/>
      <w:r w:rsidRPr="00AE68BB">
        <w:rPr>
          <w:lang w:eastAsia="en-US"/>
        </w:rPr>
        <w:t>6.</w:t>
      </w:r>
      <w:r w:rsidR="0080228D" w:rsidRPr="00AE68BB">
        <w:rPr>
          <w:lang w:eastAsia="en-US"/>
        </w:rPr>
        <w:t>2.3</w:t>
      </w:r>
      <w:r w:rsidRPr="00AE68BB">
        <w:rPr>
          <w:lang w:eastAsia="en-US"/>
        </w:rPr>
        <w:t>.3</w:t>
      </w:r>
      <w:r w:rsidR="001E7F0F" w:rsidRPr="00AE68BB">
        <w:rPr>
          <w:lang w:eastAsia="en-US"/>
        </w:rPr>
        <w:tab/>
        <w:t>Override</w:t>
      </w:r>
      <w:bookmarkEnd w:id="94"/>
    </w:p>
    <w:p w:rsidR="005D4B36" w:rsidRPr="00AE68BB" w:rsidRDefault="005D4B36" w:rsidP="00F549CE">
      <w:pPr>
        <w:pStyle w:val="Heading5"/>
        <w:rPr>
          <w:lang w:eastAsia="en-US"/>
        </w:rPr>
      </w:pPr>
      <w:bookmarkStart w:id="95" w:name="_Toc138429018"/>
      <w:r w:rsidRPr="00AE68BB">
        <w:rPr>
          <w:lang w:eastAsia="en-US"/>
        </w:rPr>
        <w:t>6.2.3.3.1</w:t>
      </w:r>
      <w:r w:rsidRPr="00AE68BB">
        <w:rPr>
          <w:lang w:eastAsia="en-US"/>
        </w:rPr>
        <w:tab/>
        <w:t xml:space="preserve">General </w:t>
      </w:r>
      <w:r w:rsidR="00DB5153">
        <w:rPr>
          <w:lang w:eastAsia="en-US"/>
        </w:rPr>
        <w:t>a</w:t>
      </w:r>
      <w:r w:rsidRPr="00AE68BB">
        <w:rPr>
          <w:lang w:eastAsia="en-US"/>
        </w:rPr>
        <w:t>spects</w:t>
      </w:r>
      <w:bookmarkEnd w:id="95"/>
    </w:p>
    <w:p w:rsidR="00597EEA" w:rsidRPr="001B7FB7" w:rsidRDefault="004521F4" w:rsidP="00CE69EF">
      <w:pPr>
        <w:rPr>
          <w:lang w:val="en-US"/>
        </w:rPr>
      </w:pPr>
      <w:r w:rsidRPr="001B7FB7">
        <w:rPr>
          <w:lang w:val="en-US"/>
        </w:rPr>
        <w:t>[R-6.2.3.3.1-001]</w:t>
      </w:r>
      <w:r w:rsidR="00CE21F2">
        <w:rPr>
          <w:lang w:val="en-US"/>
        </w:rPr>
        <w:t xml:space="preserve"> </w:t>
      </w:r>
      <w:r w:rsidR="005B0F4A" w:rsidRPr="00DC5937">
        <w:t>The MCPTT Service shall enable MCPTT Administrators to create a priority hierarchy for determining what Participants, Participant types, and urgent transmission types shall be granted a request to override an active MCPTT transmission.</w:t>
      </w:r>
    </w:p>
    <w:p w:rsidR="005B0F4A" w:rsidRDefault="004521F4" w:rsidP="00CE69EF">
      <w:r w:rsidRPr="001B7FB7">
        <w:rPr>
          <w:lang w:val="en-US"/>
        </w:rPr>
        <w:t>[R-6.2.3.3.1-002]</w:t>
      </w:r>
      <w:r w:rsidR="00CE21F2">
        <w:rPr>
          <w:lang w:val="en-US"/>
        </w:rPr>
        <w:t xml:space="preserve"> </w:t>
      </w:r>
      <w:r w:rsidR="005B0F4A" w:rsidRPr="00DC5937">
        <w:t>The MCPTT Service shall enable an MCPTT Administrator to configure which MCPTT Group transmission a Participant(s) receives, overriding and/or overridden for cases where an authorized Participant o</w:t>
      </w:r>
      <w:r w:rsidR="005B0F4A">
        <w:t>verrides an MCPTT transmission.</w:t>
      </w:r>
    </w:p>
    <w:p w:rsidR="001E7F0F" w:rsidRPr="005B0F4A" w:rsidRDefault="004521F4" w:rsidP="00CE69EF">
      <w:pPr>
        <w:rPr>
          <w:lang w:val="en-US"/>
        </w:rPr>
      </w:pPr>
      <w:r w:rsidRPr="005B0F4A">
        <w:rPr>
          <w:lang w:val="en-US"/>
        </w:rPr>
        <w:t>[R-6.2.3.3.1-003]</w:t>
      </w:r>
      <w:r w:rsidR="005B0F4A" w:rsidRPr="005B0F4A">
        <w:rPr>
          <w:lang w:val="en-US"/>
        </w:rPr>
        <w:t xml:space="preserve"> The MCPTT Service shall enable the MCPTT Administrator to configure the MCPTT Group to allow only the overriding Participant to transmit or to allow both the overriding and overridden Participant to transmit.</w:t>
      </w:r>
    </w:p>
    <w:p w:rsidR="007301B8" w:rsidRPr="005B0F4A" w:rsidRDefault="004521F4" w:rsidP="007301B8">
      <w:pPr>
        <w:rPr>
          <w:lang w:val="en-US"/>
        </w:rPr>
      </w:pPr>
      <w:r w:rsidRPr="005B0F4A">
        <w:rPr>
          <w:lang w:val="en-US"/>
        </w:rPr>
        <w:t xml:space="preserve">[R-6.2.3.3.1-004] </w:t>
      </w:r>
      <w:r w:rsidR="005B0F4A" w:rsidRPr="005B0F4A">
        <w:rPr>
          <w:lang w:val="en-US"/>
        </w:rPr>
        <w:t>The MCPTT Service shall provide a mechanism for an MCPTT Administrator to configure MCPTT Private Calls (with Floor control) to allow only the overriding Participant to transmit or to allow both the overriding and overridden Participant to transmit.</w:t>
      </w:r>
    </w:p>
    <w:p w:rsidR="00300E51" w:rsidRPr="005B0F4A" w:rsidRDefault="004521F4" w:rsidP="00CE69EF">
      <w:pPr>
        <w:rPr>
          <w:lang w:val="en-US"/>
        </w:rPr>
      </w:pPr>
      <w:r w:rsidRPr="005B0F4A">
        <w:rPr>
          <w:lang w:val="en-US"/>
        </w:rPr>
        <w:t>[R-6.2.3.3.1-005]</w:t>
      </w:r>
      <w:r w:rsidR="00CE21F2">
        <w:rPr>
          <w:lang w:val="en-US"/>
        </w:rPr>
        <w:t xml:space="preserve"> </w:t>
      </w:r>
      <w:r w:rsidR="005B0F4A" w:rsidRPr="00AE68BB">
        <w:t>The priority hierarchy used for granting a request to override an active MCPTT transmission shall contain at least four (4) levels.</w:t>
      </w:r>
      <w:r w:rsidR="005B0F4A">
        <w:t xml:space="preserve"> </w:t>
      </w:r>
    </w:p>
    <w:p w:rsidR="00CE69EF" w:rsidRPr="005B0F4A" w:rsidRDefault="004521F4" w:rsidP="00CE69EF">
      <w:r w:rsidRPr="005B0F4A">
        <w:rPr>
          <w:lang w:val="en-US"/>
        </w:rPr>
        <w:t>[R-6.2.3.3.1-006]</w:t>
      </w:r>
      <w:r w:rsidR="00CE21F2">
        <w:rPr>
          <w:lang w:val="en-US"/>
        </w:rPr>
        <w:t xml:space="preserve"> </w:t>
      </w:r>
      <w:r w:rsidR="005B0F4A" w:rsidRPr="003115DA">
        <w:t>The transmitting Participant shall be determined by the relative Floor control priorities of the Participants and Call type based on priority (e.g MCPTT Emergency).</w:t>
      </w:r>
    </w:p>
    <w:p w:rsidR="00023D84" w:rsidRPr="005B0F4A" w:rsidRDefault="004521F4" w:rsidP="00023D84">
      <w:r w:rsidRPr="005B0F4A">
        <w:rPr>
          <w:lang w:val="en-US"/>
        </w:rPr>
        <w:t>[R-6.2.3.3.1-007]</w:t>
      </w:r>
      <w:r w:rsidR="00CE21F2">
        <w:rPr>
          <w:lang w:val="en-US"/>
        </w:rPr>
        <w:t xml:space="preserve"> </w:t>
      </w:r>
      <w:r w:rsidR="005B0F4A" w:rsidRPr="003115DA">
        <w:t>The MCPTT Service shall provide a mechanism for Participants, to override an active MCPTT transmission of a transmitting Participant when the priority level of the overriding Participant or Call type based on priority (e.g MCPTT Emergency) are ranked higher than the priority level of the transmitting Participant or Call type based on priority.</w:t>
      </w:r>
    </w:p>
    <w:p w:rsidR="00023D84" w:rsidRPr="005B0F4A" w:rsidRDefault="004521F4" w:rsidP="00023D84">
      <w:r w:rsidRPr="005B0F4A">
        <w:rPr>
          <w:lang w:val="en-US"/>
        </w:rPr>
        <w:t>[R-6.2.3.3.1-008]</w:t>
      </w:r>
      <w:r w:rsidR="00CE21F2">
        <w:rPr>
          <w:lang w:val="en-US"/>
        </w:rPr>
        <w:t xml:space="preserve"> </w:t>
      </w:r>
      <w:r w:rsidR="005B0F4A" w:rsidRPr="003115DA">
        <w:t>If an authorized Participant overrides an MCPTT transmission, the MCPTT Service shall provide a means of notifying the overridden Participant(s) that the transmission has been overridden.</w:t>
      </w:r>
    </w:p>
    <w:p w:rsidR="00EE2E8C" w:rsidRPr="00AE68BB" w:rsidRDefault="006138FF" w:rsidP="00F549CE">
      <w:pPr>
        <w:pStyle w:val="Heading5"/>
        <w:rPr>
          <w:lang w:eastAsia="en-US"/>
        </w:rPr>
      </w:pPr>
      <w:bookmarkStart w:id="96" w:name="_Toc138429019"/>
      <w:r w:rsidRPr="00AE68BB">
        <w:rPr>
          <w:lang w:eastAsia="en-US"/>
        </w:rPr>
        <w:t>6.</w:t>
      </w:r>
      <w:r w:rsidR="0080228D" w:rsidRPr="00AE68BB">
        <w:rPr>
          <w:lang w:eastAsia="en-US"/>
        </w:rPr>
        <w:t>2.3</w:t>
      </w:r>
      <w:r w:rsidRPr="00AE68BB">
        <w:rPr>
          <w:lang w:eastAsia="en-US"/>
        </w:rPr>
        <w:t>.3.</w:t>
      </w:r>
      <w:r w:rsidR="005D4B36" w:rsidRPr="00AE68BB">
        <w:rPr>
          <w:lang w:eastAsia="en-US"/>
        </w:rPr>
        <w:t>2</w:t>
      </w:r>
      <w:r w:rsidR="00EE2E8C" w:rsidRPr="00AE68BB">
        <w:rPr>
          <w:lang w:eastAsia="en-US"/>
        </w:rPr>
        <w:tab/>
        <w:t xml:space="preserve">Override – </w:t>
      </w:r>
      <w:r w:rsidR="00DB5153">
        <w:rPr>
          <w:lang w:eastAsia="en-US"/>
        </w:rPr>
        <w:t>o</w:t>
      </w:r>
      <w:r w:rsidR="00EE2E8C" w:rsidRPr="00AE68BB">
        <w:rPr>
          <w:lang w:eastAsia="en-US"/>
        </w:rPr>
        <w:t xml:space="preserve">ne </w:t>
      </w:r>
      <w:r w:rsidR="00DB5153">
        <w:rPr>
          <w:lang w:eastAsia="en-US"/>
        </w:rPr>
        <w:t>t</w:t>
      </w:r>
      <w:r w:rsidR="00EE2E8C" w:rsidRPr="00AE68BB">
        <w:rPr>
          <w:lang w:eastAsia="en-US"/>
        </w:rPr>
        <w:t xml:space="preserve">ransmitting </w:t>
      </w:r>
      <w:r w:rsidR="00DA2146">
        <w:rPr>
          <w:lang w:eastAsia="en-US"/>
        </w:rPr>
        <w:t>P</w:t>
      </w:r>
      <w:r w:rsidR="00EE2E8C" w:rsidRPr="00AE68BB">
        <w:rPr>
          <w:lang w:eastAsia="en-US"/>
        </w:rPr>
        <w:t>articipant</w:t>
      </w:r>
      <w:bookmarkEnd w:id="96"/>
    </w:p>
    <w:p w:rsidR="00EE2E8C" w:rsidRPr="00AE68BB" w:rsidRDefault="004521F4" w:rsidP="00EE2E8C">
      <w:r>
        <w:t>[R-6.2.3.3.2-001]</w:t>
      </w:r>
      <w:r w:rsidR="00CE21F2">
        <w:t xml:space="preserve"> </w:t>
      </w:r>
      <w:r w:rsidR="005B0F4A" w:rsidRPr="00677431">
        <w:t>If the MCPTT Group has been configured to only allow the overriding transmitting Participant, the MCPTT Service shall revoke the transmit permission of the overridden transmitting Participant.</w:t>
      </w:r>
    </w:p>
    <w:p w:rsidR="00EE2E8C" w:rsidRPr="00AE68BB" w:rsidRDefault="006138FF" w:rsidP="00F549CE">
      <w:pPr>
        <w:pStyle w:val="Heading5"/>
        <w:rPr>
          <w:lang w:eastAsia="en-US"/>
        </w:rPr>
      </w:pPr>
      <w:bookmarkStart w:id="97" w:name="_Toc138429020"/>
      <w:r w:rsidRPr="00AE68BB">
        <w:rPr>
          <w:lang w:eastAsia="en-US"/>
        </w:rPr>
        <w:t>6.</w:t>
      </w:r>
      <w:r w:rsidR="0080228D" w:rsidRPr="00AE68BB">
        <w:rPr>
          <w:lang w:eastAsia="en-US"/>
        </w:rPr>
        <w:t>2.3</w:t>
      </w:r>
      <w:r w:rsidRPr="00AE68BB">
        <w:rPr>
          <w:lang w:eastAsia="en-US"/>
        </w:rPr>
        <w:t>.3.</w:t>
      </w:r>
      <w:r w:rsidR="005D4B36" w:rsidRPr="00AE68BB">
        <w:rPr>
          <w:lang w:eastAsia="en-US"/>
        </w:rPr>
        <w:t>3</w:t>
      </w:r>
      <w:r w:rsidR="00CE4FF5" w:rsidRPr="00AE68BB">
        <w:rPr>
          <w:lang w:eastAsia="en-US"/>
        </w:rPr>
        <w:tab/>
      </w:r>
      <w:r w:rsidR="00EE2E8C" w:rsidRPr="00AE68BB">
        <w:rPr>
          <w:lang w:eastAsia="en-US"/>
        </w:rPr>
        <w:t xml:space="preserve">Override – </w:t>
      </w:r>
      <w:r w:rsidR="00DB5153">
        <w:rPr>
          <w:lang w:eastAsia="en-US"/>
        </w:rPr>
        <w:t>s</w:t>
      </w:r>
      <w:r w:rsidR="00EE2E8C" w:rsidRPr="00AE68BB">
        <w:rPr>
          <w:lang w:eastAsia="en-US"/>
        </w:rPr>
        <w:t>imultaneous</w:t>
      </w:r>
      <w:r w:rsidR="00F450FA" w:rsidRPr="00AE68BB">
        <w:rPr>
          <w:lang w:eastAsia="en-US"/>
        </w:rPr>
        <w:t>ly</w:t>
      </w:r>
      <w:r w:rsidR="00EE2E8C" w:rsidRPr="00AE68BB">
        <w:rPr>
          <w:lang w:eastAsia="en-US"/>
        </w:rPr>
        <w:t xml:space="preserve"> Transmitting MCPTT Group Members</w:t>
      </w:r>
      <w:bookmarkEnd w:id="97"/>
    </w:p>
    <w:p w:rsidR="00EE2E8C" w:rsidRDefault="004521F4" w:rsidP="00EE2E8C">
      <w:r>
        <w:t xml:space="preserve">[R-6.2.3.3.3-001] </w:t>
      </w:r>
      <w:r w:rsidR="00EE2E8C" w:rsidRPr="00AE68BB">
        <w:t xml:space="preserve">If the MCPTT Group has been configured to allow both overriding and overridden transmitting Participants, authorized receiving Participants shall be </w:t>
      </w:r>
      <w:r w:rsidR="00F450FA" w:rsidRPr="00AE68BB">
        <w:t xml:space="preserve">enabled </w:t>
      </w:r>
      <w:r w:rsidR="00EE2E8C" w:rsidRPr="00AE68BB">
        <w:t>to listen to both the overriding and overridden Participant transmissions, dependent on configuration.</w:t>
      </w:r>
    </w:p>
    <w:p w:rsidR="00052887" w:rsidRPr="00AE68BB" w:rsidRDefault="004521F4" w:rsidP="00EE2E8C">
      <w:r>
        <w:t xml:space="preserve">[R-6.2.3.3.3-002] </w:t>
      </w:r>
      <w:r w:rsidR="00052887" w:rsidRPr="00052887">
        <w:t>The MCPTT Service shall allow successive overrides of an MCPTT Group Call when the request to override is made by an MCPTT User having</w:t>
      </w:r>
      <w:r w:rsidR="00183F56">
        <w:t xml:space="preserve"> a higher F</w:t>
      </w:r>
      <w:r w:rsidR="00052887" w:rsidRPr="00052887">
        <w:t>loor control priority than the currently transmitting Participants.</w:t>
      </w:r>
    </w:p>
    <w:p w:rsidR="00F450FA" w:rsidRPr="00AE68BB" w:rsidRDefault="004521F4" w:rsidP="00EE2E8C">
      <w:r>
        <w:t xml:space="preserve">[R-6.2.3.3.3-003] </w:t>
      </w:r>
      <w:r w:rsidR="00052887" w:rsidRPr="00052887">
        <w:t>In the case of successive overrides, the MCPTT Service shall enable only two transmissions, one overriding transmission, from the highest priority MCPTT User, and one overridden transmission, chosen from among the two overridden Participants based upon configured rule(s). (i.e.</w:t>
      </w:r>
      <w:r w:rsidR="00052887">
        <w:t>,</w:t>
      </w:r>
      <w:r w:rsidR="00052887" w:rsidRPr="00052887">
        <w:t xml:space="preserve"> this could be based simply on priority of user, it could be based on a policy that an overridden </w:t>
      </w:r>
      <w:r w:rsidR="00D14BD5">
        <w:t xml:space="preserve">MCPTT </w:t>
      </w:r>
      <w:r w:rsidR="00052887" w:rsidRPr="00052887">
        <w:t xml:space="preserve">Emergency transmission shall remain as the overridden transmission or a rule could be established that the MCPTT system shall not allow two </w:t>
      </w:r>
      <w:r w:rsidR="00B1267B">
        <w:t>d</w:t>
      </w:r>
      <w:r w:rsidR="00052887" w:rsidRPr="00052887">
        <w:t>ispatchers to be both the overriding and overridden transmitters.)</w:t>
      </w:r>
      <w:r w:rsidR="00F450FA" w:rsidRPr="00AE68BB">
        <w:t>.</w:t>
      </w:r>
    </w:p>
    <w:p w:rsidR="007A7FE8" w:rsidRPr="00AE68BB" w:rsidRDefault="006138FF" w:rsidP="00F549CE">
      <w:pPr>
        <w:pStyle w:val="Heading4"/>
        <w:rPr>
          <w:lang w:eastAsia="en-US"/>
        </w:rPr>
      </w:pPr>
      <w:bookmarkStart w:id="98" w:name="_Toc138429021"/>
      <w:r w:rsidRPr="00AE68BB">
        <w:rPr>
          <w:lang w:eastAsia="en-US"/>
        </w:rPr>
        <w:t>6.</w:t>
      </w:r>
      <w:r w:rsidR="0080228D" w:rsidRPr="00AE68BB">
        <w:rPr>
          <w:lang w:eastAsia="en-US"/>
        </w:rPr>
        <w:t>2.3</w:t>
      </w:r>
      <w:r w:rsidRPr="00AE68BB">
        <w:rPr>
          <w:lang w:eastAsia="en-US"/>
        </w:rPr>
        <w:t>.4</w:t>
      </w:r>
      <w:r w:rsidR="00DD3E75" w:rsidRPr="00AE68BB">
        <w:rPr>
          <w:lang w:eastAsia="en-US"/>
        </w:rPr>
        <w:tab/>
      </w:r>
      <w:r w:rsidR="007A7FE8" w:rsidRPr="00AE68BB">
        <w:rPr>
          <w:lang w:eastAsia="en-US"/>
        </w:rPr>
        <w:t>Terminating permission to transmit</w:t>
      </w:r>
      <w:bookmarkEnd w:id="98"/>
    </w:p>
    <w:p w:rsidR="00DD3E75" w:rsidRPr="00AE68BB" w:rsidRDefault="004521F4" w:rsidP="00CE69EF">
      <w:r>
        <w:t>[R-6.2.3.4-001]</w:t>
      </w:r>
      <w:r w:rsidR="00CE21F2">
        <w:t xml:space="preserve"> </w:t>
      </w:r>
      <w:r w:rsidR="005B0F4A" w:rsidRPr="00BE5C1B">
        <w:t>The MCPTT Service shall enable an authorized MCPTT User to terminate the permission to transmit of a transmitting Participant at any time.</w:t>
      </w:r>
    </w:p>
    <w:p w:rsidR="005B0F4A" w:rsidRPr="00BE5C1B" w:rsidRDefault="004521F4" w:rsidP="005B0F4A">
      <w:r>
        <w:t>[R-6.2.3.4-002]</w:t>
      </w:r>
      <w:r w:rsidR="00CE21F2">
        <w:t xml:space="preserve"> </w:t>
      </w:r>
      <w:r w:rsidR="005B0F4A" w:rsidRPr="00BE5C1B">
        <w:t>A transmitting Participant shall be able to indicate to the MCPTT Service that the Participant no longer wants to transmit.</w:t>
      </w:r>
    </w:p>
    <w:p w:rsidR="00CE69EF" w:rsidRPr="00AE68BB" w:rsidRDefault="00E24119" w:rsidP="005B0F4A">
      <w:pPr>
        <w:keepLines/>
        <w:ind w:left="1135" w:hanging="851"/>
      </w:pPr>
      <w:r>
        <w:t>NOTE:</w:t>
      </w:r>
      <w:r w:rsidR="005B0F4A" w:rsidRPr="00BE5C1B">
        <w:tab/>
        <w:t>In this case audio stops being transmitted to the receiver Participant(s) until an authorized Participant sends a subsequent request for permission to transmit.</w:t>
      </w:r>
    </w:p>
    <w:p w:rsidR="00DD3E75" w:rsidRPr="00AE68BB" w:rsidRDefault="004521F4" w:rsidP="00CE69EF">
      <w:r>
        <w:t>[R-6.2.3.4-003]</w:t>
      </w:r>
      <w:r w:rsidR="00CE21F2">
        <w:t xml:space="preserve"> </w:t>
      </w:r>
      <w:r w:rsidR="005B0F4A" w:rsidRPr="00BE5C1B">
        <w:t>The MCPTT Service shall provide an indication to receiving Participants that the transmitting Participant has finished transmitting.</w:t>
      </w:r>
    </w:p>
    <w:p w:rsidR="00DD3E75" w:rsidRPr="00AE68BB" w:rsidRDefault="006138FF" w:rsidP="00F549CE">
      <w:pPr>
        <w:pStyle w:val="Heading4"/>
        <w:rPr>
          <w:lang w:eastAsia="en-US"/>
        </w:rPr>
      </w:pPr>
      <w:bookmarkStart w:id="99" w:name="_Toc138429022"/>
      <w:r w:rsidRPr="00AE68BB">
        <w:rPr>
          <w:lang w:eastAsia="en-US"/>
        </w:rPr>
        <w:t>6.</w:t>
      </w:r>
      <w:r w:rsidR="0080228D" w:rsidRPr="00AE68BB">
        <w:rPr>
          <w:lang w:eastAsia="en-US"/>
        </w:rPr>
        <w:t>2.3</w:t>
      </w:r>
      <w:r w:rsidRPr="00AE68BB">
        <w:rPr>
          <w:lang w:eastAsia="en-US"/>
        </w:rPr>
        <w:t>.5</w:t>
      </w:r>
      <w:r w:rsidR="00DD3E75" w:rsidRPr="00AE68BB">
        <w:rPr>
          <w:lang w:eastAsia="en-US"/>
        </w:rPr>
        <w:tab/>
        <w:t>Transmit time limit</w:t>
      </w:r>
      <w:bookmarkEnd w:id="99"/>
    </w:p>
    <w:p w:rsidR="00DD3E75" w:rsidRPr="00AE68BB" w:rsidRDefault="004521F4" w:rsidP="00CE69EF">
      <w:r>
        <w:t xml:space="preserve">[R-6.2.3.5-001] </w:t>
      </w:r>
      <w:r w:rsidR="00DD3E75" w:rsidRPr="00AE68BB">
        <w:t xml:space="preserve">The </w:t>
      </w:r>
      <w:r w:rsidR="000966DA">
        <w:t>MCPTT Service</w:t>
      </w:r>
      <w:r w:rsidR="00DD3E75" w:rsidRPr="00AE68BB">
        <w:t xml:space="preserve"> shall enable an MCPTT Administrator to configure the limit for the length of time that a Participant transmit</w:t>
      </w:r>
      <w:r w:rsidR="009147B3">
        <w:t>s</w:t>
      </w:r>
      <w:r w:rsidR="00DD3E75" w:rsidRPr="00AE68BB">
        <w:t xml:space="preserve"> from a single request to transmit.</w:t>
      </w:r>
    </w:p>
    <w:p w:rsidR="00597EEA" w:rsidRPr="00AE68BB" w:rsidRDefault="004521F4" w:rsidP="00CE69EF">
      <w:r>
        <w:t xml:space="preserve">[R-6.2.3.5-002] </w:t>
      </w:r>
      <w:r w:rsidR="00597EEA" w:rsidRPr="00AE68BB">
        <w:t xml:space="preserve">The </w:t>
      </w:r>
      <w:r w:rsidR="00183F56">
        <w:t>F</w:t>
      </w:r>
      <w:r w:rsidR="00597EEA" w:rsidRPr="00AE68BB">
        <w:t>loor c</w:t>
      </w:r>
      <w:r w:rsidR="00CE69EF" w:rsidRPr="00AE68BB">
        <w:t xml:space="preserve">ontrol functionality shall have a configurable limit for the length of time that a </w:t>
      </w:r>
      <w:r w:rsidR="009147B3">
        <w:t>P</w:t>
      </w:r>
      <w:r w:rsidR="00CE69EF" w:rsidRPr="00AE68BB">
        <w:t>articipant transmit</w:t>
      </w:r>
      <w:r w:rsidR="009147B3">
        <w:t>s</w:t>
      </w:r>
      <w:r w:rsidR="00CE69EF" w:rsidRPr="00AE68BB">
        <w:t xml:space="preserve"> from a single request to transmit.</w:t>
      </w:r>
    </w:p>
    <w:p w:rsidR="00DD3E75" w:rsidRPr="00AE68BB" w:rsidRDefault="004521F4" w:rsidP="00DD3E75">
      <w:r>
        <w:t xml:space="preserve">[R-6.2.3.5-003] </w:t>
      </w:r>
      <w:r w:rsidR="00DD3E75" w:rsidRPr="00AE68BB">
        <w:t xml:space="preserve">The </w:t>
      </w:r>
      <w:r w:rsidR="00183F56">
        <w:t>F</w:t>
      </w:r>
      <w:r w:rsidR="00DD3E75" w:rsidRPr="00AE68BB">
        <w:t xml:space="preserve">loor control functionality shall provide an indication to the transmitting </w:t>
      </w:r>
      <w:r w:rsidR="0042217D">
        <w:t>P</w:t>
      </w:r>
      <w:r w:rsidR="00DD3E75" w:rsidRPr="00AE68BB">
        <w:t xml:space="preserve">articipant that the </w:t>
      </w:r>
      <w:r w:rsidR="0042217D">
        <w:t>P</w:t>
      </w:r>
      <w:r w:rsidR="00DD3E75" w:rsidRPr="00AE68BB">
        <w:t>articipant is within a configurable amount of time before his transmit time limit is reached.</w:t>
      </w:r>
    </w:p>
    <w:p w:rsidR="00DD3E75" w:rsidRPr="00AE68BB" w:rsidRDefault="004521F4" w:rsidP="00DD3E75">
      <w:r>
        <w:t xml:space="preserve">[R-6.2.3.5-004] </w:t>
      </w:r>
      <w:r w:rsidR="00DD3E75" w:rsidRPr="00AE68BB">
        <w:t xml:space="preserve">The </w:t>
      </w:r>
      <w:r w:rsidR="00183F56">
        <w:t>F</w:t>
      </w:r>
      <w:r w:rsidR="00DD3E75" w:rsidRPr="00AE68BB">
        <w:t xml:space="preserve">loor control functionality shall provide an indication to the transmitting </w:t>
      </w:r>
      <w:r w:rsidR="0042217D">
        <w:t>P</w:t>
      </w:r>
      <w:r w:rsidR="00DD3E75" w:rsidRPr="00AE68BB">
        <w:t xml:space="preserve">articipant that the </w:t>
      </w:r>
      <w:r w:rsidR="0042217D">
        <w:t>P</w:t>
      </w:r>
      <w:r w:rsidR="00DD3E75" w:rsidRPr="00AE68BB">
        <w:t>articipant</w:t>
      </w:r>
      <w:r w:rsidR="003F1181">
        <w:t>'</w:t>
      </w:r>
      <w:r w:rsidR="00DD3E75" w:rsidRPr="00AE68BB">
        <w:t>s transmit time limit has been reached.</w:t>
      </w:r>
    </w:p>
    <w:p w:rsidR="00DD3E75" w:rsidRPr="00AE68BB" w:rsidRDefault="004521F4" w:rsidP="00DD3E75">
      <w:r>
        <w:t xml:space="preserve">[R-6.2.3.5-005] </w:t>
      </w:r>
      <w:r w:rsidR="00DD3E75" w:rsidRPr="00AE68BB">
        <w:t xml:space="preserve">The </w:t>
      </w:r>
      <w:r w:rsidR="00183F56">
        <w:t>F</w:t>
      </w:r>
      <w:r w:rsidR="00DD3E75" w:rsidRPr="00AE68BB">
        <w:t xml:space="preserve">loor control functionality shall remove the permission to transmit from the transmitting </w:t>
      </w:r>
      <w:r w:rsidR="0042217D">
        <w:t>P</w:t>
      </w:r>
      <w:r w:rsidR="00DD3E75" w:rsidRPr="00AE68BB">
        <w:t xml:space="preserve">articipant when the </w:t>
      </w:r>
      <w:r w:rsidR="00DA2146">
        <w:t>P</w:t>
      </w:r>
      <w:r w:rsidR="00DD3E75" w:rsidRPr="00AE68BB">
        <w:t>articipant</w:t>
      </w:r>
      <w:r w:rsidR="003F1181">
        <w:t>'</w:t>
      </w:r>
      <w:r w:rsidR="00DD3E75" w:rsidRPr="00AE68BB">
        <w:t>s transmit time limit has been reached.</w:t>
      </w:r>
    </w:p>
    <w:p w:rsidR="00152C27" w:rsidRDefault="00152C27" w:rsidP="00152C27">
      <w:pPr>
        <w:pStyle w:val="Heading4"/>
      </w:pPr>
      <w:bookmarkStart w:id="100" w:name="_Toc138429023"/>
      <w:r w:rsidRPr="00AE68BB">
        <w:t>6.2.3.</w:t>
      </w:r>
      <w:r>
        <w:t>6</w:t>
      </w:r>
      <w:r w:rsidRPr="00AE68BB">
        <w:tab/>
      </w:r>
      <w:r>
        <w:t>Audio cut-in on designated MCPTT Groups</w:t>
      </w:r>
      <w:bookmarkEnd w:id="100"/>
    </w:p>
    <w:p w:rsidR="00152C27" w:rsidRDefault="00152C27" w:rsidP="00152C27">
      <w:pPr>
        <w:pStyle w:val="Heading5"/>
      </w:pPr>
      <w:bookmarkStart w:id="101" w:name="_Toc138429024"/>
      <w:r>
        <w:t>6.2.3.6.1</w:t>
      </w:r>
      <w:r>
        <w:tab/>
        <w:t>Overview</w:t>
      </w:r>
      <w:bookmarkEnd w:id="101"/>
    </w:p>
    <w:p w:rsidR="00152C27" w:rsidRDefault="00152C27" w:rsidP="00152C27">
      <w:r>
        <w:t>The audio cut-in feature applies to specially designated MCPTT Groups and results in Floor control for that group allowing any participant within the MCPTT Group to interrupt any other participant. In particular the audio cut-in feature means that the last Participant to request the floor is assigned the floor immediately and there is only ever one talker on the call at a particular point in time. Audio cut-in is often used for teams escorting VIPs where timeliness is essential to allow teams to react as quickly as possible.</w:t>
      </w:r>
    </w:p>
    <w:p w:rsidR="00152C27" w:rsidRDefault="00152C27" w:rsidP="00152C27">
      <w:r>
        <w:t>Other than the difference in floor control logic</w:t>
      </w:r>
      <w:r w:rsidR="00F849AA">
        <w:t>,</w:t>
      </w:r>
      <w:r>
        <w:t xml:space="preserve"> the MCPTT Groups</w:t>
      </w:r>
      <w:r w:rsidR="00F849AA">
        <w:t xml:space="preserve"> configured to support audio cut-in</w:t>
      </w:r>
      <w:r>
        <w:t xml:space="preserve"> behave in the same way as other MCPTT Groups with group management, affiliation, selection of a group, requesting the floor, the notifications received related to Floor control etc working in the same way.</w:t>
      </w:r>
    </w:p>
    <w:p w:rsidR="00152C27" w:rsidRDefault="00152C27" w:rsidP="00152C27">
      <w:pPr>
        <w:pStyle w:val="Heading5"/>
      </w:pPr>
      <w:bookmarkStart w:id="102" w:name="_Toc138429025"/>
      <w:r>
        <w:t>6.2.3.6.2</w:t>
      </w:r>
      <w:r>
        <w:tab/>
      </w:r>
      <w:r>
        <w:tab/>
        <w:t>Requirements</w:t>
      </w:r>
      <w:bookmarkEnd w:id="102"/>
    </w:p>
    <w:p w:rsidR="00152C27" w:rsidRDefault="00152C27" w:rsidP="00152C27">
      <w:r>
        <w:t xml:space="preserve">[R-6.2.3.6.2-001] The </w:t>
      </w:r>
      <w:r w:rsidRPr="00AE68BB">
        <w:t xml:space="preserve">MCPTT Group </w:t>
      </w:r>
      <w:r>
        <w:t xml:space="preserve">shall be configurable </w:t>
      </w:r>
      <w:r w:rsidRPr="00AE68BB">
        <w:t>to allow</w:t>
      </w:r>
      <w:r>
        <w:t xml:space="preserve"> audio</w:t>
      </w:r>
      <w:r w:rsidRPr="00AE68BB">
        <w:t xml:space="preserve"> </w:t>
      </w:r>
      <w:r>
        <w:t>cut-in.</w:t>
      </w:r>
    </w:p>
    <w:p w:rsidR="00152C27" w:rsidRDefault="00152C27" w:rsidP="00152C27">
      <w:pPr>
        <w:pStyle w:val="NO"/>
      </w:pPr>
      <w:r>
        <w:t>NOTE</w:t>
      </w:r>
      <w:r w:rsidR="00F849AA">
        <w:t> 1</w:t>
      </w:r>
      <w:r>
        <w:t>:</w:t>
      </w:r>
      <w:r>
        <w:tab/>
        <w:t>MCPTT Groups configured for audio cut-in behave in the same way as MCPTT Groups not</w:t>
      </w:r>
      <w:r w:rsidR="00CE21F2">
        <w:t xml:space="preserve"> </w:t>
      </w:r>
      <w:r w:rsidR="00F849AA">
        <w:t>configured for audio cut-in in all other respects other than the Floor control logic described in this sub</w:t>
      </w:r>
      <w:r>
        <w:t>-clause.</w:t>
      </w:r>
    </w:p>
    <w:p w:rsidR="00F849AA" w:rsidRDefault="00152C27" w:rsidP="00F849AA">
      <w:r>
        <w:t>[R-6.2.3.6.2-002] When a</w:t>
      </w:r>
      <w:r w:rsidR="00F849AA">
        <w:t>n</w:t>
      </w:r>
      <w:r>
        <w:t xml:space="preserve"> MCPTT Group has been configured to support audio cut-in</w:t>
      </w:r>
      <w:r w:rsidR="00F849AA">
        <w:t>,</w:t>
      </w:r>
      <w:r>
        <w:t xml:space="preserve"> the Floor control functionality shall give the floor to the MCPTT Group Member that has selected that MCPTT Group and made the most recent request to transmit in that MCPTT Group.</w:t>
      </w:r>
    </w:p>
    <w:p w:rsidR="00152C27" w:rsidRDefault="00F849AA" w:rsidP="00F849AA">
      <w:pPr>
        <w:pStyle w:val="NO"/>
      </w:pPr>
      <w:r w:rsidRPr="00925D9A">
        <w:t>NOTE 2:</w:t>
      </w:r>
      <w:r w:rsidRPr="00925D9A">
        <w:tab/>
      </w:r>
      <w:r w:rsidR="004259C9">
        <w:t>Req</w:t>
      </w:r>
      <w:r>
        <w:t>u</w:t>
      </w:r>
      <w:r w:rsidR="004259C9">
        <w:t>e</w:t>
      </w:r>
      <w:r>
        <w:t>sts to transmit that are received simultaneously will be addressed by manufacturer implementation.</w:t>
      </w:r>
    </w:p>
    <w:p w:rsidR="00152C27" w:rsidRPr="00AE68BB" w:rsidRDefault="00152C27" w:rsidP="00152C27">
      <w:r>
        <w:t>[R-6.2.3.6.2-003] When a</w:t>
      </w:r>
      <w:r w:rsidR="00F849AA">
        <w:t>n</w:t>
      </w:r>
      <w:r>
        <w:t xml:space="preserve"> MCPTT Group has been configured to support audio cut-in the Floor control functionality shall restrict the number of talkers in the group to one.</w:t>
      </w:r>
    </w:p>
    <w:p w:rsidR="00152C27" w:rsidRDefault="00152C27" w:rsidP="00152C27">
      <w:r>
        <w:t>[R-6.2.3.6.2-004] When an MCPTT Group has been designated to support audio cut-in the MCPTT Group shall not support any form of floor control queuing and associated functionality.</w:t>
      </w:r>
    </w:p>
    <w:p w:rsidR="00F849AA" w:rsidRDefault="00152C27" w:rsidP="00F849AA">
      <w:r>
        <w:t xml:space="preserve">[R-6.2.3.6.2-005] When </w:t>
      </w:r>
      <w:r w:rsidR="00F849AA">
        <w:t>the current talker</w:t>
      </w:r>
      <w:r>
        <w:t xml:space="preserve"> is </w:t>
      </w:r>
      <w:r w:rsidR="00F849AA">
        <w:t>interrupted</w:t>
      </w:r>
      <w:r>
        <w:t xml:space="preserve"> by a request to transmit on an MCPTT Group supporting audio cut-in</w:t>
      </w:r>
      <w:r w:rsidR="00F849AA">
        <w:t>,</w:t>
      </w:r>
      <w:r>
        <w:t xml:space="preserve"> the talk request of the </w:t>
      </w:r>
      <w:r w:rsidR="00F849AA">
        <w:t>interrupted</w:t>
      </w:r>
      <w:r>
        <w:t xml:space="preserve"> talker shall end</w:t>
      </w:r>
      <w:r w:rsidR="00F849AA">
        <w:t>.</w:t>
      </w:r>
    </w:p>
    <w:p w:rsidR="00152C27" w:rsidRDefault="00F849AA" w:rsidP="004A0D59">
      <w:pPr>
        <w:pStyle w:val="NO"/>
      </w:pPr>
      <w:r>
        <w:t>NOTE 3:</w:t>
      </w:r>
      <w:r w:rsidR="004A0D59">
        <w:tab/>
      </w:r>
      <w:r>
        <w:t xml:space="preserve">The interrupted talker must make a new request to transmit in order to </w:t>
      </w:r>
      <w:r w:rsidR="00152C27">
        <w:t>transmit again.</w:t>
      </w:r>
    </w:p>
    <w:p w:rsidR="00152C27" w:rsidRDefault="00152C27" w:rsidP="00152C27">
      <w:r>
        <w:t xml:space="preserve">[R-6.2.3.6.2-006] </w:t>
      </w:r>
      <w:r w:rsidR="00F849AA">
        <w:t>Void</w:t>
      </w:r>
    </w:p>
    <w:p w:rsidR="00152C27" w:rsidRDefault="00152C27" w:rsidP="00152C27">
      <w:r>
        <w:t xml:space="preserve">[R-6.2.3.6.2-007] </w:t>
      </w:r>
      <w:r w:rsidR="00F849AA" w:rsidRPr="00F849AA">
        <w:t>Void</w:t>
      </w:r>
    </w:p>
    <w:p w:rsidR="00F849AA" w:rsidRPr="00AE68BB" w:rsidRDefault="00F849AA" w:rsidP="00F849AA">
      <w:pPr>
        <w:pStyle w:val="Heading5"/>
      </w:pPr>
      <w:bookmarkStart w:id="103" w:name="_Toc138429026"/>
      <w:r w:rsidRPr="00AE68BB">
        <w:t>6.2.3.</w:t>
      </w:r>
      <w:r>
        <w:t>6.3</w:t>
      </w:r>
      <w:r w:rsidRPr="00AE68BB">
        <w:tab/>
        <w:t>Requesting permission to transmit</w:t>
      </w:r>
      <w:bookmarkEnd w:id="103"/>
    </w:p>
    <w:p w:rsidR="00F849AA" w:rsidRPr="00AE68BB" w:rsidRDefault="00F849AA" w:rsidP="00F849AA">
      <w:r>
        <w:t xml:space="preserve">[R-6.2.3.6.3-001] </w:t>
      </w:r>
      <w:r w:rsidRPr="00AE68BB">
        <w:t xml:space="preserve">An authorized </w:t>
      </w:r>
      <w:r>
        <w:t>P</w:t>
      </w:r>
      <w:r w:rsidRPr="00AE68BB">
        <w:t>articipant shall be able to request to transmit to an MCPTT Group</w:t>
      </w:r>
      <w:r>
        <w:t xml:space="preserve"> configured to support audio cut-in</w:t>
      </w:r>
      <w:r w:rsidRPr="00AE68BB">
        <w:t>.</w:t>
      </w:r>
    </w:p>
    <w:p w:rsidR="00F849AA" w:rsidRDefault="00F849AA" w:rsidP="00F849AA">
      <w:r>
        <w:t xml:space="preserve">[R-6.2.3.6.3-002] </w:t>
      </w:r>
      <w:r w:rsidRPr="00D531EF">
        <w:t xml:space="preserve">At call setup the </w:t>
      </w:r>
      <w:r>
        <w:t>MCPTT Service</w:t>
      </w:r>
      <w:r w:rsidRPr="00D531EF">
        <w:t xml:space="preserve"> shall provide a notification, for example audio and/or visual, to the MCPTT Group Member attempting to transmit that there are no other Group Members who have affiliated to the MCPTT Group</w:t>
      </w:r>
      <w:r>
        <w:t xml:space="preserve"> configured to support audio cut-in</w:t>
      </w:r>
      <w:r w:rsidRPr="00D531EF">
        <w:t>.</w:t>
      </w:r>
    </w:p>
    <w:p w:rsidR="00F849AA" w:rsidRPr="00AE68BB" w:rsidRDefault="00F849AA" w:rsidP="00F849AA">
      <w:r>
        <w:t xml:space="preserve">[R-6.2.3.6.3-003] </w:t>
      </w:r>
      <w:r w:rsidRPr="00AE68BB">
        <w:t>Following an MCPTT Request for permission to transmit on the Selected MCPTT Group</w:t>
      </w:r>
      <w:r>
        <w:t xml:space="preserve"> configured to support audio cut-in</w:t>
      </w:r>
      <w:r w:rsidRPr="00AE68BB">
        <w:t>, the Affiliated MCPTT Group Member that made and was granted the request shall be given an indication of being allowed to transmit.</w:t>
      </w:r>
    </w:p>
    <w:p w:rsidR="00F849AA" w:rsidRPr="00AE68BB" w:rsidRDefault="00F849AA" w:rsidP="00F849AA">
      <w:r>
        <w:t xml:space="preserve">[R-6.2.3.6.3-004] </w:t>
      </w:r>
      <w:r w:rsidRPr="00AE68BB">
        <w:t xml:space="preserve">The </w:t>
      </w:r>
      <w:r>
        <w:t>MCPTT Service</w:t>
      </w:r>
      <w:r w:rsidRPr="00AE68BB">
        <w:t xml:space="preserve"> shall provide an indication to receiving Participants that the transmitting Participant is starting to transmit</w:t>
      </w:r>
      <w:r>
        <w:t xml:space="preserve"> on a group configured for audio cut-in</w:t>
      </w:r>
      <w:r w:rsidRPr="00AE68BB">
        <w:t>.</w:t>
      </w:r>
    </w:p>
    <w:p w:rsidR="00F849AA" w:rsidRPr="00AE68BB" w:rsidRDefault="00F849AA" w:rsidP="00F849AA">
      <w:pPr>
        <w:pStyle w:val="Heading5"/>
      </w:pPr>
      <w:bookmarkStart w:id="104" w:name="_Toc138429027"/>
      <w:r w:rsidRPr="00AE68BB">
        <w:t>6.2.3</w:t>
      </w:r>
      <w:r>
        <w:t>.6</w:t>
      </w:r>
      <w:r w:rsidRPr="00AE68BB">
        <w:t>.4</w:t>
      </w:r>
      <w:r w:rsidRPr="00AE68BB">
        <w:tab/>
        <w:t>Terminating permission to transmit</w:t>
      </w:r>
      <w:bookmarkEnd w:id="104"/>
    </w:p>
    <w:p w:rsidR="00F849AA" w:rsidRPr="00AE68BB" w:rsidRDefault="00F849AA" w:rsidP="00F849AA">
      <w:r>
        <w:t xml:space="preserve">[R-6.2.3.6.4-001] </w:t>
      </w:r>
      <w:r w:rsidRPr="00BE5C1B">
        <w:t>The MCPTT Service shall enable an authorized MCPTT User to terminate the permission to transmit of a transmitting Participant at any time</w:t>
      </w:r>
      <w:r>
        <w:t xml:space="preserve"> on a group configured for audio cut-in</w:t>
      </w:r>
      <w:r w:rsidRPr="00BE5C1B">
        <w:t>.</w:t>
      </w:r>
    </w:p>
    <w:p w:rsidR="00F849AA" w:rsidRPr="00BE5C1B" w:rsidRDefault="00F849AA" w:rsidP="00F849AA">
      <w:r>
        <w:t xml:space="preserve">[R-6.2.3.6.4-002] </w:t>
      </w:r>
      <w:r w:rsidRPr="00BE5C1B">
        <w:t>A transmitting Participant shall be able to indicate to the MCPTT Service that the Participant no longer wants to transmit</w:t>
      </w:r>
      <w:r>
        <w:t xml:space="preserve"> on a group configured for audio cut-in</w:t>
      </w:r>
      <w:r w:rsidRPr="00BE5C1B">
        <w:t>.</w:t>
      </w:r>
    </w:p>
    <w:p w:rsidR="00F849AA" w:rsidRPr="00AE68BB" w:rsidRDefault="00E24119" w:rsidP="00F849AA">
      <w:pPr>
        <w:keepLines/>
        <w:ind w:left="1135" w:hanging="851"/>
      </w:pPr>
      <w:r>
        <w:t>NOTE:</w:t>
      </w:r>
      <w:r w:rsidR="00F849AA" w:rsidRPr="00BE5C1B">
        <w:tab/>
        <w:t>In this case audio stops being transmitted to the receiver Participant(s) until an authorized Participant sends a subsequent request for permission to transmit.</w:t>
      </w:r>
    </w:p>
    <w:p w:rsidR="00F849AA" w:rsidRPr="00AE68BB" w:rsidRDefault="00F849AA" w:rsidP="00F849AA">
      <w:r>
        <w:t xml:space="preserve">[R-6.2.3.6.4-003] </w:t>
      </w:r>
      <w:r w:rsidRPr="00BE5C1B">
        <w:t>The MCPTT Service shall provide an indication to receiving Participants that the transmitting Participant has finished transmitting</w:t>
      </w:r>
      <w:r>
        <w:t xml:space="preserve"> on a group configured for audio cut-in</w:t>
      </w:r>
      <w:r w:rsidRPr="00BE5C1B">
        <w:t>.</w:t>
      </w:r>
    </w:p>
    <w:p w:rsidR="00F849AA" w:rsidRPr="00AE68BB" w:rsidRDefault="00F849AA" w:rsidP="00F849AA">
      <w:pPr>
        <w:pStyle w:val="Heading5"/>
      </w:pPr>
      <w:bookmarkStart w:id="105" w:name="_Toc138429028"/>
      <w:r w:rsidRPr="00AE68BB">
        <w:t>6.2.3.</w:t>
      </w:r>
      <w:r>
        <w:t>6.5</w:t>
      </w:r>
      <w:r w:rsidRPr="00AE68BB">
        <w:tab/>
        <w:t>Transmit time limit</w:t>
      </w:r>
      <w:bookmarkEnd w:id="105"/>
    </w:p>
    <w:p w:rsidR="00F849AA" w:rsidRPr="00AE68BB" w:rsidRDefault="00F849AA" w:rsidP="00F849AA">
      <w:r>
        <w:t xml:space="preserve">[R-6.2.3.6.5-001] </w:t>
      </w:r>
      <w:r w:rsidRPr="00AE68BB">
        <w:t xml:space="preserve">The </w:t>
      </w:r>
      <w:r>
        <w:t>MCPTT Service</w:t>
      </w:r>
      <w:r w:rsidRPr="00AE68BB">
        <w:t xml:space="preserve"> shall enable an MCPTT Administrator to configure the limit for the length of time that a Participant transmit</w:t>
      </w:r>
      <w:r>
        <w:t>s</w:t>
      </w:r>
      <w:r w:rsidRPr="00AE68BB">
        <w:t xml:space="preserve"> from a single request to transmit</w:t>
      </w:r>
      <w:r>
        <w:t xml:space="preserve"> on a group configured for audio cut-in</w:t>
      </w:r>
      <w:r w:rsidRPr="00AE68BB">
        <w:t>.</w:t>
      </w:r>
    </w:p>
    <w:p w:rsidR="00F849AA" w:rsidRPr="00AE68BB" w:rsidRDefault="00F849AA" w:rsidP="00F849AA">
      <w:r>
        <w:t xml:space="preserve">[R-6.2.3.6.5-002] </w:t>
      </w:r>
      <w:r w:rsidRPr="00AE68BB">
        <w:t xml:space="preserve">The </w:t>
      </w:r>
      <w:r>
        <w:t>F</w:t>
      </w:r>
      <w:r w:rsidRPr="00AE68BB">
        <w:t xml:space="preserve">loor control functionality </w:t>
      </w:r>
      <w:r>
        <w:t xml:space="preserve">for a group configured for audio cut-in </w:t>
      </w:r>
      <w:r w:rsidRPr="00AE68BB">
        <w:t xml:space="preserve">shall have a configurable limit for the length of time that a </w:t>
      </w:r>
      <w:r>
        <w:t>P</w:t>
      </w:r>
      <w:r w:rsidRPr="00AE68BB">
        <w:t>articipant transmit</w:t>
      </w:r>
      <w:r>
        <w:t>s</w:t>
      </w:r>
      <w:r w:rsidRPr="00AE68BB">
        <w:t xml:space="preserve"> from a single request to transmit.</w:t>
      </w:r>
    </w:p>
    <w:p w:rsidR="00F849AA" w:rsidRPr="00AE68BB" w:rsidRDefault="00F849AA" w:rsidP="00F849AA">
      <w:r>
        <w:t xml:space="preserve">[R-6.2.3.6.5-003] </w:t>
      </w:r>
      <w:r w:rsidRPr="00AE68BB">
        <w:t xml:space="preserve">The </w:t>
      </w:r>
      <w:r>
        <w:t>F</w:t>
      </w:r>
      <w:r w:rsidRPr="00AE68BB">
        <w:t xml:space="preserve">loor control functionality </w:t>
      </w:r>
      <w:r>
        <w:t xml:space="preserve">for a group configured for audio cut-in </w:t>
      </w:r>
      <w:r w:rsidRPr="00AE68BB">
        <w:t xml:space="preserve">shall provide an indication to the transmitting </w:t>
      </w:r>
      <w:r>
        <w:t>P</w:t>
      </w:r>
      <w:r w:rsidRPr="00AE68BB">
        <w:t xml:space="preserve">articipant that the </w:t>
      </w:r>
      <w:r>
        <w:t>P</w:t>
      </w:r>
      <w:r w:rsidRPr="00AE68BB">
        <w:t>articipant is within a configurable amount of time before his transmit time limit is reached.</w:t>
      </w:r>
    </w:p>
    <w:p w:rsidR="00F849AA" w:rsidRPr="00AE68BB" w:rsidRDefault="00F849AA" w:rsidP="00F849AA">
      <w:r>
        <w:t xml:space="preserve">[R-6.2.3.6.5-004] </w:t>
      </w:r>
      <w:r w:rsidRPr="00AE68BB">
        <w:t xml:space="preserve">The </w:t>
      </w:r>
      <w:r>
        <w:t>F</w:t>
      </w:r>
      <w:r w:rsidRPr="00AE68BB">
        <w:t xml:space="preserve">loor control functionality </w:t>
      </w:r>
      <w:r>
        <w:t xml:space="preserve">for a group configured for audio cut-in </w:t>
      </w:r>
      <w:r w:rsidRPr="00AE68BB">
        <w:t xml:space="preserve">shall provide an indication to the transmitting </w:t>
      </w:r>
      <w:r>
        <w:t>P</w:t>
      </w:r>
      <w:r w:rsidRPr="00AE68BB">
        <w:t xml:space="preserve">articipant that the </w:t>
      </w:r>
      <w:r>
        <w:t>P</w:t>
      </w:r>
      <w:r w:rsidRPr="00AE68BB">
        <w:t>articipant</w:t>
      </w:r>
      <w:r>
        <w:t>'</w:t>
      </w:r>
      <w:r w:rsidRPr="00AE68BB">
        <w:t>s transmit time limit has been reached.</w:t>
      </w:r>
    </w:p>
    <w:p w:rsidR="00F849AA" w:rsidRDefault="00F849AA" w:rsidP="00152C27">
      <w:r>
        <w:t xml:space="preserve">[R-6.2.3.6.5-005] </w:t>
      </w:r>
      <w:r w:rsidRPr="00AE68BB">
        <w:t xml:space="preserve">The </w:t>
      </w:r>
      <w:r>
        <w:t>F</w:t>
      </w:r>
      <w:r w:rsidRPr="00AE68BB">
        <w:t xml:space="preserve">loor control functionality </w:t>
      </w:r>
      <w:r>
        <w:t xml:space="preserve">for a group configured for audio cut-in </w:t>
      </w:r>
      <w:r w:rsidRPr="00AE68BB">
        <w:t xml:space="preserve">shall remove the permission to transmit from the transmitting </w:t>
      </w:r>
      <w:r>
        <w:t>P</w:t>
      </w:r>
      <w:r w:rsidRPr="00AE68BB">
        <w:t xml:space="preserve">articipant when the </w:t>
      </w:r>
      <w:r>
        <w:t>P</w:t>
      </w:r>
      <w:r w:rsidRPr="00AE68BB">
        <w:t>articipant</w:t>
      </w:r>
      <w:r>
        <w:t>'</w:t>
      </w:r>
      <w:r w:rsidRPr="00AE68BB">
        <w:t>s transm</w:t>
      </w:r>
      <w:r>
        <w:t>it time limit has been reached.</w:t>
      </w:r>
    </w:p>
    <w:p w:rsidR="005911FC" w:rsidRDefault="005911FC" w:rsidP="005911FC">
      <w:pPr>
        <w:pStyle w:val="Heading4"/>
        <w:rPr>
          <w:lang w:eastAsia="zh-CN"/>
        </w:rPr>
      </w:pPr>
      <w:bookmarkStart w:id="106" w:name="_Toc138429029"/>
      <w:r w:rsidRPr="00AE68BB">
        <w:t>6.2.3.</w:t>
      </w:r>
      <w:r>
        <w:rPr>
          <w:rFonts w:hint="eastAsia"/>
          <w:lang w:eastAsia="zh-CN"/>
        </w:rPr>
        <w:t>7</w:t>
      </w:r>
      <w:r w:rsidRPr="00AE68BB">
        <w:tab/>
      </w:r>
      <w:r>
        <w:rPr>
          <w:rFonts w:hint="eastAsia"/>
          <w:lang w:eastAsia="zh-CN"/>
        </w:rPr>
        <w:t>MCPTT Groups</w:t>
      </w:r>
      <w:r w:rsidRPr="00243352">
        <w:rPr>
          <w:rFonts w:hint="eastAsia"/>
          <w:lang w:eastAsia="zh-CN"/>
        </w:rPr>
        <w:t xml:space="preserve"> </w:t>
      </w:r>
      <w:r>
        <w:rPr>
          <w:lang w:eastAsia="zh-CN"/>
        </w:rPr>
        <w:t>configured</w:t>
      </w:r>
      <w:r>
        <w:rPr>
          <w:rFonts w:hint="eastAsia"/>
          <w:lang w:eastAsia="zh-CN"/>
        </w:rPr>
        <w:t xml:space="preserve"> for</w:t>
      </w:r>
      <w:r w:rsidRPr="00243352">
        <w:rPr>
          <w:rFonts w:hint="eastAsia"/>
          <w:lang w:eastAsia="zh-CN"/>
        </w:rPr>
        <w:t xml:space="preserve"> </w:t>
      </w:r>
      <w:r>
        <w:rPr>
          <w:rFonts w:hint="eastAsia"/>
          <w:lang w:eastAsia="zh-CN"/>
        </w:rPr>
        <w:t>multi-talker contro</w:t>
      </w:r>
      <w:r>
        <w:rPr>
          <w:lang w:eastAsia="zh-CN"/>
        </w:rPr>
        <w:t>l</w:t>
      </w:r>
      <w:bookmarkEnd w:id="106"/>
    </w:p>
    <w:p w:rsidR="005911FC" w:rsidRDefault="005911FC" w:rsidP="005911FC">
      <w:pPr>
        <w:pStyle w:val="Heading5"/>
      </w:pPr>
      <w:bookmarkStart w:id="107" w:name="_Toc138429030"/>
      <w:r>
        <w:t>6.2.3.</w:t>
      </w:r>
      <w:r>
        <w:rPr>
          <w:rFonts w:hint="eastAsia"/>
          <w:lang w:eastAsia="zh-CN"/>
        </w:rPr>
        <w:t>7</w:t>
      </w:r>
      <w:r>
        <w:t>.1</w:t>
      </w:r>
      <w:r>
        <w:tab/>
        <w:t>Overview</w:t>
      </w:r>
      <w:bookmarkEnd w:id="107"/>
    </w:p>
    <w:p w:rsidR="005911FC" w:rsidRDefault="005911FC" w:rsidP="005911FC">
      <w:pPr>
        <w:rPr>
          <w:lang w:eastAsia="zh-CN"/>
        </w:rPr>
      </w:pPr>
      <w:r>
        <w:t xml:space="preserve">The </w:t>
      </w:r>
      <w:r>
        <w:rPr>
          <w:rFonts w:hint="eastAsia"/>
          <w:lang w:eastAsia="zh-CN"/>
        </w:rPr>
        <w:t>m</w:t>
      </w:r>
      <w:r>
        <w:rPr>
          <w:rFonts w:hint="eastAsia"/>
        </w:rPr>
        <w:t>ulti-talker</w:t>
      </w:r>
      <w:r>
        <w:rPr>
          <w:rFonts w:hint="eastAsia"/>
          <w:lang w:eastAsia="zh-CN"/>
        </w:rPr>
        <w:t xml:space="preserve"> control </w:t>
      </w:r>
      <w:r>
        <w:t>applies to designate</w:t>
      </w:r>
      <w:r>
        <w:rPr>
          <w:rFonts w:hint="eastAsia"/>
          <w:lang w:eastAsia="zh-CN"/>
        </w:rPr>
        <w:t>d</w:t>
      </w:r>
      <w:r>
        <w:t xml:space="preserve"> MCPTT Groups and results in allowing </w:t>
      </w:r>
      <w:r>
        <w:rPr>
          <w:rFonts w:hint="eastAsia"/>
          <w:lang w:eastAsia="zh-CN"/>
        </w:rPr>
        <w:t>several</w:t>
      </w:r>
      <w:r>
        <w:t xml:space="preserve"> </w:t>
      </w:r>
      <w:r>
        <w:rPr>
          <w:rFonts w:hint="eastAsia"/>
          <w:lang w:eastAsia="zh-CN"/>
        </w:rPr>
        <w:t>P</w:t>
      </w:r>
      <w:r>
        <w:t>articipant</w:t>
      </w:r>
      <w:r>
        <w:rPr>
          <w:rFonts w:hint="eastAsia"/>
          <w:lang w:eastAsia="zh-CN"/>
        </w:rPr>
        <w:t>s</w:t>
      </w:r>
      <w:r>
        <w:t xml:space="preserve"> </w:t>
      </w:r>
      <w:r>
        <w:rPr>
          <w:rFonts w:hint="eastAsia"/>
          <w:lang w:eastAsia="zh-CN"/>
        </w:rPr>
        <w:t xml:space="preserve">talking </w:t>
      </w:r>
      <w:r>
        <w:t>simultaneously</w:t>
      </w:r>
      <w:r>
        <w:rPr>
          <w:rFonts w:hint="eastAsia"/>
          <w:lang w:eastAsia="zh-CN"/>
        </w:rPr>
        <w:t xml:space="preserve"> </w:t>
      </w:r>
      <w:r>
        <w:t xml:space="preserve">within the MCPTT Group. For example, </w:t>
      </w:r>
      <w:r>
        <w:rPr>
          <w:rFonts w:hint="eastAsia"/>
          <w:lang w:eastAsia="zh-CN"/>
        </w:rPr>
        <w:t>M</w:t>
      </w:r>
      <w:r>
        <w:rPr>
          <w:rFonts w:hint="eastAsia"/>
        </w:rPr>
        <w:t>ulti-talker</w:t>
      </w:r>
      <w:r>
        <w:rPr>
          <w:rFonts w:hint="eastAsia"/>
          <w:lang w:eastAsia="zh-CN"/>
        </w:rPr>
        <w:t xml:space="preserve"> control</w:t>
      </w:r>
      <w:r>
        <w:t xml:space="preserve"> is used </w:t>
      </w:r>
      <w:r>
        <w:rPr>
          <w:rFonts w:hint="eastAsia"/>
          <w:lang w:eastAsia="zh-CN"/>
        </w:rPr>
        <w:t xml:space="preserve">by railway communication e.g. during shunting operation. </w:t>
      </w:r>
    </w:p>
    <w:p w:rsidR="00CF6253" w:rsidRDefault="00CF6253" w:rsidP="005911FC">
      <w:pPr>
        <w:rPr>
          <w:lang w:val="en-US" w:eastAsia="zh-CN"/>
        </w:rPr>
      </w:pPr>
      <w:r w:rsidRPr="008C34A5">
        <w:rPr>
          <w:rFonts w:hint="eastAsia"/>
          <w:lang w:val="en-US"/>
        </w:rPr>
        <w:t xml:space="preserve">Except for Floor </w:t>
      </w:r>
      <w:r>
        <w:rPr>
          <w:lang w:val="en-US"/>
        </w:rPr>
        <w:t>c</w:t>
      </w:r>
      <w:r w:rsidRPr="008C34A5">
        <w:rPr>
          <w:rFonts w:hint="eastAsia"/>
          <w:lang w:val="en-US"/>
        </w:rPr>
        <w:t xml:space="preserve">ontrol as specified in clauses 6.2.3.1, 6.2.3.2, 6.2.3.3 </w:t>
      </w:r>
      <w:r w:rsidRPr="00842B43">
        <w:rPr>
          <w:rFonts w:hint="eastAsia"/>
        </w:rPr>
        <w:t>and</w:t>
      </w:r>
      <w:r w:rsidRPr="008C34A5">
        <w:rPr>
          <w:rFonts w:hint="eastAsia"/>
          <w:color w:val="FF0000"/>
          <w:lang w:val="en-US"/>
        </w:rPr>
        <w:t xml:space="preserve"> </w:t>
      </w:r>
      <w:r w:rsidRPr="008C34A5">
        <w:rPr>
          <w:rFonts w:hint="eastAsia"/>
          <w:lang w:val="en-US"/>
        </w:rPr>
        <w:t xml:space="preserve">6.2.3.6 all other </w:t>
      </w:r>
      <w:r>
        <w:rPr>
          <w:lang w:val="en-US"/>
        </w:rPr>
        <w:t>requirements</w:t>
      </w:r>
      <w:r w:rsidRPr="008C34A5">
        <w:rPr>
          <w:rFonts w:hint="eastAsia"/>
          <w:lang w:val="en-US"/>
        </w:rPr>
        <w:t xml:space="preserve"> </w:t>
      </w:r>
      <w:r>
        <w:rPr>
          <w:lang w:val="en-US"/>
        </w:rPr>
        <w:t xml:space="preserve">specified in 6.2.3 floor control are applicable to </w:t>
      </w:r>
      <w:r w:rsidRPr="008C34A5">
        <w:rPr>
          <w:rFonts w:hint="eastAsia"/>
          <w:lang w:val="en-US"/>
        </w:rPr>
        <w:t xml:space="preserve">MCPTT Groups </w:t>
      </w:r>
      <w:r w:rsidRPr="008C34A5">
        <w:rPr>
          <w:rFonts w:hint="eastAsia"/>
          <w:lang w:val="en-US" w:eastAsia="zh-CN"/>
        </w:rPr>
        <w:t xml:space="preserve">configured </w:t>
      </w:r>
      <w:r w:rsidRPr="008C34A5">
        <w:rPr>
          <w:rFonts w:hint="eastAsia"/>
          <w:lang w:val="en-US"/>
        </w:rPr>
        <w:t xml:space="preserve">to support multi-talker </w:t>
      </w:r>
      <w:r w:rsidRPr="008C34A5">
        <w:rPr>
          <w:rFonts w:hint="eastAsia"/>
          <w:lang w:val="en-US" w:eastAsia="zh-CN"/>
        </w:rPr>
        <w:t>control</w:t>
      </w:r>
    </w:p>
    <w:p w:rsidR="005911FC" w:rsidRDefault="005911FC" w:rsidP="005911FC">
      <w:r>
        <w:rPr>
          <w:rFonts w:hint="eastAsia"/>
          <w:lang w:eastAsia="zh-CN"/>
        </w:rPr>
        <w:t xml:space="preserve">When </w:t>
      </w:r>
      <w:r w:rsidR="00CF6253">
        <w:rPr>
          <w:rFonts w:hint="eastAsia"/>
          <w:lang w:eastAsia="zh-CN"/>
        </w:rPr>
        <w:t xml:space="preserve">an </w:t>
      </w:r>
      <w:r>
        <w:rPr>
          <w:rFonts w:hint="eastAsia"/>
          <w:lang w:eastAsia="zh-CN"/>
        </w:rPr>
        <w:t xml:space="preserve">MCPTT Group is </w:t>
      </w:r>
      <w:r>
        <w:rPr>
          <w:lang w:eastAsia="zh-CN"/>
        </w:rPr>
        <w:t>configured</w:t>
      </w:r>
      <w:r>
        <w:rPr>
          <w:rFonts w:hint="eastAsia"/>
          <w:lang w:eastAsia="zh-CN"/>
        </w:rPr>
        <w:t xml:space="preserve"> for multi-talker control, </w:t>
      </w:r>
      <w:r>
        <w:rPr>
          <w:lang w:eastAsia="zh-CN"/>
        </w:rPr>
        <w:t>the requirements listed below apply.</w:t>
      </w:r>
    </w:p>
    <w:p w:rsidR="005911FC" w:rsidRDefault="005911FC" w:rsidP="005911FC">
      <w:pPr>
        <w:pStyle w:val="Heading5"/>
        <w:rPr>
          <w:lang w:eastAsia="zh-CN"/>
        </w:rPr>
      </w:pPr>
      <w:bookmarkStart w:id="108" w:name="_Toc138429031"/>
      <w:r>
        <w:t>6.2.</w:t>
      </w:r>
      <w:r w:rsidRPr="00923C8D">
        <w:t>3</w:t>
      </w:r>
      <w:r>
        <w:t>.</w:t>
      </w:r>
      <w:r>
        <w:rPr>
          <w:rFonts w:hint="eastAsia"/>
          <w:lang w:eastAsia="zh-CN"/>
        </w:rPr>
        <w:t>7</w:t>
      </w:r>
      <w:r>
        <w:t>.2</w:t>
      </w:r>
      <w:r w:rsidRPr="00AE68BB">
        <w:tab/>
        <w:t>General aspects</w:t>
      </w:r>
      <w:bookmarkEnd w:id="108"/>
      <w:r w:rsidRPr="00AE68BB" w:rsidDel="00891035">
        <w:t xml:space="preserve"> </w:t>
      </w:r>
    </w:p>
    <w:p w:rsidR="005911FC" w:rsidRDefault="005911FC" w:rsidP="005911FC">
      <w:pPr>
        <w:rPr>
          <w:lang w:eastAsia="zh-CN"/>
        </w:rPr>
      </w:pPr>
      <w:r>
        <w:rPr>
          <w:lang w:eastAsia="zh-CN"/>
        </w:rPr>
        <w:t>[R-6.2.3.</w:t>
      </w:r>
      <w:r>
        <w:rPr>
          <w:rFonts w:hint="eastAsia"/>
          <w:lang w:eastAsia="zh-CN"/>
        </w:rPr>
        <w:t>7</w:t>
      </w:r>
      <w:r>
        <w:rPr>
          <w:lang w:eastAsia="zh-CN"/>
        </w:rPr>
        <w:t>.2-001]</w:t>
      </w:r>
      <w:r w:rsidR="00CE21F2">
        <w:rPr>
          <w:lang w:eastAsia="zh-CN"/>
        </w:rPr>
        <w:t xml:space="preserve"> </w:t>
      </w:r>
      <w:r>
        <w:rPr>
          <w:lang w:eastAsia="zh-CN"/>
        </w:rPr>
        <w:t>An MCPTT Group shall be configurable to allow multi-talker control.</w:t>
      </w:r>
    </w:p>
    <w:p w:rsidR="005911FC" w:rsidRPr="00E92911" w:rsidRDefault="005911FC" w:rsidP="005911FC">
      <w:pPr>
        <w:rPr>
          <w:lang w:eastAsia="zh-CN"/>
        </w:rPr>
      </w:pPr>
      <w:r w:rsidRPr="00E92911">
        <w:rPr>
          <w:lang w:eastAsia="zh-CN"/>
        </w:rPr>
        <w:t>[R-6.2.3.7.2-002] The MCPTT Service shall provide a mechanism for multiple MCPTT Users to talk simultaneously in a</w:t>
      </w:r>
      <w:r>
        <w:rPr>
          <w:lang w:eastAsia="zh-CN"/>
        </w:rPr>
        <w:t>n</w:t>
      </w:r>
      <w:r w:rsidRPr="00E92911">
        <w:rPr>
          <w:lang w:eastAsia="zh-CN"/>
        </w:rPr>
        <w:t xml:space="preserve"> </w:t>
      </w:r>
      <w:r>
        <w:rPr>
          <w:rFonts w:hint="eastAsia"/>
          <w:lang w:eastAsia="zh-CN"/>
        </w:rPr>
        <w:t>MCPTT Group</w:t>
      </w:r>
      <w:r w:rsidRPr="00243352">
        <w:rPr>
          <w:rFonts w:hint="eastAsia"/>
          <w:lang w:eastAsia="zh-CN"/>
        </w:rPr>
        <w:t xml:space="preserve"> </w:t>
      </w:r>
      <w:r>
        <w:rPr>
          <w:lang w:eastAsia="zh-CN"/>
        </w:rPr>
        <w:t>configured</w:t>
      </w:r>
      <w:r>
        <w:rPr>
          <w:rFonts w:hint="eastAsia"/>
          <w:lang w:eastAsia="zh-CN"/>
        </w:rPr>
        <w:t xml:space="preserve"> for</w:t>
      </w:r>
      <w:r w:rsidRPr="00243352">
        <w:rPr>
          <w:rFonts w:hint="eastAsia"/>
          <w:lang w:eastAsia="zh-CN"/>
        </w:rPr>
        <w:t xml:space="preserve"> </w:t>
      </w:r>
      <w:r>
        <w:rPr>
          <w:rFonts w:hint="eastAsia"/>
          <w:lang w:eastAsia="zh-CN"/>
        </w:rPr>
        <w:t>multi-talker control</w:t>
      </w:r>
      <w:r w:rsidRPr="00E92911">
        <w:rPr>
          <w:lang w:eastAsia="zh-CN"/>
        </w:rPr>
        <w:t>.</w:t>
      </w:r>
    </w:p>
    <w:p w:rsidR="005911FC" w:rsidRPr="00AE68BB" w:rsidRDefault="005911FC" w:rsidP="005911FC">
      <w:r w:rsidRPr="00E92911">
        <w:rPr>
          <w:lang w:eastAsia="zh-CN"/>
        </w:rPr>
        <w:t>[R-6.2.3.7.2-00</w:t>
      </w:r>
      <w:r>
        <w:rPr>
          <w:rFonts w:hint="eastAsia"/>
          <w:lang w:eastAsia="zh-CN"/>
        </w:rPr>
        <w:t>3</w:t>
      </w:r>
      <w:r w:rsidRPr="00E92911">
        <w:rPr>
          <w:lang w:eastAsia="zh-CN"/>
        </w:rPr>
        <w:t>]</w:t>
      </w:r>
      <w:r>
        <w:t xml:space="preserve"> </w:t>
      </w:r>
      <w:r w:rsidRPr="00AE68BB">
        <w:t xml:space="preserve">The </w:t>
      </w:r>
      <w:r>
        <w:t>MCPTT Service</w:t>
      </w:r>
      <w:r w:rsidRPr="00AE68BB">
        <w:t xml:space="preserve"> shall determine which Participant(s) are allowed to transmit to </w:t>
      </w:r>
      <w:r>
        <w:t xml:space="preserve">all </w:t>
      </w:r>
      <w:r w:rsidRPr="00AE68BB">
        <w:t>other Participant(s)</w:t>
      </w:r>
      <w:r>
        <w:t xml:space="preserve"> in </w:t>
      </w:r>
      <w:r w:rsidR="00CF6253">
        <w:rPr>
          <w:rFonts w:hint="eastAsia"/>
          <w:lang w:eastAsia="zh-CN"/>
        </w:rPr>
        <w:t>an</w:t>
      </w:r>
      <w:r w:rsidR="00CF6253">
        <w:t xml:space="preserve"> </w:t>
      </w:r>
      <w:r w:rsidR="00CF6253">
        <w:rPr>
          <w:rFonts w:hint="eastAsia"/>
          <w:lang w:eastAsia="zh-CN"/>
        </w:rPr>
        <w:t>MCPTT Group</w:t>
      </w:r>
      <w:r w:rsidR="00CF6253">
        <w:t xml:space="preserve"> </w:t>
      </w:r>
      <w:r>
        <w:t>configured for multi-talker control</w:t>
      </w:r>
      <w:r w:rsidRPr="00AE68BB">
        <w:t>.</w:t>
      </w:r>
    </w:p>
    <w:p w:rsidR="005911FC" w:rsidRDefault="005911FC" w:rsidP="005911FC">
      <w:pPr>
        <w:rPr>
          <w:lang w:eastAsia="zh-CN"/>
        </w:rPr>
      </w:pPr>
      <w:r w:rsidRPr="00E92911">
        <w:rPr>
          <w:lang w:eastAsia="zh-CN"/>
        </w:rPr>
        <w:t>[R-6.2.3.7.2-00</w:t>
      </w:r>
      <w:r>
        <w:rPr>
          <w:rFonts w:hint="eastAsia"/>
          <w:lang w:eastAsia="zh-CN"/>
        </w:rPr>
        <w:t>4</w:t>
      </w:r>
      <w:r w:rsidRPr="00E92911">
        <w:rPr>
          <w:lang w:eastAsia="zh-CN"/>
        </w:rPr>
        <w:t>]</w:t>
      </w:r>
      <w:r>
        <w:t xml:space="preserve"> </w:t>
      </w:r>
      <w:r>
        <w:rPr>
          <w:rFonts w:hint="eastAsia"/>
          <w:lang w:eastAsia="zh-CN"/>
        </w:rPr>
        <w:t xml:space="preserve">The MCPTT Service shall support </w:t>
      </w:r>
      <w:r>
        <w:rPr>
          <w:lang w:eastAsia="zh-CN"/>
        </w:rPr>
        <w:t xml:space="preserve">all </w:t>
      </w:r>
      <w:r w:rsidRPr="00AE68BB">
        <w:t xml:space="preserve">Participant(s) </w:t>
      </w:r>
      <w:r>
        <w:rPr>
          <w:rFonts w:hint="eastAsia"/>
          <w:lang w:eastAsia="zh-CN"/>
        </w:rPr>
        <w:t>to</w:t>
      </w:r>
      <w:r w:rsidRPr="00AE68BB">
        <w:t xml:space="preserve"> receive audio from </w:t>
      </w:r>
      <w:r>
        <w:rPr>
          <w:lang w:eastAsia="zh-CN"/>
        </w:rPr>
        <w:t xml:space="preserve">all other </w:t>
      </w:r>
      <w:r w:rsidRPr="00AE68BB">
        <w:t>Participant</w:t>
      </w:r>
      <w:r>
        <w:t xml:space="preserve">(s) that are </w:t>
      </w:r>
      <w:r w:rsidRPr="00AE68BB">
        <w:t xml:space="preserve">transmitting </w:t>
      </w:r>
      <w:r>
        <w:t xml:space="preserve">in </w:t>
      </w:r>
      <w:r w:rsidR="00CF6253">
        <w:rPr>
          <w:rFonts w:hint="eastAsia"/>
          <w:lang w:eastAsia="zh-CN"/>
        </w:rPr>
        <w:t>an</w:t>
      </w:r>
      <w:r w:rsidR="00CE21F2">
        <w:rPr>
          <w:rFonts w:hint="eastAsia"/>
          <w:lang w:eastAsia="zh-CN"/>
        </w:rPr>
        <w:t xml:space="preserve"> </w:t>
      </w:r>
      <w:r w:rsidR="00CF6253">
        <w:rPr>
          <w:rFonts w:hint="eastAsia"/>
          <w:lang w:eastAsia="zh-CN"/>
        </w:rPr>
        <w:t>MCPTT Group</w:t>
      </w:r>
      <w:r w:rsidR="00CF6253" w:rsidDel="00C50A73">
        <w:t xml:space="preserve"> </w:t>
      </w:r>
      <w:r>
        <w:t>configured for multi-talker control</w:t>
      </w:r>
      <w:r w:rsidRPr="00AE68BB">
        <w:t>.</w:t>
      </w:r>
    </w:p>
    <w:p w:rsidR="005911FC" w:rsidRDefault="005911FC" w:rsidP="005911FC">
      <w:r w:rsidRPr="006D7CE7">
        <w:t>[</w:t>
      </w:r>
      <w:r w:rsidRPr="00E92911">
        <w:rPr>
          <w:lang w:eastAsia="zh-CN"/>
        </w:rPr>
        <w:t>R-6.2.3.7.2-00</w:t>
      </w:r>
      <w:r>
        <w:rPr>
          <w:rFonts w:hint="eastAsia"/>
          <w:lang w:eastAsia="zh-CN"/>
        </w:rPr>
        <w:t>5</w:t>
      </w:r>
      <w:r w:rsidRPr="006D7CE7">
        <w:t xml:space="preserve">] </w:t>
      </w:r>
      <w:r w:rsidRPr="00AE68BB">
        <w:t xml:space="preserve">The </w:t>
      </w:r>
      <w:r>
        <w:t>MCPTT Service</w:t>
      </w:r>
      <w:r w:rsidRPr="00AE68BB">
        <w:t xml:space="preserve"> shall provide a mechanism for the MCPTT Administrator to con</w:t>
      </w:r>
      <w:r>
        <w:t xml:space="preserve">figure the maximum number </w:t>
      </w:r>
      <w:r>
        <w:rPr>
          <w:rFonts w:hint="eastAsia"/>
        </w:rPr>
        <w:t xml:space="preserve">of simultaneous talkers </w:t>
      </w:r>
      <w:r>
        <w:rPr>
          <w:lang w:eastAsia="zh-CN"/>
        </w:rPr>
        <w:t xml:space="preserve">in </w:t>
      </w:r>
      <w:r w:rsidR="00CF6253">
        <w:rPr>
          <w:rFonts w:hint="eastAsia"/>
          <w:lang w:eastAsia="zh-CN"/>
        </w:rPr>
        <w:t>an</w:t>
      </w:r>
      <w:r w:rsidR="00CF6253">
        <w:rPr>
          <w:lang w:eastAsia="zh-CN"/>
        </w:rPr>
        <w:t xml:space="preserve"> </w:t>
      </w:r>
      <w:r>
        <w:rPr>
          <w:lang w:eastAsia="zh-CN"/>
        </w:rPr>
        <w:t xml:space="preserve">MCPTT Group configured for </w:t>
      </w:r>
      <w:r>
        <w:rPr>
          <w:rFonts w:hint="eastAsia"/>
        </w:rPr>
        <w:t xml:space="preserve">multi-talker </w:t>
      </w:r>
      <w:r>
        <w:rPr>
          <w:rFonts w:hint="eastAsia"/>
          <w:lang w:eastAsia="zh-CN"/>
        </w:rPr>
        <w:t>control</w:t>
      </w:r>
      <w:r>
        <w:rPr>
          <w:rFonts w:hint="eastAsia"/>
        </w:rPr>
        <w:t>.</w:t>
      </w:r>
    </w:p>
    <w:p w:rsidR="005911FC" w:rsidRDefault="005911FC" w:rsidP="005911FC">
      <w:pPr>
        <w:rPr>
          <w:lang w:eastAsia="zh-CN"/>
        </w:rPr>
      </w:pPr>
      <w:r w:rsidRPr="006D7CE7">
        <w:t>[</w:t>
      </w:r>
      <w:r w:rsidRPr="00E92911">
        <w:rPr>
          <w:lang w:eastAsia="zh-CN"/>
        </w:rPr>
        <w:t>R-6.2.3.7.2-00</w:t>
      </w:r>
      <w:r>
        <w:rPr>
          <w:lang w:eastAsia="zh-CN"/>
        </w:rPr>
        <w:t>6</w:t>
      </w:r>
      <w:r>
        <w:t>] The</w:t>
      </w:r>
      <w:r w:rsidRPr="00C71FB9">
        <w:t xml:space="preserve"> </w:t>
      </w:r>
      <w:r>
        <w:t>MCPTT Service</w:t>
      </w:r>
      <w:r w:rsidRPr="006D7CE7">
        <w:t xml:space="preserve"> </w:t>
      </w:r>
      <w:r w:rsidRPr="00374967">
        <w:t xml:space="preserve">shall </w:t>
      </w:r>
      <w:r>
        <w:t xml:space="preserve">allow an authorized MCPTT User </w:t>
      </w:r>
      <w:r w:rsidRPr="00374967">
        <w:rPr>
          <w:rFonts w:hint="eastAsia"/>
        </w:rPr>
        <w:t>to change the</w:t>
      </w:r>
      <w:r w:rsidRPr="00374967">
        <w:t xml:space="preserve"> </w:t>
      </w:r>
      <w:r>
        <w:rPr>
          <w:rFonts w:hint="eastAsia"/>
          <w:lang w:eastAsia="zh-CN"/>
        </w:rPr>
        <w:t xml:space="preserve">maximum </w:t>
      </w:r>
      <w:r w:rsidRPr="00374967">
        <w:t xml:space="preserve">number of simultaneous talkers </w:t>
      </w:r>
      <w:r w:rsidRPr="00374967">
        <w:rPr>
          <w:rFonts w:hint="eastAsia"/>
        </w:rPr>
        <w:t xml:space="preserve">at any time during </w:t>
      </w:r>
      <w:r>
        <w:rPr>
          <w:rFonts w:hint="eastAsia"/>
          <w:lang w:eastAsia="zh-CN"/>
        </w:rPr>
        <w:t>a group call</w:t>
      </w:r>
      <w:r>
        <w:rPr>
          <w:lang w:eastAsia="zh-CN"/>
        </w:rPr>
        <w:t xml:space="preserve"> </w:t>
      </w:r>
      <w:r>
        <w:t xml:space="preserve">in </w:t>
      </w:r>
      <w:r w:rsidR="00CF6253">
        <w:rPr>
          <w:rFonts w:hint="eastAsia"/>
          <w:lang w:eastAsia="zh-CN"/>
        </w:rPr>
        <w:t>an</w:t>
      </w:r>
      <w:r w:rsidR="00CF6253">
        <w:rPr>
          <w:lang w:eastAsia="zh-CN"/>
        </w:rPr>
        <w:t xml:space="preserve"> MCPTT Group</w:t>
      </w:r>
      <w:r>
        <w:t xml:space="preserve"> configured for multi-talker control</w:t>
      </w:r>
      <w:r>
        <w:rPr>
          <w:rFonts w:hint="eastAsia"/>
        </w:rPr>
        <w:t>.</w:t>
      </w:r>
    </w:p>
    <w:p w:rsidR="005911FC" w:rsidRPr="00AE68BB" w:rsidRDefault="005911FC" w:rsidP="005911FC">
      <w:pPr>
        <w:pStyle w:val="Heading5"/>
      </w:pPr>
      <w:bookmarkStart w:id="109" w:name="_Toc138429032"/>
      <w:r>
        <w:t>6.2.3.</w:t>
      </w:r>
      <w:r>
        <w:rPr>
          <w:rFonts w:hint="eastAsia"/>
          <w:lang w:eastAsia="zh-CN"/>
        </w:rPr>
        <w:t>7</w:t>
      </w:r>
      <w:r>
        <w:t>.</w:t>
      </w:r>
      <w:r>
        <w:rPr>
          <w:rFonts w:hint="eastAsia"/>
          <w:lang w:eastAsia="zh-CN"/>
        </w:rPr>
        <w:t>3</w:t>
      </w:r>
      <w:r w:rsidRPr="00AE68BB">
        <w:tab/>
        <w:t>Requesting permission to transmit</w:t>
      </w:r>
      <w:bookmarkEnd w:id="109"/>
    </w:p>
    <w:p w:rsidR="005911FC" w:rsidRPr="00AE68BB" w:rsidRDefault="005911FC" w:rsidP="005911FC">
      <w:r>
        <w:t>[R-6.2.3.</w:t>
      </w:r>
      <w:r>
        <w:rPr>
          <w:rFonts w:hint="eastAsia"/>
          <w:lang w:eastAsia="zh-CN"/>
        </w:rPr>
        <w:t>7</w:t>
      </w:r>
      <w:r>
        <w:t>.</w:t>
      </w:r>
      <w:r>
        <w:rPr>
          <w:rFonts w:hint="eastAsia"/>
          <w:lang w:eastAsia="zh-CN"/>
        </w:rPr>
        <w:t>3</w:t>
      </w:r>
      <w:r>
        <w:t xml:space="preserve">-001] </w:t>
      </w:r>
      <w:r>
        <w:rPr>
          <w:rFonts w:hint="eastAsia"/>
          <w:lang w:eastAsia="zh-CN"/>
        </w:rPr>
        <w:t xml:space="preserve">The MCPTT Service shall </w:t>
      </w:r>
      <w:r>
        <w:rPr>
          <w:lang w:eastAsia="zh-CN"/>
        </w:rPr>
        <w:t>enable</w:t>
      </w:r>
      <w:r>
        <w:rPr>
          <w:rFonts w:hint="eastAsia"/>
          <w:lang w:eastAsia="zh-CN"/>
        </w:rPr>
        <w:t xml:space="preserve"> a</w:t>
      </w:r>
      <w:r w:rsidRPr="00AE68BB">
        <w:t xml:space="preserve">uthorized </w:t>
      </w:r>
      <w:r>
        <w:t>P</w:t>
      </w:r>
      <w:r w:rsidRPr="00AE68BB">
        <w:t>articipant</w:t>
      </w:r>
      <w:r>
        <w:rPr>
          <w:rFonts w:hint="eastAsia"/>
          <w:lang w:eastAsia="zh-CN"/>
        </w:rPr>
        <w:t>s</w:t>
      </w:r>
      <w:r w:rsidRPr="00AE68BB">
        <w:t xml:space="preserve"> to request to transmit to an MCPTT Group</w:t>
      </w:r>
      <w:r>
        <w:rPr>
          <w:rFonts w:hint="eastAsia"/>
          <w:lang w:eastAsia="zh-CN"/>
        </w:rPr>
        <w:t xml:space="preserve"> </w:t>
      </w:r>
      <w:r>
        <w:rPr>
          <w:lang w:eastAsia="zh-CN"/>
        </w:rPr>
        <w:t xml:space="preserve">configured for </w:t>
      </w:r>
      <w:r>
        <w:rPr>
          <w:rFonts w:hint="eastAsia"/>
          <w:lang w:eastAsia="zh-CN"/>
        </w:rPr>
        <w:t>multi-talker control</w:t>
      </w:r>
      <w:r w:rsidRPr="00AE68BB">
        <w:t>.</w:t>
      </w:r>
    </w:p>
    <w:p w:rsidR="005911FC" w:rsidRDefault="005911FC" w:rsidP="005911FC">
      <w:pPr>
        <w:rPr>
          <w:lang w:eastAsia="zh-CN"/>
        </w:rPr>
      </w:pPr>
      <w:r>
        <w:t>[</w:t>
      </w:r>
      <w:r w:rsidRPr="00320AD3">
        <w:t>R-6.2.3.</w:t>
      </w:r>
      <w:r w:rsidRPr="00320AD3">
        <w:rPr>
          <w:rFonts w:hint="eastAsia"/>
        </w:rPr>
        <w:t>7</w:t>
      </w:r>
      <w:r w:rsidRPr="00320AD3">
        <w:t>.</w:t>
      </w:r>
      <w:r w:rsidRPr="00320AD3">
        <w:rPr>
          <w:rFonts w:hint="eastAsia"/>
        </w:rPr>
        <w:t>3</w:t>
      </w:r>
      <w:r w:rsidRPr="00320AD3">
        <w:t>-00</w:t>
      </w:r>
      <w:r>
        <w:t xml:space="preserve">2] </w:t>
      </w:r>
      <w:r w:rsidRPr="00D531EF">
        <w:t xml:space="preserve">At call setup the </w:t>
      </w:r>
      <w:r>
        <w:t>MCPTT Service</w:t>
      </w:r>
      <w:r w:rsidRPr="00D531EF">
        <w:t xml:space="preserve"> shall provide a notification, for example audio and/or visual, to the MCPTT Group Member attempting to transmit that there are no other Group Members who have affiliated to the MCPTT Group</w:t>
      </w:r>
      <w:r w:rsidRPr="00C47A94">
        <w:t xml:space="preserve"> </w:t>
      </w:r>
      <w:r>
        <w:t>configured for multi-talker control</w:t>
      </w:r>
      <w:r w:rsidRPr="00D531EF">
        <w:t>.</w:t>
      </w:r>
      <w:r>
        <w:rPr>
          <w:rFonts w:hint="eastAsia"/>
          <w:lang w:eastAsia="zh-CN"/>
        </w:rPr>
        <w:t xml:space="preserve"> </w:t>
      </w:r>
    </w:p>
    <w:p w:rsidR="005911FC" w:rsidRPr="00AE68BB" w:rsidRDefault="005911FC" w:rsidP="005911FC">
      <w:r>
        <w:t>[</w:t>
      </w:r>
      <w:r w:rsidRPr="00320AD3">
        <w:t>R-6.2.3.</w:t>
      </w:r>
      <w:r w:rsidRPr="00320AD3">
        <w:rPr>
          <w:rFonts w:hint="eastAsia"/>
        </w:rPr>
        <w:t>7</w:t>
      </w:r>
      <w:r w:rsidRPr="00320AD3">
        <w:t>.</w:t>
      </w:r>
      <w:r w:rsidRPr="00320AD3">
        <w:rPr>
          <w:rFonts w:hint="eastAsia"/>
        </w:rPr>
        <w:t>3</w:t>
      </w:r>
      <w:r w:rsidRPr="00320AD3">
        <w:t>-00</w:t>
      </w:r>
      <w:r>
        <w:t xml:space="preserve">3] </w:t>
      </w:r>
      <w:r>
        <w:rPr>
          <w:rFonts w:hint="eastAsia"/>
          <w:lang w:eastAsia="zh-CN"/>
        </w:rPr>
        <w:t>The MCPTT Service</w:t>
      </w:r>
      <w:r w:rsidRPr="00AE68BB">
        <w:t xml:space="preserve"> shall determine the transmitting Participant(s) when there are simultaneous requests for permission to transmit within the same call</w:t>
      </w:r>
      <w:r w:rsidRPr="00C47A94">
        <w:t xml:space="preserve"> </w:t>
      </w:r>
      <w:r>
        <w:t>for</w:t>
      </w:r>
      <w:r w:rsidR="00CF6253">
        <w:rPr>
          <w:rFonts w:hint="eastAsia"/>
          <w:lang w:eastAsia="zh-CN"/>
        </w:rPr>
        <w:t xml:space="preserve"> an</w:t>
      </w:r>
      <w:r w:rsidR="00CF6253">
        <w:rPr>
          <w:lang w:eastAsia="zh-CN"/>
        </w:rPr>
        <w:t xml:space="preserve"> MCPTT Group</w:t>
      </w:r>
      <w:r>
        <w:t xml:space="preserve"> configured for multi-talker control</w:t>
      </w:r>
      <w:r w:rsidRPr="00AE68BB">
        <w:t>.</w:t>
      </w:r>
      <w:r>
        <w:t xml:space="preserve"> </w:t>
      </w:r>
    </w:p>
    <w:p w:rsidR="005911FC" w:rsidRPr="00AE68BB" w:rsidRDefault="005911FC" w:rsidP="005911FC">
      <w:r>
        <w:t>[</w:t>
      </w:r>
      <w:r w:rsidRPr="00320AD3">
        <w:t>R-6.2.3.</w:t>
      </w:r>
      <w:r w:rsidRPr="00320AD3">
        <w:rPr>
          <w:rFonts w:hint="eastAsia"/>
        </w:rPr>
        <w:t>7</w:t>
      </w:r>
      <w:r w:rsidRPr="00320AD3">
        <w:t>.</w:t>
      </w:r>
      <w:r w:rsidRPr="00320AD3">
        <w:rPr>
          <w:rFonts w:hint="eastAsia"/>
        </w:rPr>
        <w:t>3</w:t>
      </w:r>
      <w:r w:rsidRPr="00320AD3">
        <w:t>-00</w:t>
      </w:r>
      <w:r>
        <w:t xml:space="preserve">4] </w:t>
      </w:r>
      <w:r w:rsidRPr="00AE68BB">
        <w:t>Following an MCPTT Request for permission to transmit on the Selected MCPTT Group</w:t>
      </w:r>
      <w:r>
        <w:rPr>
          <w:rFonts w:hint="eastAsia"/>
          <w:lang w:eastAsia="zh-CN"/>
        </w:rPr>
        <w:t xml:space="preserve"> </w:t>
      </w:r>
      <w:r>
        <w:rPr>
          <w:lang w:eastAsia="zh-CN"/>
        </w:rPr>
        <w:t xml:space="preserve">configured </w:t>
      </w:r>
      <w:r>
        <w:rPr>
          <w:rFonts w:hint="eastAsia"/>
          <w:lang w:eastAsia="zh-CN"/>
        </w:rPr>
        <w:t>for multi-talker control</w:t>
      </w:r>
      <w:r>
        <w:t xml:space="preserve"> </w:t>
      </w:r>
      <w:r>
        <w:rPr>
          <w:rFonts w:hint="eastAsia"/>
          <w:lang w:eastAsia="zh-CN"/>
        </w:rPr>
        <w:t>the MCPTT Service shall provide</w:t>
      </w:r>
      <w:r w:rsidRPr="00AE68BB">
        <w:t xml:space="preserve"> </w:t>
      </w:r>
      <w:r>
        <w:t xml:space="preserve">an </w:t>
      </w:r>
      <w:r w:rsidRPr="00AE68BB">
        <w:t>Affiliated MCPTT Group Member</w:t>
      </w:r>
      <w:r w:rsidR="00CF6253">
        <w:rPr>
          <w:rFonts w:hint="eastAsia"/>
          <w:lang w:eastAsia="zh-CN"/>
        </w:rPr>
        <w:t xml:space="preserve"> </w:t>
      </w:r>
      <w:r w:rsidRPr="00AE68BB">
        <w:t xml:space="preserve">that made and </w:t>
      </w:r>
      <w:r>
        <w:t xml:space="preserve">was </w:t>
      </w:r>
      <w:r w:rsidRPr="00AE68BB">
        <w:t>granted the request an indication of being allowed to transmit.</w:t>
      </w:r>
    </w:p>
    <w:p w:rsidR="005911FC" w:rsidRDefault="005911FC" w:rsidP="005911FC">
      <w:pPr>
        <w:pStyle w:val="Heading5"/>
      </w:pPr>
      <w:bookmarkStart w:id="110" w:name="_Toc138429033"/>
      <w:r>
        <w:t>6.2.3.7.4</w:t>
      </w:r>
      <w:r>
        <w:tab/>
        <w:t>Override</w:t>
      </w:r>
      <w:bookmarkEnd w:id="110"/>
    </w:p>
    <w:p w:rsidR="005911FC" w:rsidRDefault="005911FC" w:rsidP="005911FC">
      <w:pPr>
        <w:pStyle w:val="H6"/>
      </w:pPr>
      <w:r>
        <w:t>6.2.3.7.4.1</w:t>
      </w:r>
      <w:r>
        <w:tab/>
        <w:t>General aspects</w:t>
      </w:r>
    </w:p>
    <w:p w:rsidR="005911FC" w:rsidRDefault="005911FC" w:rsidP="005911FC">
      <w:pPr>
        <w:rPr>
          <w:lang w:val="en-US"/>
        </w:rPr>
      </w:pPr>
      <w:r>
        <w:rPr>
          <w:lang w:val="en-US"/>
        </w:rPr>
        <w:t xml:space="preserve">[R-6.2.3.7.4.1-001] </w:t>
      </w:r>
      <w:r w:rsidRPr="00374967">
        <w:t>If the number of</w:t>
      </w:r>
      <w:r w:rsidRPr="00374967">
        <w:rPr>
          <w:rFonts w:hint="eastAsia"/>
        </w:rPr>
        <w:t xml:space="preserve"> </w:t>
      </w:r>
      <w:r>
        <w:rPr>
          <w:rFonts w:hint="eastAsia"/>
          <w:lang w:eastAsia="zh-CN"/>
        </w:rPr>
        <w:t>MCPTT</w:t>
      </w:r>
      <w:r w:rsidRPr="00374967">
        <w:rPr>
          <w:rFonts w:hint="eastAsia"/>
        </w:rPr>
        <w:t xml:space="preserve"> </w:t>
      </w:r>
      <w:r>
        <w:rPr>
          <w:rFonts w:hint="eastAsia"/>
          <w:lang w:eastAsia="zh-CN"/>
        </w:rPr>
        <w:t>U</w:t>
      </w:r>
      <w:r w:rsidRPr="00374967">
        <w:t>sers requesting the permission to talk exceeds the maximum number of simultaneous talkers</w:t>
      </w:r>
      <w:r>
        <w:t xml:space="preserve"> in </w:t>
      </w:r>
      <w:r w:rsidR="00CF6253">
        <w:rPr>
          <w:rFonts w:hint="eastAsia"/>
          <w:lang w:eastAsia="zh-CN"/>
        </w:rPr>
        <w:t>an</w:t>
      </w:r>
      <w:r>
        <w:t xml:space="preserve"> MCPTT Group </w:t>
      </w:r>
      <w:r>
        <w:rPr>
          <w:lang w:eastAsia="zh-CN"/>
        </w:rPr>
        <w:t xml:space="preserve">configured </w:t>
      </w:r>
      <w:r>
        <w:t>for multi-talker control</w:t>
      </w:r>
      <w:r>
        <w:rPr>
          <w:rFonts w:hint="eastAsia"/>
        </w:rPr>
        <w:t xml:space="preserve">, the </w:t>
      </w:r>
      <w:r>
        <w:rPr>
          <w:rFonts w:hint="eastAsia"/>
          <w:lang w:eastAsia="zh-CN"/>
        </w:rPr>
        <w:t>MCPTT Service</w:t>
      </w:r>
      <w:r>
        <w:rPr>
          <w:lang w:eastAsia="zh-CN"/>
        </w:rPr>
        <w:t xml:space="preserve"> shall apply the override mechanism.</w:t>
      </w:r>
    </w:p>
    <w:p w:rsidR="00CF6253" w:rsidRPr="00BF49B2" w:rsidRDefault="005911FC" w:rsidP="00CF6253">
      <w:pPr>
        <w:rPr>
          <w:lang w:eastAsia="zh-CN"/>
        </w:rPr>
      </w:pPr>
      <w:r>
        <w:rPr>
          <w:lang w:val="en-US"/>
        </w:rPr>
        <w:t xml:space="preserve">[R-6.2.3.7.4.1-002] </w:t>
      </w:r>
      <w:r>
        <w:t>The MCPTT Service shall enable MCPTT Administrators to create a priority hierarchy for determining what Participants, Participant types, and urgent transmission types shall be granted a request to override an active MCPTT transmission</w:t>
      </w:r>
      <w:r w:rsidRPr="00C47A94">
        <w:t xml:space="preserve"> </w:t>
      </w:r>
      <w:r>
        <w:t xml:space="preserve">on </w:t>
      </w:r>
      <w:r w:rsidR="00CF6253">
        <w:rPr>
          <w:rFonts w:hint="eastAsia"/>
          <w:lang w:eastAsia="zh-CN"/>
        </w:rPr>
        <w:t>an</w:t>
      </w:r>
      <w:r w:rsidR="00CF6253">
        <w:t xml:space="preserve"> MCPTT Group</w:t>
      </w:r>
      <w:r>
        <w:t xml:space="preserve"> configured for multi-talker control.</w:t>
      </w:r>
      <w:r w:rsidR="00CF6253" w:rsidRPr="00CF6253">
        <w:rPr>
          <w:lang w:eastAsia="zh-CN"/>
        </w:rPr>
        <w:t xml:space="preserve"> </w:t>
      </w:r>
    </w:p>
    <w:p w:rsidR="005911FC" w:rsidRDefault="005911FC" w:rsidP="005911FC">
      <w:pPr>
        <w:rPr>
          <w:lang w:val="en-US"/>
        </w:rPr>
      </w:pPr>
    </w:p>
    <w:p w:rsidR="005911FC" w:rsidRDefault="005911FC" w:rsidP="005911FC">
      <w:pPr>
        <w:rPr>
          <w:lang w:val="en-US"/>
        </w:rPr>
      </w:pPr>
      <w:r>
        <w:rPr>
          <w:lang w:val="en-US"/>
        </w:rPr>
        <w:t xml:space="preserve">[R-6.2.3.7.4.1-003] </w:t>
      </w:r>
      <w:r>
        <w:t>The priority hierarchy used for granting a request to override an active MCPTT transmission on a group configured for multi-talker control shall contain at least four (4) levels.</w:t>
      </w:r>
    </w:p>
    <w:p w:rsidR="005911FC" w:rsidRDefault="005911FC" w:rsidP="005911FC">
      <w:r>
        <w:rPr>
          <w:lang w:val="en-US"/>
        </w:rPr>
        <w:t xml:space="preserve">[R-6.2.3.7.4.1-004] </w:t>
      </w:r>
      <w:r>
        <w:t>The transmitting Participant on</w:t>
      </w:r>
      <w:r w:rsidR="00CF6253">
        <w:rPr>
          <w:rFonts w:hint="eastAsia"/>
          <w:lang w:eastAsia="zh-CN"/>
        </w:rPr>
        <w:t>an</w:t>
      </w:r>
      <w:r w:rsidR="00CF6253">
        <w:t xml:space="preserve"> MCPTT Group</w:t>
      </w:r>
      <w:r>
        <w:t xml:space="preserve"> a group configured for multi-talker control shall be determined by the relative priorities of the Participants and Call type based on priority (e.g MCPTT Emergency). </w:t>
      </w:r>
    </w:p>
    <w:p w:rsidR="005911FC" w:rsidRDefault="005911FC" w:rsidP="005911FC">
      <w:r>
        <w:rPr>
          <w:lang w:val="en-US"/>
        </w:rPr>
        <w:t xml:space="preserve">[R-6.2.3.7.4.1-005] </w:t>
      </w:r>
      <w:r>
        <w:t>Transmission requests of Participants with insufficient relative priority shall be rejected.</w:t>
      </w:r>
    </w:p>
    <w:p w:rsidR="005911FC" w:rsidRDefault="005911FC" w:rsidP="005911FC">
      <w:r>
        <w:rPr>
          <w:lang w:val="en-US"/>
        </w:rPr>
        <w:t xml:space="preserve">[R-6.2.3.7.4.1-006] </w:t>
      </w:r>
      <w:r>
        <w:t>The MCPTT Service shall provide a mechanism for Participants, to override an active MCPTT transmission of a transmitting Participant when the priority level of the overriding Participant or Call type based on priority (e.g MCPTT Emergency) are ranked higher than the priority level of the transmitting Participant or Call type based on priority</w:t>
      </w:r>
      <w:r w:rsidRPr="00C47A94">
        <w:t xml:space="preserve"> </w:t>
      </w:r>
      <w:r>
        <w:t xml:space="preserve">for </w:t>
      </w:r>
      <w:r w:rsidR="00CF6253">
        <w:rPr>
          <w:rFonts w:hint="eastAsia"/>
          <w:lang w:eastAsia="zh-CN"/>
        </w:rPr>
        <w:t>an</w:t>
      </w:r>
      <w:r w:rsidR="00CF6253">
        <w:t xml:space="preserve"> MCPTT Group</w:t>
      </w:r>
      <w:r>
        <w:t xml:space="preserve"> configured for multi-talker control.</w:t>
      </w:r>
    </w:p>
    <w:p w:rsidR="005911FC" w:rsidRDefault="005911FC" w:rsidP="005911FC">
      <w:r>
        <w:rPr>
          <w:lang w:val="en-US"/>
        </w:rPr>
        <w:t xml:space="preserve">[R-6.2.3.7.4.1-007] </w:t>
      </w:r>
      <w:r>
        <w:t>If an authorized Participant overrides an MCPTT transmission, the MCPTT Service shall provide a means of notifying the overridden Participant(s) that the transmission has been overridden for</w:t>
      </w:r>
      <w:r w:rsidRPr="00C47A94">
        <w:t xml:space="preserve"> </w:t>
      </w:r>
      <w:r w:rsidR="00CF6253">
        <w:rPr>
          <w:rFonts w:hint="eastAsia"/>
          <w:lang w:eastAsia="zh-CN"/>
        </w:rPr>
        <w:t>an</w:t>
      </w:r>
      <w:r w:rsidR="00CF6253">
        <w:t xml:space="preserve"> MCPTT Group</w:t>
      </w:r>
      <w:r>
        <w:t xml:space="preserve"> configured for multi-talker control.</w:t>
      </w:r>
    </w:p>
    <w:p w:rsidR="005911FC" w:rsidRPr="00AE68BB" w:rsidRDefault="005911FC" w:rsidP="00152C27">
      <w:r>
        <w:t>[R-6.2.3.7.4.1-008] The MCPTT Service shall revoke the transmit permission of the overridden transmitting Participant</w:t>
      </w:r>
      <w:r w:rsidRPr="00C47A94">
        <w:t xml:space="preserve"> </w:t>
      </w:r>
      <w:r>
        <w:t xml:space="preserve">on </w:t>
      </w:r>
      <w:r w:rsidR="00CF6253">
        <w:rPr>
          <w:rFonts w:hint="eastAsia"/>
          <w:lang w:eastAsia="zh-CN"/>
        </w:rPr>
        <w:t>an</w:t>
      </w:r>
      <w:r w:rsidR="00CF6253">
        <w:t xml:space="preserve"> MCPTT Group</w:t>
      </w:r>
      <w:r>
        <w:t xml:space="preserve"> configured for multi-talker control.</w:t>
      </w:r>
    </w:p>
    <w:p w:rsidR="0080228D" w:rsidRPr="00AE68BB" w:rsidRDefault="0080228D" w:rsidP="00F549CE">
      <w:pPr>
        <w:pStyle w:val="Heading3"/>
      </w:pPr>
      <w:bookmarkStart w:id="111" w:name="_Toc138429034"/>
      <w:r w:rsidRPr="00AE68BB">
        <w:t>6.2.4</w:t>
      </w:r>
      <w:r w:rsidRPr="00AE68BB">
        <w:tab/>
        <w:t xml:space="preserve">Call </w:t>
      </w:r>
      <w:r w:rsidR="00DB5153">
        <w:t>t</w:t>
      </w:r>
      <w:r w:rsidRPr="00AE68BB">
        <w:t>ermination</w:t>
      </w:r>
      <w:bookmarkEnd w:id="111"/>
    </w:p>
    <w:p w:rsidR="0080228D" w:rsidRPr="001B7FB7" w:rsidRDefault="004521F4" w:rsidP="0080228D">
      <w:pPr>
        <w:rPr>
          <w:lang w:val="en-US"/>
        </w:rPr>
      </w:pPr>
      <w:r w:rsidRPr="001B7FB7">
        <w:rPr>
          <w:lang w:val="en-US"/>
        </w:rPr>
        <w:t>[R-6.2.4-001]</w:t>
      </w:r>
      <w:r w:rsidR="00CE21F2">
        <w:rPr>
          <w:lang w:val="en-US"/>
        </w:rPr>
        <w:t xml:space="preserve"> </w:t>
      </w:r>
      <w:r w:rsidR="005B0F4A" w:rsidRPr="00D700F4">
        <w:t>If a Participant of an MCPTT Group call is pre-empted, the MCPTT Service shall terminate the call or continue the call with an indication to the transmitting Participant that one or more receiving Participants was pre-empted.</w:t>
      </w:r>
    </w:p>
    <w:p w:rsidR="00D531EF" w:rsidRPr="001B7FB7" w:rsidRDefault="004521F4" w:rsidP="0080228D">
      <w:pPr>
        <w:rPr>
          <w:lang w:val="en-US"/>
        </w:rPr>
      </w:pPr>
      <w:r w:rsidRPr="001B7FB7">
        <w:rPr>
          <w:lang w:val="en-US"/>
        </w:rPr>
        <w:t>[R-6.2.4-002]</w:t>
      </w:r>
      <w:r w:rsidR="00CE21F2">
        <w:rPr>
          <w:lang w:val="en-US"/>
        </w:rPr>
        <w:t xml:space="preserve"> </w:t>
      </w:r>
      <w:r w:rsidR="005B0F4A" w:rsidRPr="00D700F4">
        <w:t>If MCPTT User(s) are pre-empted from an ongoing MCPTT call as there is insufficient capacity to support their ongoing participation, the MCPTT Service shall ensure that the MCPTT User(s) receive a notification that they have been removed from the call for reasons of lack of capacity.</w:t>
      </w:r>
    </w:p>
    <w:p w:rsidR="0080228D" w:rsidRPr="005B0F4A" w:rsidRDefault="004521F4" w:rsidP="0080228D">
      <w:pPr>
        <w:spacing w:beforeLines="50" w:before="120" w:afterLines="50" w:after="120"/>
        <w:rPr>
          <w:rFonts w:eastAsia="SimSun" w:hint="eastAsia"/>
          <w:lang w:val="en-US" w:eastAsia="zh-CN"/>
        </w:rPr>
      </w:pPr>
      <w:r w:rsidRPr="005B0F4A">
        <w:rPr>
          <w:lang w:val="en-US"/>
        </w:rPr>
        <w:t>[R-6.2.4-003]</w:t>
      </w:r>
      <w:r w:rsidR="00CE21F2">
        <w:rPr>
          <w:lang w:val="en-US"/>
        </w:rPr>
        <w:t xml:space="preserve"> </w:t>
      </w:r>
      <w:r w:rsidR="005B0F4A" w:rsidRPr="00D700F4">
        <w:rPr>
          <w:rFonts w:eastAsia="SimSun" w:hint="eastAsia"/>
          <w:lang w:eastAsia="zh-CN"/>
        </w:rPr>
        <w:t>The MCPTT Service shall terminate a call after</w:t>
      </w:r>
      <w:r w:rsidR="005B0F4A" w:rsidRPr="00D700F4">
        <w:rPr>
          <w:rFonts w:eastAsia="SimSun"/>
          <w:lang w:eastAsia="zh-CN"/>
        </w:rPr>
        <w:t xml:space="preserve"> the Hang Time expires</w:t>
      </w:r>
      <w:r w:rsidR="005B0F4A" w:rsidRPr="00D700F4">
        <w:rPr>
          <w:rFonts w:eastAsia="SimSun" w:hint="eastAsia"/>
          <w:lang w:eastAsia="zh-CN"/>
        </w:rPr>
        <w:t>.</w:t>
      </w:r>
    </w:p>
    <w:p w:rsidR="0080228D" w:rsidRPr="0088134E" w:rsidRDefault="004521F4" w:rsidP="0080228D">
      <w:pPr>
        <w:rPr>
          <w:rFonts w:eastAsia="SimSun"/>
          <w:lang w:val="en-US" w:eastAsia="zh-CN"/>
        </w:rPr>
      </w:pPr>
      <w:r w:rsidRPr="0088134E">
        <w:rPr>
          <w:lang w:val="en-US"/>
        </w:rPr>
        <w:t>[R-6.2.4-004]</w:t>
      </w:r>
      <w:r w:rsidR="00E52789" w:rsidRPr="0088134E">
        <w:rPr>
          <w:lang w:val="en-US"/>
        </w:rPr>
        <w:t xml:space="preserve"> Void</w:t>
      </w:r>
      <w:r w:rsidR="0080228D" w:rsidRPr="0088134E">
        <w:rPr>
          <w:rFonts w:eastAsia="SimSun" w:hint="eastAsia"/>
          <w:lang w:val="en-US" w:eastAsia="zh-CN"/>
        </w:rPr>
        <w:t>.</w:t>
      </w:r>
    </w:p>
    <w:p w:rsidR="00CE18F0" w:rsidRPr="005B0F4A" w:rsidRDefault="004521F4" w:rsidP="005B0F4A">
      <w:pPr>
        <w:rPr>
          <w:lang w:val="en-US"/>
        </w:rPr>
      </w:pPr>
      <w:r w:rsidRPr="005B0F4A">
        <w:rPr>
          <w:lang w:val="en-US"/>
        </w:rPr>
        <w:t xml:space="preserve">[R-6.2.4-005] </w:t>
      </w:r>
      <w:r w:rsidR="005B0F4A" w:rsidRPr="00D700F4">
        <w:t xml:space="preserve">The </w:t>
      </w:r>
      <w:r w:rsidR="005B0F4A" w:rsidRPr="00D700F4">
        <w:rPr>
          <w:rFonts w:eastAsia="SimSun" w:hint="eastAsia"/>
          <w:lang w:eastAsia="zh-CN"/>
        </w:rPr>
        <w:t>MCPTT Service</w:t>
      </w:r>
      <w:r w:rsidR="005B0F4A" w:rsidRPr="00D700F4">
        <w:t xml:space="preserve"> shall provide an indication to the Participant</w:t>
      </w:r>
      <w:r w:rsidR="005B0F4A" w:rsidRPr="00D700F4">
        <w:rPr>
          <w:rFonts w:eastAsia="SimSun" w:hint="eastAsia"/>
          <w:lang w:eastAsia="zh-CN"/>
        </w:rPr>
        <w:t>s</w:t>
      </w:r>
      <w:r w:rsidR="005B0F4A" w:rsidRPr="00D700F4">
        <w:t xml:space="preserve"> that the </w:t>
      </w:r>
      <w:r w:rsidR="005B0F4A" w:rsidRPr="00D700F4">
        <w:rPr>
          <w:rFonts w:eastAsia="SimSun" w:hint="eastAsia"/>
          <w:lang w:eastAsia="zh-CN"/>
        </w:rPr>
        <w:t>call</w:t>
      </w:r>
      <w:r w:rsidR="005B0F4A" w:rsidRPr="00D700F4">
        <w:t xml:space="preserve"> is within a configurable amount of time before </w:t>
      </w:r>
      <w:r w:rsidR="005B0F4A" w:rsidRPr="00D700F4">
        <w:rPr>
          <w:rFonts w:eastAsia="SimSun" w:hint="eastAsia"/>
          <w:lang w:eastAsia="zh-CN"/>
        </w:rPr>
        <w:t>the call</w:t>
      </w:r>
      <w:r w:rsidR="005B0F4A" w:rsidRPr="00D700F4">
        <w:t xml:space="preserve"> time limit is reached.</w:t>
      </w:r>
      <w:r w:rsidR="00CE21F2">
        <w:t xml:space="preserve"> </w:t>
      </w:r>
    </w:p>
    <w:p w:rsidR="003F1181" w:rsidRDefault="003F1181" w:rsidP="00CE18F0">
      <w:pPr>
        <w:spacing w:beforeLines="50" w:before="120" w:afterLines="50" w:after="120"/>
      </w:pPr>
      <w:r w:rsidRPr="003F1181">
        <w:t>[R-6.2.4-006] The MCPTT Service shall release the call when the call time limit has been reached.</w:t>
      </w:r>
    </w:p>
    <w:p w:rsidR="0080228D" w:rsidRPr="00AE68BB" w:rsidRDefault="00CE18F0" w:rsidP="00CE18F0">
      <w:pPr>
        <w:spacing w:beforeLines="50" w:before="120" w:afterLines="50" w:after="120"/>
      </w:pPr>
      <w:r>
        <w:t>[R-6.2.4-007]</w:t>
      </w:r>
      <w:r w:rsidR="00CE21F2">
        <w:t xml:space="preserve"> </w:t>
      </w:r>
      <w:r w:rsidR="005B0F4A" w:rsidRPr="00D700F4">
        <w:t xml:space="preserve">The </w:t>
      </w:r>
      <w:r w:rsidR="005B0F4A" w:rsidRPr="00D700F4">
        <w:rPr>
          <w:rFonts w:eastAsia="SimSun" w:hint="eastAsia"/>
          <w:lang w:eastAsia="zh-CN"/>
        </w:rPr>
        <w:t>MCPTT Service</w:t>
      </w:r>
      <w:r w:rsidR="005B0F4A" w:rsidRPr="00D700F4">
        <w:t xml:space="preserve"> shall provide an indication to the Participant</w:t>
      </w:r>
      <w:r w:rsidR="005B0F4A" w:rsidRPr="00D700F4">
        <w:rPr>
          <w:rFonts w:eastAsia="SimSun" w:hint="eastAsia"/>
          <w:lang w:eastAsia="zh-CN"/>
        </w:rPr>
        <w:t>s</w:t>
      </w:r>
      <w:r w:rsidR="005B0F4A" w:rsidRPr="00D700F4">
        <w:t xml:space="preserve"> that the </w:t>
      </w:r>
      <w:r w:rsidR="005B0F4A" w:rsidRPr="00D700F4">
        <w:rPr>
          <w:rFonts w:eastAsia="SimSun" w:hint="eastAsia"/>
          <w:lang w:eastAsia="zh-CN"/>
        </w:rPr>
        <w:t>call</w:t>
      </w:r>
      <w:r w:rsidR="005B0F4A" w:rsidRPr="00D700F4">
        <w:t xml:space="preserve"> time limit has been reached.</w:t>
      </w:r>
    </w:p>
    <w:p w:rsidR="009B571D" w:rsidRPr="00AE68BB" w:rsidRDefault="00E52789" w:rsidP="00E52789">
      <w:r>
        <w:t>[R-6.2.4-00</w:t>
      </w:r>
      <w:r w:rsidR="003F1181">
        <w:t>8</w:t>
      </w:r>
      <w:r>
        <w:t xml:space="preserve">] The MCPTT Service shall release an MCPTT Group call if any of the termination conditions are met (e.g., </w:t>
      </w:r>
      <w:r w:rsidRPr="00AE68BB">
        <w:t xml:space="preserve">last </w:t>
      </w:r>
      <w:r>
        <w:t>P</w:t>
      </w:r>
      <w:r w:rsidRPr="00AE68BB">
        <w:t xml:space="preserve">articipant leaving, second last </w:t>
      </w:r>
      <w:r>
        <w:t>P</w:t>
      </w:r>
      <w:r w:rsidRPr="00AE68BB">
        <w:t>articipant leaving, initiator leaving)</w:t>
      </w:r>
      <w:r>
        <w:t xml:space="preserve"> or the minimum number of Affiliated MCPTT Group Members are not present.</w:t>
      </w:r>
    </w:p>
    <w:p w:rsidR="00F841A9" w:rsidRPr="00AE68BB" w:rsidRDefault="00F841A9" w:rsidP="00F841A9">
      <w:pPr>
        <w:pStyle w:val="Heading2"/>
      </w:pPr>
      <w:bookmarkStart w:id="112" w:name="_Toc138429035"/>
      <w:r w:rsidRPr="00AE68BB">
        <w:t>6.</w:t>
      </w:r>
      <w:r w:rsidR="0080228D" w:rsidRPr="00AE68BB">
        <w:t>3</w:t>
      </w:r>
      <w:r w:rsidRPr="00AE68BB">
        <w:tab/>
        <w:t xml:space="preserve">General </w:t>
      </w:r>
      <w:r w:rsidR="00DB5153">
        <w:t>r</w:t>
      </w:r>
      <w:r w:rsidRPr="00AE68BB">
        <w:t>equirements</w:t>
      </w:r>
      <w:bookmarkEnd w:id="112"/>
    </w:p>
    <w:p w:rsidR="001B7FB7" w:rsidRDefault="004521F4" w:rsidP="00F841A9">
      <w:r>
        <w:t xml:space="preserve">[R-6.3-001] </w:t>
      </w:r>
      <w:r w:rsidR="001B7FB7">
        <w:t xml:space="preserve">Void </w:t>
      </w:r>
    </w:p>
    <w:p w:rsidR="00B141D4" w:rsidRDefault="001B7FB7" w:rsidP="00F841A9">
      <w:r>
        <w:t>[</w:t>
      </w:r>
      <w:r w:rsidR="004521F4">
        <w:t xml:space="preserve">R-6.3-002] </w:t>
      </w:r>
      <w:r w:rsidR="00F25A6F" w:rsidRPr="00F25A6F">
        <w:rPr>
          <w:lang w:val="en-US"/>
        </w:rPr>
        <w:t xml:space="preserve">Void </w:t>
      </w:r>
    </w:p>
    <w:p w:rsidR="001B7FB7" w:rsidRPr="003B4497" w:rsidRDefault="004521F4" w:rsidP="003B4497">
      <w:r>
        <w:t xml:space="preserve">[R-6.3-003] </w:t>
      </w:r>
      <w:r w:rsidR="001B7FB7" w:rsidRPr="003B4497">
        <w:t xml:space="preserve">Void </w:t>
      </w:r>
    </w:p>
    <w:p w:rsidR="003B4497" w:rsidRPr="003B4497" w:rsidRDefault="001B7FB7" w:rsidP="003B4497">
      <w:r w:rsidRPr="003B4497">
        <w:t>[</w:t>
      </w:r>
      <w:r w:rsidR="004521F4">
        <w:t xml:space="preserve">R-6.3-004] </w:t>
      </w:r>
      <w:r w:rsidR="00F25A6F" w:rsidRPr="003B4497">
        <w:t xml:space="preserve">Void </w:t>
      </w:r>
    </w:p>
    <w:p w:rsidR="008C6729" w:rsidRPr="00AE68BB" w:rsidRDefault="006138FF" w:rsidP="008C6729">
      <w:pPr>
        <w:pStyle w:val="Heading2"/>
      </w:pPr>
      <w:bookmarkStart w:id="113" w:name="_Toc138429036"/>
      <w:r w:rsidRPr="00AE68BB">
        <w:t>6.</w:t>
      </w:r>
      <w:r w:rsidR="0080228D" w:rsidRPr="00AE68BB">
        <w:t>4</w:t>
      </w:r>
      <w:r w:rsidR="008C6729" w:rsidRPr="00AE68BB">
        <w:tab/>
      </w:r>
      <w:r w:rsidR="00843571" w:rsidRPr="00AE68BB">
        <w:t xml:space="preserve">General </w:t>
      </w:r>
      <w:r w:rsidR="00DB5153">
        <w:t>g</w:t>
      </w:r>
      <w:r w:rsidR="008C6729" w:rsidRPr="00AE68BB">
        <w:t xml:space="preserve">roup </w:t>
      </w:r>
      <w:r w:rsidR="00DB5153">
        <w:t>c</w:t>
      </w:r>
      <w:r w:rsidR="008C6729" w:rsidRPr="00AE68BB">
        <w:t>all</w:t>
      </w:r>
      <w:bookmarkEnd w:id="113"/>
    </w:p>
    <w:p w:rsidR="00DF2FFB" w:rsidRPr="00AE68BB" w:rsidRDefault="006138FF" w:rsidP="00BA4909">
      <w:pPr>
        <w:pStyle w:val="Heading3"/>
      </w:pPr>
      <w:bookmarkStart w:id="114" w:name="_Toc138429037"/>
      <w:r w:rsidRPr="00AE68BB">
        <w:t>6.</w:t>
      </w:r>
      <w:r w:rsidR="0080228D" w:rsidRPr="00AE68BB">
        <w:t>4</w:t>
      </w:r>
      <w:r w:rsidRPr="00AE68BB">
        <w:t>.1</w:t>
      </w:r>
      <w:r w:rsidR="00DF2FFB" w:rsidRPr="00AE68BB">
        <w:tab/>
        <w:t>General aspects</w:t>
      </w:r>
      <w:bookmarkEnd w:id="114"/>
    </w:p>
    <w:p w:rsidR="003B4497" w:rsidRDefault="004521F4" w:rsidP="003B4497">
      <w:r>
        <w:t xml:space="preserve">[R-6.4.1-001] </w:t>
      </w:r>
      <w:r w:rsidR="00F25A6F">
        <w:t xml:space="preserve">Void </w:t>
      </w:r>
    </w:p>
    <w:p w:rsidR="00F617AD" w:rsidRPr="00AE68BB" w:rsidRDefault="006138FF" w:rsidP="00BA4909">
      <w:pPr>
        <w:pStyle w:val="Heading3"/>
      </w:pPr>
      <w:bookmarkStart w:id="115" w:name="_Toc138429038"/>
      <w:r w:rsidRPr="00AE68BB">
        <w:t>6.</w:t>
      </w:r>
      <w:r w:rsidR="0080228D" w:rsidRPr="00AE68BB">
        <w:t>4</w:t>
      </w:r>
      <w:r w:rsidRPr="00AE68BB">
        <w:t>.2</w:t>
      </w:r>
      <w:r w:rsidR="00F617AD" w:rsidRPr="00AE68BB">
        <w:tab/>
        <w:t>Group status/information</w:t>
      </w:r>
      <w:bookmarkEnd w:id="115"/>
    </w:p>
    <w:p w:rsidR="009E7EAE" w:rsidRPr="00F25A6F" w:rsidRDefault="004521F4" w:rsidP="00843571">
      <w:pPr>
        <w:rPr>
          <w:lang w:val="fr-FR"/>
        </w:rPr>
      </w:pPr>
      <w:r w:rsidRPr="00F25A6F">
        <w:rPr>
          <w:lang w:val="fr-FR"/>
        </w:rPr>
        <w:t xml:space="preserve">[R-6.4.2-001] </w:t>
      </w:r>
      <w:r w:rsidR="00F25A6F" w:rsidRPr="00911775">
        <w:rPr>
          <w:lang w:val="fr-FR"/>
        </w:rPr>
        <w:t>Void</w:t>
      </w:r>
    </w:p>
    <w:p w:rsidR="00597EEA" w:rsidRPr="00F25A6F" w:rsidRDefault="00D048BD" w:rsidP="00843571">
      <w:pPr>
        <w:rPr>
          <w:lang w:val="fr-FR"/>
        </w:rPr>
      </w:pPr>
      <w:r w:rsidRPr="00F25A6F">
        <w:rPr>
          <w:lang w:val="fr-FR"/>
        </w:rPr>
        <w:t xml:space="preserve">[R-6.4.2-002] </w:t>
      </w:r>
      <w:r w:rsidR="00F25A6F" w:rsidRPr="00911775">
        <w:rPr>
          <w:lang w:val="fr-FR"/>
        </w:rPr>
        <w:t>Void</w:t>
      </w:r>
    </w:p>
    <w:p w:rsidR="00597EEA" w:rsidRPr="00F25A6F" w:rsidRDefault="00D048BD" w:rsidP="00843571">
      <w:pPr>
        <w:rPr>
          <w:lang w:val="fr-FR"/>
        </w:rPr>
      </w:pPr>
      <w:r w:rsidRPr="00F25A6F">
        <w:rPr>
          <w:lang w:val="fr-FR"/>
        </w:rPr>
        <w:t xml:space="preserve">[R-6.4.2-003] </w:t>
      </w:r>
      <w:r w:rsidR="00F25A6F" w:rsidRPr="00911775">
        <w:rPr>
          <w:lang w:val="fr-FR"/>
        </w:rPr>
        <w:t>Void</w:t>
      </w:r>
    </w:p>
    <w:p w:rsidR="00FB3153" w:rsidRPr="001B7FB7" w:rsidRDefault="00D048BD" w:rsidP="00843571">
      <w:pPr>
        <w:rPr>
          <w:lang w:val="fr-FR"/>
        </w:rPr>
      </w:pPr>
      <w:r w:rsidRPr="001B7FB7">
        <w:rPr>
          <w:lang w:val="fr-FR"/>
        </w:rPr>
        <w:t xml:space="preserve">[R-6.4.2-004] </w:t>
      </w:r>
      <w:r w:rsidR="00F25A6F" w:rsidRPr="001B7FB7">
        <w:rPr>
          <w:lang w:val="fr-FR"/>
        </w:rPr>
        <w:t>Void</w:t>
      </w:r>
    </w:p>
    <w:p w:rsidR="001B7FB7" w:rsidRDefault="00D048BD" w:rsidP="00D84B90">
      <w:pPr>
        <w:rPr>
          <w:lang w:val="fr-FR"/>
        </w:rPr>
      </w:pPr>
      <w:r w:rsidRPr="001B7FB7">
        <w:rPr>
          <w:lang w:val="fr-FR"/>
        </w:rPr>
        <w:t xml:space="preserve">[R-6.4.2-005] </w:t>
      </w:r>
      <w:r w:rsidR="001B7FB7">
        <w:rPr>
          <w:lang w:val="fr-FR"/>
        </w:rPr>
        <w:t xml:space="preserve">Void </w:t>
      </w:r>
    </w:p>
    <w:p w:rsidR="00D84B90" w:rsidRPr="001B7FB7" w:rsidRDefault="001B7FB7" w:rsidP="00D84B90">
      <w:pPr>
        <w:rPr>
          <w:lang w:val="fr-FR"/>
        </w:rPr>
      </w:pPr>
      <w:r>
        <w:rPr>
          <w:lang w:val="fr-FR"/>
        </w:rPr>
        <w:t>[</w:t>
      </w:r>
      <w:r w:rsidR="00D048BD" w:rsidRPr="001B7FB7">
        <w:rPr>
          <w:lang w:val="fr-FR"/>
        </w:rPr>
        <w:t xml:space="preserve">R-6.4.2-006] </w:t>
      </w:r>
      <w:r w:rsidR="00F25A6F" w:rsidRPr="00911775">
        <w:rPr>
          <w:lang w:val="fr-FR"/>
        </w:rPr>
        <w:t>Void</w:t>
      </w:r>
    </w:p>
    <w:p w:rsidR="00D84B90" w:rsidRPr="00D25652" w:rsidRDefault="00D048BD" w:rsidP="00D84B90">
      <w:pPr>
        <w:rPr>
          <w:lang w:val="fr-FR"/>
        </w:rPr>
      </w:pPr>
      <w:r w:rsidRPr="00D25652">
        <w:rPr>
          <w:lang w:val="fr-FR"/>
        </w:rPr>
        <w:t xml:space="preserve">[R-6.4.2-007] </w:t>
      </w:r>
      <w:r w:rsidR="00F25A6F" w:rsidRPr="00D25652">
        <w:rPr>
          <w:lang w:val="fr-FR"/>
        </w:rPr>
        <w:t>Void</w:t>
      </w:r>
    </w:p>
    <w:p w:rsidR="00F617AD" w:rsidRPr="00D25652" w:rsidRDefault="006138FF" w:rsidP="00BA4909">
      <w:pPr>
        <w:pStyle w:val="Heading3"/>
        <w:rPr>
          <w:lang w:val="fr-FR"/>
        </w:rPr>
      </w:pPr>
      <w:bookmarkStart w:id="116" w:name="_Toc138429039"/>
      <w:r w:rsidRPr="00D25652">
        <w:rPr>
          <w:lang w:val="fr-FR"/>
        </w:rPr>
        <w:t>6.</w:t>
      </w:r>
      <w:r w:rsidR="0080228D" w:rsidRPr="00D25652">
        <w:rPr>
          <w:lang w:val="fr-FR"/>
        </w:rPr>
        <w:t>4</w:t>
      </w:r>
      <w:r w:rsidRPr="00D25652">
        <w:rPr>
          <w:lang w:val="fr-FR"/>
        </w:rPr>
        <w:t>.</w:t>
      </w:r>
      <w:r w:rsidR="00DA49C2" w:rsidRPr="00D25652">
        <w:rPr>
          <w:lang w:val="fr-FR"/>
        </w:rPr>
        <w:t>3</w:t>
      </w:r>
      <w:r w:rsidR="00F617AD" w:rsidRPr="00D25652">
        <w:rPr>
          <w:lang w:val="fr-FR"/>
        </w:rPr>
        <w:tab/>
        <w:t>Identification</w:t>
      </w:r>
      <w:bookmarkEnd w:id="116"/>
    </w:p>
    <w:p w:rsidR="00F617AD" w:rsidRPr="00D25652" w:rsidRDefault="00D048BD" w:rsidP="00F617AD">
      <w:pPr>
        <w:rPr>
          <w:lang w:val="fr-FR"/>
        </w:rPr>
      </w:pPr>
      <w:r w:rsidRPr="00D25652">
        <w:rPr>
          <w:lang w:val="fr-FR"/>
        </w:rPr>
        <w:t xml:space="preserve">[R-6.4.3-001] </w:t>
      </w:r>
      <w:r w:rsidR="00F25A6F" w:rsidRPr="00D25652">
        <w:rPr>
          <w:lang w:val="fr-FR"/>
        </w:rPr>
        <w:t>Void</w:t>
      </w:r>
    </w:p>
    <w:p w:rsidR="003B4497" w:rsidRPr="003B4497" w:rsidRDefault="00D048BD" w:rsidP="003B4497">
      <w:pPr>
        <w:rPr>
          <w:lang w:val="fr-FR"/>
        </w:rPr>
      </w:pPr>
      <w:r w:rsidRPr="003B4497">
        <w:rPr>
          <w:lang w:val="fr-FR"/>
        </w:rPr>
        <w:t xml:space="preserve">[R-6.4.3-002] </w:t>
      </w:r>
      <w:r w:rsidR="00F25A6F" w:rsidRPr="003B4497">
        <w:rPr>
          <w:lang w:val="fr-FR"/>
        </w:rPr>
        <w:t xml:space="preserve">Void </w:t>
      </w:r>
    </w:p>
    <w:p w:rsidR="00713149" w:rsidRPr="00AE68BB" w:rsidRDefault="006138FF" w:rsidP="00BA4909">
      <w:pPr>
        <w:pStyle w:val="Heading3"/>
      </w:pPr>
      <w:bookmarkStart w:id="117" w:name="_Toc138429040"/>
      <w:r w:rsidRPr="00AE68BB">
        <w:t>6.</w:t>
      </w:r>
      <w:r w:rsidR="0080228D" w:rsidRPr="00AE68BB">
        <w:t>4</w:t>
      </w:r>
      <w:r w:rsidRPr="00AE68BB">
        <w:t>.</w:t>
      </w:r>
      <w:r w:rsidR="00DA49C2">
        <w:t>4</w:t>
      </w:r>
      <w:r w:rsidR="00713149" w:rsidRPr="00AE68BB">
        <w:tab/>
        <w:t>Membership/affiliation</w:t>
      </w:r>
      <w:bookmarkEnd w:id="117"/>
    </w:p>
    <w:p w:rsidR="001B7FB7" w:rsidRPr="00D25652" w:rsidRDefault="00D048BD" w:rsidP="003B4497">
      <w:pPr>
        <w:rPr>
          <w:lang w:val="en-US"/>
        </w:rPr>
      </w:pPr>
      <w:r w:rsidRPr="00D25652">
        <w:rPr>
          <w:lang w:val="en-US"/>
        </w:rPr>
        <w:t xml:space="preserve">[R-6.4.4-001] </w:t>
      </w:r>
      <w:r w:rsidR="001B7FB7" w:rsidRPr="00D25652">
        <w:rPr>
          <w:lang w:val="en-US"/>
        </w:rPr>
        <w:t xml:space="preserve">Void </w:t>
      </w:r>
    </w:p>
    <w:p w:rsidR="003B4497" w:rsidRPr="00D25652" w:rsidRDefault="001B7FB7" w:rsidP="003B4497">
      <w:pPr>
        <w:rPr>
          <w:lang w:val="en-US"/>
        </w:rPr>
      </w:pPr>
      <w:r w:rsidRPr="00D25652">
        <w:rPr>
          <w:lang w:val="en-US"/>
        </w:rPr>
        <w:t>[</w:t>
      </w:r>
      <w:r w:rsidR="00D048BD" w:rsidRPr="00D25652">
        <w:rPr>
          <w:lang w:val="en-US"/>
        </w:rPr>
        <w:t xml:space="preserve">R-6.4.4-002] </w:t>
      </w:r>
      <w:r w:rsidR="00F25A6F" w:rsidRPr="00D25652">
        <w:rPr>
          <w:lang w:val="en-US"/>
        </w:rPr>
        <w:t xml:space="preserve">Void </w:t>
      </w:r>
    </w:p>
    <w:p w:rsidR="00A073BF" w:rsidRPr="00AE68BB" w:rsidRDefault="006138FF" w:rsidP="00BA4909">
      <w:pPr>
        <w:pStyle w:val="Heading3"/>
      </w:pPr>
      <w:bookmarkStart w:id="118" w:name="_Toc138429041"/>
      <w:r w:rsidRPr="00AE68BB">
        <w:t>6.</w:t>
      </w:r>
      <w:r w:rsidR="0080228D" w:rsidRPr="00AE68BB">
        <w:t>4</w:t>
      </w:r>
      <w:r w:rsidRPr="00AE68BB">
        <w:t>.</w:t>
      </w:r>
      <w:r w:rsidR="00DA49C2">
        <w:t>5</w:t>
      </w:r>
      <w:r w:rsidR="00A073BF" w:rsidRPr="00AE68BB">
        <w:tab/>
        <w:t>Membership/affiliation list</w:t>
      </w:r>
      <w:bookmarkEnd w:id="118"/>
    </w:p>
    <w:p w:rsidR="001B7FB7" w:rsidRPr="00D25652" w:rsidRDefault="00D048BD" w:rsidP="003B4497">
      <w:pPr>
        <w:rPr>
          <w:lang w:val="en-US"/>
        </w:rPr>
      </w:pPr>
      <w:r w:rsidRPr="00D25652">
        <w:rPr>
          <w:lang w:val="en-US"/>
        </w:rPr>
        <w:t xml:space="preserve">[R-6.4.5-001] </w:t>
      </w:r>
      <w:r w:rsidR="001B7FB7" w:rsidRPr="00D25652">
        <w:rPr>
          <w:lang w:val="en-US"/>
        </w:rPr>
        <w:t xml:space="preserve">Void </w:t>
      </w:r>
    </w:p>
    <w:p w:rsidR="001B7FB7" w:rsidRPr="00D25652" w:rsidRDefault="001B7FB7" w:rsidP="003B4497">
      <w:pPr>
        <w:rPr>
          <w:lang w:val="en-US"/>
        </w:rPr>
      </w:pPr>
      <w:r w:rsidRPr="00D25652">
        <w:rPr>
          <w:lang w:val="en-US"/>
        </w:rPr>
        <w:t>[</w:t>
      </w:r>
      <w:r w:rsidR="00D048BD" w:rsidRPr="00D25652">
        <w:rPr>
          <w:lang w:val="en-US"/>
        </w:rPr>
        <w:t xml:space="preserve">R-6.4.5-002] </w:t>
      </w:r>
      <w:r w:rsidRPr="00D25652">
        <w:rPr>
          <w:lang w:val="en-US"/>
        </w:rPr>
        <w:t xml:space="preserve">Void </w:t>
      </w:r>
    </w:p>
    <w:p w:rsidR="001B7FB7" w:rsidRPr="001B7FB7" w:rsidRDefault="001B7FB7" w:rsidP="003B4497">
      <w:pPr>
        <w:rPr>
          <w:lang w:val="fr-FR"/>
        </w:rPr>
      </w:pPr>
      <w:r w:rsidRPr="001B7FB7">
        <w:rPr>
          <w:lang w:val="fr-FR"/>
        </w:rPr>
        <w:t>[</w:t>
      </w:r>
      <w:r w:rsidR="00D048BD" w:rsidRPr="001B7FB7">
        <w:rPr>
          <w:lang w:val="fr-FR"/>
        </w:rPr>
        <w:t xml:space="preserve">R-6.4.5-003] </w:t>
      </w:r>
      <w:r w:rsidRPr="001B7FB7">
        <w:rPr>
          <w:lang w:val="fr-FR"/>
        </w:rPr>
        <w:t xml:space="preserve">Void </w:t>
      </w:r>
    </w:p>
    <w:p w:rsidR="001B7FB7" w:rsidRPr="001B7FB7" w:rsidRDefault="001B7FB7" w:rsidP="003B4497">
      <w:pPr>
        <w:rPr>
          <w:lang w:val="fr-FR"/>
        </w:rPr>
      </w:pPr>
      <w:r w:rsidRPr="001B7FB7">
        <w:rPr>
          <w:lang w:val="fr-FR"/>
        </w:rPr>
        <w:t>[</w:t>
      </w:r>
      <w:r w:rsidR="00D048BD" w:rsidRPr="001B7FB7">
        <w:rPr>
          <w:lang w:val="fr-FR"/>
        </w:rPr>
        <w:t xml:space="preserve">R-6.4.5-004] </w:t>
      </w:r>
      <w:r w:rsidRPr="001B7FB7">
        <w:rPr>
          <w:lang w:val="fr-FR"/>
        </w:rPr>
        <w:t xml:space="preserve">Void </w:t>
      </w:r>
    </w:p>
    <w:p w:rsidR="001B7FB7" w:rsidRPr="001B7FB7" w:rsidRDefault="001B7FB7" w:rsidP="003B4497">
      <w:pPr>
        <w:rPr>
          <w:lang w:val="fr-FR"/>
        </w:rPr>
      </w:pPr>
      <w:r w:rsidRPr="001B7FB7">
        <w:rPr>
          <w:lang w:val="fr-FR"/>
        </w:rPr>
        <w:t>[</w:t>
      </w:r>
      <w:r w:rsidR="00D048BD" w:rsidRPr="001B7FB7">
        <w:rPr>
          <w:lang w:val="fr-FR"/>
        </w:rPr>
        <w:t xml:space="preserve">R-6.4.5-005] </w:t>
      </w:r>
      <w:r w:rsidRPr="001B7FB7">
        <w:rPr>
          <w:lang w:val="fr-FR"/>
        </w:rPr>
        <w:t xml:space="preserve">Void </w:t>
      </w:r>
    </w:p>
    <w:p w:rsidR="001B7FB7" w:rsidRPr="001B7FB7" w:rsidRDefault="001B7FB7" w:rsidP="003B4497">
      <w:pPr>
        <w:rPr>
          <w:lang w:val="fr-FR"/>
        </w:rPr>
      </w:pPr>
      <w:r w:rsidRPr="001B7FB7">
        <w:rPr>
          <w:lang w:val="fr-FR"/>
        </w:rPr>
        <w:t>[</w:t>
      </w:r>
      <w:r w:rsidR="00D048BD" w:rsidRPr="001B7FB7">
        <w:rPr>
          <w:lang w:val="fr-FR"/>
        </w:rPr>
        <w:t xml:space="preserve">R-6.4.5-006] </w:t>
      </w:r>
      <w:r w:rsidRPr="001B7FB7">
        <w:rPr>
          <w:lang w:val="fr-FR"/>
        </w:rPr>
        <w:t xml:space="preserve">Void </w:t>
      </w:r>
    </w:p>
    <w:p w:rsidR="001B7FB7" w:rsidRPr="003B4497" w:rsidRDefault="001B7FB7" w:rsidP="003B4497">
      <w:pPr>
        <w:rPr>
          <w:lang w:val="fr-FR"/>
        </w:rPr>
      </w:pPr>
      <w:r w:rsidRPr="003B4497">
        <w:rPr>
          <w:lang w:val="fr-FR"/>
        </w:rPr>
        <w:t>[</w:t>
      </w:r>
      <w:r w:rsidR="00D048BD" w:rsidRPr="003B4497">
        <w:rPr>
          <w:lang w:val="fr-FR"/>
        </w:rPr>
        <w:t xml:space="preserve">R-6.4.5-007] </w:t>
      </w:r>
      <w:r w:rsidRPr="003B4497">
        <w:rPr>
          <w:lang w:val="fr-FR"/>
        </w:rPr>
        <w:t xml:space="preserve">Void </w:t>
      </w:r>
    </w:p>
    <w:p w:rsidR="003B4497" w:rsidRPr="003B4497" w:rsidRDefault="001B7FB7" w:rsidP="003B4497">
      <w:pPr>
        <w:rPr>
          <w:lang w:val="fr-FR"/>
        </w:rPr>
      </w:pPr>
      <w:r w:rsidRPr="003B4497">
        <w:rPr>
          <w:lang w:val="fr-FR"/>
        </w:rPr>
        <w:t>[</w:t>
      </w:r>
      <w:r w:rsidR="00D048BD" w:rsidRPr="003B4497">
        <w:rPr>
          <w:lang w:val="fr-FR"/>
        </w:rPr>
        <w:t xml:space="preserve">R-6.4.5-008] </w:t>
      </w:r>
      <w:r w:rsidR="00F25A6F" w:rsidRPr="003B4497">
        <w:rPr>
          <w:lang w:val="fr-FR"/>
        </w:rPr>
        <w:t xml:space="preserve">Void </w:t>
      </w:r>
    </w:p>
    <w:p w:rsidR="0089484D" w:rsidRDefault="0089484D" w:rsidP="0089484D">
      <w:pPr>
        <w:pStyle w:val="Heading3"/>
      </w:pPr>
      <w:bookmarkStart w:id="119" w:name="_Toc138429042"/>
      <w:r w:rsidRPr="00AE68BB">
        <w:t>6.</w:t>
      </w:r>
      <w:r w:rsidR="0080228D" w:rsidRPr="00AE68BB">
        <w:t>4</w:t>
      </w:r>
      <w:r w:rsidRPr="00AE68BB">
        <w:t>.</w:t>
      </w:r>
      <w:r w:rsidR="00DA49C2">
        <w:t>6</w:t>
      </w:r>
      <w:r w:rsidRPr="00AE68BB">
        <w:tab/>
      </w:r>
      <w:r w:rsidR="003B0021" w:rsidRPr="00AE68BB">
        <w:t>Authorized</w:t>
      </w:r>
      <w:r w:rsidRPr="00AE68BB">
        <w:t xml:space="preserve"> user remotely changes another MCPTT User</w:t>
      </w:r>
      <w:r w:rsidR="003F1181">
        <w:t>'</w:t>
      </w:r>
      <w:r w:rsidRPr="00AE68BB">
        <w:t xml:space="preserve">s </w:t>
      </w:r>
      <w:r w:rsidR="00CC2FC4">
        <w:t>a</w:t>
      </w:r>
      <w:r w:rsidRPr="00AE68BB">
        <w:t>ffiliated and/or Selected MCPTT Group(s)</w:t>
      </w:r>
      <w:bookmarkEnd w:id="119"/>
    </w:p>
    <w:p w:rsidR="00314A1D" w:rsidRPr="00314A1D" w:rsidRDefault="00314A1D" w:rsidP="003B14EE">
      <w:pPr>
        <w:pStyle w:val="Heading4"/>
      </w:pPr>
      <w:bookmarkStart w:id="120" w:name="_Toc138429043"/>
      <w:r>
        <w:t>6.4.</w:t>
      </w:r>
      <w:r w:rsidR="00DA49C2">
        <w:t>6</w:t>
      </w:r>
      <w:r>
        <w:t>.1</w:t>
      </w:r>
      <w:r>
        <w:tab/>
        <w:t>Mandatory change</w:t>
      </w:r>
      <w:bookmarkEnd w:id="120"/>
    </w:p>
    <w:p w:rsidR="001B7FB7" w:rsidRDefault="00D048BD" w:rsidP="0089484D">
      <w:r>
        <w:t xml:space="preserve">[R-6.4.6.1-001] </w:t>
      </w:r>
      <w:r w:rsidR="001B7FB7">
        <w:t xml:space="preserve">Void </w:t>
      </w:r>
    </w:p>
    <w:p w:rsidR="0089484D" w:rsidRDefault="001B7FB7" w:rsidP="0089484D">
      <w:r>
        <w:t>[</w:t>
      </w:r>
      <w:r w:rsidR="0065055F">
        <w:t xml:space="preserve">R-6.4.6.1-002] </w:t>
      </w:r>
      <w:r w:rsidR="00F25A6F" w:rsidRPr="00F25A6F">
        <w:rPr>
          <w:lang w:val="en-US"/>
        </w:rPr>
        <w:t xml:space="preserve">Void </w:t>
      </w:r>
    </w:p>
    <w:p w:rsidR="00314A1D" w:rsidRDefault="0065055F" w:rsidP="00314A1D">
      <w:r>
        <w:t xml:space="preserve">[R-6.4.6.1-003] </w:t>
      </w:r>
      <w:r w:rsidR="00F25A6F">
        <w:t>Void</w:t>
      </w:r>
    </w:p>
    <w:p w:rsidR="00314A1D" w:rsidRDefault="0065055F" w:rsidP="00314A1D">
      <w:r>
        <w:t xml:space="preserve">[R-6.4.6.1-004] </w:t>
      </w:r>
      <w:r w:rsidR="00F25A6F" w:rsidRPr="00F25A6F">
        <w:t>Void</w:t>
      </w:r>
    </w:p>
    <w:p w:rsidR="00314A1D" w:rsidRDefault="00314A1D" w:rsidP="003B14EE">
      <w:pPr>
        <w:pStyle w:val="Heading4"/>
      </w:pPr>
      <w:bookmarkStart w:id="121" w:name="_Toc138429044"/>
      <w:r>
        <w:t>6.4.</w:t>
      </w:r>
      <w:r w:rsidR="00DA49C2">
        <w:t>6</w:t>
      </w:r>
      <w:r>
        <w:t>.2</w:t>
      </w:r>
      <w:r>
        <w:tab/>
        <w:t>Negotiated change</w:t>
      </w:r>
      <w:bookmarkEnd w:id="121"/>
    </w:p>
    <w:p w:rsidR="001B7FB7" w:rsidRPr="00D25652" w:rsidRDefault="0065055F" w:rsidP="003B4497">
      <w:pPr>
        <w:rPr>
          <w:lang w:val="fr-FR"/>
        </w:rPr>
      </w:pPr>
      <w:r w:rsidRPr="00D25652">
        <w:rPr>
          <w:lang w:val="fr-FR"/>
        </w:rPr>
        <w:t xml:space="preserve">[R-6.4.6.2-001] </w:t>
      </w:r>
      <w:r w:rsidR="001B7FB7" w:rsidRPr="00D25652">
        <w:rPr>
          <w:lang w:val="fr-FR"/>
        </w:rPr>
        <w:t xml:space="preserve">Void </w:t>
      </w:r>
    </w:p>
    <w:p w:rsidR="001B7FB7" w:rsidRPr="00D25652" w:rsidRDefault="001B7FB7" w:rsidP="003B4497">
      <w:pPr>
        <w:rPr>
          <w:lang w:val="fr-FR"/>
        </w:rPr>
      </w:pPr>
      <w:r w:rsidRPr="00D25652">
        <w:rPr>
          <w:lang w:val="fr-FR"/>
        </w:rPr>
        <w:t>[</w:t>
      </w:r>
      <w:r w:rsidR="0065055F" w:rsidRPr="00D25652">
        <w:rPr>
          <w:lang w:val="fr-FR"/>
        </w:rPr>
        <w:t xml:space="preserve">R-6.4.6.2-002] </w:t>
      </w:r>
      <w:r w:rsidRPr="00D25652">
        <w:rPr>
          <w:lang w:val="fr-FR"/>
        </w:rPr>
        <w:t xml:space="preserve">Void </w:t>
      </w:r>
    </w:p>
    <w:p w:rsidR="001B7FB7" w:rsidRPr="00D25652" w:rsidRDefault="001B7FB7" w:rsidP="003B4497">
      <w:pPr>
        <w:rPr>
          <w:lang w:val="fr-FR"/>
        </w:rPr>
      </w:pPr>
      <w:r w:rsidRPr="00D25652">
        <w:rPr>
          <w:lang w:val="fr-FR"/>
        </w:rPr>
        <w:t>[</w:t>
      </w:r>
      <w:r w:rsidR="0065055F" w:rsidRPr="00D25652">
        <w:rPr>
          <w:lang w:val="fr-FR"/>
        </w:rPr>
        <w:t xml:space="preserve">R-6.4.6.2-003] </w:t>
      </w:r>
      <w:r w:rsidRPr="00D25652">
        <w:rPr>
          <w:lang w:val="fr-FR"/>
        </w:rPr>
        <w:t xml:space="preserve">Void </w:t>
      </w:r>
    </w:p>
    <w:p w:rsidR="001B7FB7" w:rsidRPr="00D25652" w:rsidRDefault="001B7FB7" w:rsidP="003B4497">
      <w:pPr>
        <w:rPr>
          <w:lang w:val="fr-FR"/>
        </w:rPr>
      </w:pPr>
      <w:r w:rsidRPr="00D25652">
        <w:rPr>
          <w:lang w:val="fr-FR"/>
        </w:rPr>
        <w:t>[</w:t>
      </w:r>
      <w:r w:rsidR="0065055F" w:rsidRPr="00D25652">
        <w:rPr>
          <w:lang w:val="fr-FR"/>
        </w:rPr>
        <w:t xml:space="preserve">R-6.4.6.2-004] </w:t>
      </w:r>
      <w:r w:rsidRPr="00D25652">
        <w:rPr>
          <w:lang w:val="fr-FR"/>
        </w:rPr>
        <w:t xml:space="preserve">Void </w:t>
      </w:r>
    </w:p>
    <w:p w:rsidR="001B7FB7" w:rsidRPr="00D25652" w:rsidRDefault="001B7FB7" w:rsidP="003B4497">
      <w:pPr>
        <w:rPr>
          <w:lang w:val="fr-FR"/>
        </w:rPr>
      </w:pPr>
      <w:r w:rsidRPr="00D25652">
        <w:rPr>
          <w:lang w:val="fr-FR"/>
        </w:rPr>
        <w:t>[</w:t>
      </w:r>
      <w:r w:rsidR="0065055F" w:rsidRPr="00D25652">
        <w:rPr>
          <w:lang w:val="fr-FR"/>
        </w:rPr>
        <w:t xml:space="preserve">R-6.4.6.2-005] </w:t>
      </w:r>
      <w:r w:rsidRPr="00D25652">
        <w:rPr>
          <w:lang w:val="fr-FR"/>
        </w:rPr>
        <w:t xml:space="preserve">Void </w:t>
      </w:r>
    </w:p>
    <w:p w:rsidR="003B4497" w:rsidRPr="00D25652" w:rsidRDefault="001B7FB7" w:rsidP="003B4497">
      <w:pPr>
        <w:rPr>
          <w:lang w:val="fr-FR"/>
        </w:rPr>
      </w:pPr>
      <w:r w:rsidRPr="00D25652">
        <w:rPr>
          <w:lang w:val="fr-FR"/>
        </w:rPr>
        <w:t>[</w:t>
      </w:r>
      <w:r w:rsidR="0065055F" w:rsidRPr="00D25652">
        <w:rPr>
          <w:lang w:val="fr-FR"/>
        </w:rPr>
        <w:t xml:space="preserve">R-6.4.6.2-006] </w:t>
      </w:r>
      <w:r w:rsidR="00F25A6F" w:rsidRPr="00D25652">
        <w:rPr>
          <w:lang w:val="fr-FR"/>
        </w:rPr>
        <w:t xml:space="preserve">Void </w:t>
      </w:r>
    </w:p>
    <w:p w:rsidR="003201A2" w:rsidRPr="00D25652" w:rsidRDefault="006138FF" w:rsidP="00BA4909">
      <w:pPr>
        <w:pStyle w:val="Heading3"/>
        <w:rPr>
          <w:lang w:val="en-US"/>
        </w:rPr>
      </w:pPr>
      <w:bookmarkStart w:id="122" w:name="_Toc138429045"/>
      <w:r w:rsidRPr="00D25652">
        <w:rPr>
          <w:lang w:val="en-US"/>
        </w:rPr>
        <w:t>6.</w:t>
      </w:r>
      <w:r w:rsidR="0080228D" w:rsidRPr="00D25652">
        <w:rPr>
          <w:lang w:val="en-US"/>
        </w:rPr>
        <w:t>4</w:t>
      </w:r>
      <w:r w:rsidRPr="00D25652">
        <w:rPr>
          <w:lang w:val="en-US"/>
        </w:rPr>
        <w:t>.</w:t>
      </w:r>
      <w:r w:rsidR="00DA49C2" w:rsidRPr="00D25652">
        <w:rPr>
          <w:lang w:val="en-US"/>
        </w:rPr>
        <w:t>7</w:t>
      </w:r>
      <w:r w:rsidR="003201A2" w:rsidRPr="00D25652">
        <w:rPr>
          <w:lang w:val="en-US"/>
        </w:rPr>
        <w:tab/>
        <w:t>Prioritization</w:t>
      </w:r>
      <w:bookmarkEnd w:id="122"/>
    </w:p>
    <w:p w:rsidR="001B7FB7" w:rsidRPr="003B4497" w:rsidRDefault="0065055F" w:rsidP="003B4497">
      <w:r w:rsidRPr="003B4497">
        <w:t xml:space="preserve">[R-6.4.7-001] </w:t>
      </w:r>
      <w:r w:rsidR="001B7FB7" w:rsidRPr="003B4497">
        <w:t xml:space="preserve">Void </w:t>
      </w:r>
    </w:p>
    <w:p w:rsidR="001B7FB7" w:rsidRPr="003B4497" w:rsidRDefault="001B7FB7" w:rsidP="003B4497">
      <w:r w:rsidRPr="003B4497">
        <w:t>[</w:t>
      </w:r>
      <w:r w:rsidR="0065055F" w:rsidRPr="003B4497">
        <w:t xml:space="preserve">R-6.4.7-002] </w:t>
      </w:r>
      <w:r w:rsidRPr="003B4497">
        <w:t xml:space="preserve">Void </w:t>
      </w:r>
    </w:p>
    <w:p w:rsidR="001B7FB7" w:rsidRPr="003B4497" w:rsidRDefault="001B7FB7" w:rsidP="003B4497">
      <w:r w:rsidRPr="003B4497">
        <w:t>[</w:t>
      </w:r>
      <w:r w:rsidR="0065055F" w:rsidRPr="003B4497">
        <w:t xml:space="preserve">R-6.4.7-003] </w:t>
      </w:r>
      <w:r w:rsidRPr="003B4497">
        <w:t xml:space="preserve">Void </w:t>
      </w:r>
    </w:p>
    <w:p w:rsidR="003B4497" w:rsidRPr="003B4497" w:rsidRDefault="001B7FB7" w:rsidP="003B4497">
      <w:r w:rsidRPr="003B4497">
        <w:t>[</w:t>
      </w:r>
      <w:r w:rsidR="0065055F" w:rsidRPr="003B4497">
        <w:t xml:space="preserve">R-6.4.7-004] </w:t>
      </w:r>
      <w:r w:rsidR="00F25A6F" w:rsidRPr="003B4497">
        <w:t xml:space="preserve">Void </w:t>
      </w:r>
    </w:p>
    <w:p w:rsidR="00BC10DF" w:rsidRPr="00D25652" w:rsidRDefault="00BC10DF" w:rsidP="00BC10DF">
      <w:pPr>
        <w:pStyle w:val="Heading3"/>
        <w:rPr>
          <w:rFonts w:cs="Arial"/>
          <w:szCs w:val="28"/>
          <w:lang w:val="en-US"/>
        </w:rPr>
      </w:pPr>
      <w:bookmarkStart w:id="123" w:name="_Toc138429046"/>
      <w:r w:rsidRPr="00D25652">
        <w:rPr>
          <w:rFonts w:cs="Arial"/>
          <w:szCs w:val="28"/>
          <w:lang w:val="en-US"/>
        </w:rPr>
        <w:t>6.</w:t>
      </w:r>
      <w:r w:rsidR="0080228D" w:rsidRPr="00D25652">
        <w:rPr>
          <w:rFonts w:cs="Arial"/>
          <w:szCs w:val="28"/>
          <w:lang w:val="en-US"/>
        </w:rPr>
        <w:t>4</w:t>
      </w:r>
      <w:r w:rsidRPr="00D25652">
        <w:rPr>
          <w:rFonts w:cs="Arial"/>
          <w:szCs w:val="28"/>
          <w:lang w:val="en-US"/>
        </w:rPr>
        <w:t>.</w:t>
      </w:r>
      <w:r w:rsidR="00DA49C2" w:rsidRPr="00D25652">
        <w:rPr>
          <w:rFonts w:cs="Arial"/>
          <w:szCs w:val="28"/>
          <w:lang w:val="en-US"/>
        </w:rPr>
        <w:t>8</w:t>
      </w:r>
      <w:r w:rsidRPr="00D25652">
        <w:rPr>
          <w:rFonts w:cs="Arial"/>
          <w:szCs w:val="28"/>
          <w:lang w:val="en-US"/>
        </w:rPr>
        <w:tab/>
        <w:t xml:space="preserve">Relay </w:t>
      </w:r>
      <w:r w:rsidR="00CC2FC4" w:rsidRPr="00D25652">
        <w:rPr>
          <w:rFonts w:cs="Arial"/>
          <w:szCs w:val="28"/>
          <w:lang w:val="en-US"/>
        </w:rPr>
        <w:t>r</w:t>
      </w:r>
      <w:r w:rsidRPr="00D25652">
        <w:rPr>
          <w:rFonts w:cs="Arial"/>
          <w:szCs w:val="28"/>
          <w:lang w:val="en-US"/>
        </w:rPr>
        <w:t>equirements</w:t>
      </w:r>
      <w:bookmarkEnd w:id="123"/>
    </w:p>
    <w:p w:rsidR="00BC10DF" w:rsidRPr="00D25652" w:rsidRDefault="0065055F" w:rsidP="00BC10DF">
      <w:pPr>
        <w:rPr>
          <w:lang w:val="en-US"/>
        </w:rPr>
      </w:pPr>
      <w:r w:rsidRPr="00D25652">
        <w:rPr>
          <w:lang w:val="en-US"/>
        </w:rPr>
        <w:t xml:space="preserve">[R-6.4.8-001] </w:t>
      </w:r>
      <w:r w:rsidR="00F25A6F" w:rsidRPr="00D25652">
        <w:rPr>
          <w:lang w:val="en-US"/>
        </w:rPr>
        <w:t>Void</w:t>
      </w:r>
    </w:p>
    <w:p w:rsidR="00602D0A" w:rsidRPr="00D25652" w:rsidRDefault="00602D0A" w:rsidP="00602D0A">
      <w:pPr>
        <w:pStyle w:val="Heading3"/>
        <w:rPr>
          <w:lang w:val="en-US"/>
        </w:rPr>
      </w:pPr>
      <w:bookmarkStart w:id="124" w:name="_Toc138429047"/>
      <w:r w:rsidRPr="00D25652">
        <w:rPr>
          <w:lang w:val="en-US"/>
        </w:rPr>
        <w:t>6.</w:t>
      </w:r>
      <w:r w:rsidR="0080228D" w:rsidRPr="00D25652">
        <w:rPr>
          <w:lang w:val="en-US"/>
        </w:rPr>
        <w:t>4</w:t>
      </w:r>
      <w:r w:rsidRPr="00D25652">
        <w:rPr>
          <w:lang w:val="en-US"/>
        </w:rPr>
        <w:t>.</w:t>
      </w:r>
      <w:r w:rsidR="00DA49C2" w:rsidRPr="00D25652">
        <w:rPr>
          <w:lang w:val="en-US"/>
        </w:rPr>
        <w:t>9</w:t>
      </w:r>
      <w:r w:rsidRPr="00D25652">
        <w:rPr>
          <w:lang w:val="en-US"/>
        </w:rPr>
        <w:tab/>
        <w:t>Administrative</w:t>
      </w:r>
      <w:bookmarkEnd w:id="124"/>
    </w:p>
    <w:p w:rsidR="00602D0A" w:rsidRPr="00D25652" w:rsidRDefault="0065055F" w:rsidP="00602D0A">
      <w:pPr>
        <w:rPr>
          <w:lang w:val="en-US"/>
        </w:rPr>
      </w:pPr>
      <w:r w:rsidRPr="00D25652">
        <w:rPr>
          <w:lang w:val="en-US"/>
        </w:rPr>
        <w:t xml:space="preserve">[R-6.4.9-001] </w:t>
      </w:r>
      <w:r w:rsidR="00F25A6F" w:rsidRPr="00D25652">
        <w:rPr>
          <w:lang w:val="en-US"/>
        </w:rPr>
        <w:t>Void</w:t>
      </w:r>
    </w:p>
    <w:p w:rsidR="00602D0A" w:rsidRPr="00AE68BB" w:rsidRDefault="0065055F" w:rsidP="00602D0A">
      <w:r>
        <w:t xml:space="preserve">[R-6.4.9-002] </w:t>
      </w:r>
      <w:r w:rsidR="00602D0A" w:rsidRPr="00AE68BB">
        <w:t xml:space="preserve">The </w:t>
      </w:r>
      <w:r w:rsidR="000966DA">
        <w:t>MCPTT Service</w:t>
      </w:r>
      <w:r w:rsidR="00602D0A" w:rsidRPr="00AE68BB">
        <w:t xml:space="preserve"> shall provide a mechanism for an MCPTT Administrator to set a predefined time period</w:t>
      </w:r>
      <w:r w:rsidR="00E52789">
        <w:t xml:space="preserve"> (Hang Time)</w:t>
      </w:r>
      <w:r w:rsidR="00602D0A" w:rsidRPr="00AE68BB">
        <w:t xml:space="preserve"> without any traffic in MCPTT </w:t>
      </w:r>
      <w:r w:rsidR="005F4F77">
        <w:t>calls</w:t>
      </w:r>
      <w:r w:rsidR="00E52789">
        <w:t xml:space="preserve"> (with Floor control)</w:t>
      </w:r>
      <w:r w:rsidR="00602D0A" w:rsidRPr="00AE68BB">
        <w:t xml:space="preserve">, after which the MCPTT </w:t>
      </w:r>
      <w:r w:rsidR="005F4F77">
        <w:t>calls</w:t>
      </w:r>
      <w:r w:rsidR="005F4F77" w:rsidRPr="00AE68BB">
        <w:t xml:space="preserve"> </w:t>
      </w:r>
      <w:r w:rsidR="00602D0A" w:rsidRPr="00AE68BB">
        <w:t>shall terminate.</w:t>
      </w:r>
    </w:p>
    <w:p w:rsidR="001B7FB7" w:rsidRDefault="0065055F" w:rsidP="00602D0A">
      <w:pPr>
        <w:rPr>
          <w:lang w:val="fr-FR"/>
        </w:rPr>
      </w:pPr>
      <w:r w:rsidRPr="001B7FB7">
        <w:rPr>
          <w:lang w:val="fr-FR"/>
        </w:rPr>
        <w:t xml:space="preserve">[R-6.4.9-003] </w:t>
      </w:r>
      <w:r w:rsidR="001B7FB7">
        <w:rPr>
          <w:lang w:val="fr-FR"/>
        </w:rPr>
        <w:t xml:space="preserve">Void </w:t>
      </w:r>
    </w:p>
    <w:p w:rsidR="001B7FB7" w:rsidRDefault="001B7FB7" w:rsidP="00602D0A">
      <w:pPr>
        <w:rPr>
          <w:lang w:val="fr-FR"/>
        </w:rPr>
      </w:pPr>
      <w:r>
        <w:rPr>
          <w:lang w:val="fr-FR"/>
        </w:rPr>
        <w:t>[</w:t>
      </w:r>
      <w:r w:rsidR="0065055F" w:rsidRPr="001B7FB7">
        <w:rPr>
          <w:lang w:val="fr-FR"/>
        </w:rPr>
        <w:t xml:space="preserve">R-6.4.9-004] </w:t>
      </w:r>
      <w:r>
        <w:rPr>
          <w:lang w:val="fr-FR"/>
        </w:rPr>
        <w:t xml:space="preserve">Void </w:t>
      </w:r>
    </w:p>
    <w:p w:rsidR="001B7FB7" w:rsidRDefault="001B7FB7" w:rsidP="00602D0A">
      <w:pPr>
        <w:rPr>
          <w:lang w:val="fr-FR"/>
        </w:rPr>
      </w:pPr>
      <w:r>
        <w:rPr>
          <w:lang w:val="fr-FR"/>
        </w:rPr>
        <w:t>[</w:t>
      </w:r>
      <w:r w:rsidR="0065055F" w:rsidRPr="001B7FB7">
        <w:rPr>
          <w:lang w:val="fr-FR"/>
        </w:rPr>
        <w:t xml:space="preserve">R-6.4.9-005] </w:t>
      </w:r>
      <w:r>
        <w:rPr>
          <w:lang w:val="fr-FR"/>
        </w:rPr>
        <w:t xml:space="preserve">Void </w:t>
      </w:r>
    </w:p>
    <w:p w:rsidR="00602D0A" w:rsidRPr="001B7FB7" w:rsidRDefault="001B7FB7" w:rsidP="00602D0A">
      <w:pPr>
        <w:rPr>
          <w:lang w:val="en-US"/>
        </w:rPr>
      </w:pPr>
      <w:r w:rsidRPr="001B7FB7">
        <w:rPr>
          <w:lang w:val="en-US"/>
        </w:rPr>
        <w:t>[</w:t>
      </w:r>
      <w:r w:rsidR="0065055F" w:rsidRPr="001B7FB7">
        <w:rPr>
          <w:lang w:val="en-US"/>
        </w:rPr>
        <w:t xml:space="preserve">R-6.4.9-006] </w:t>
      </w:r>
      <w:r w:rsidR="00F25A6F" w:rsidRPr="001B7FB7">
        <w:rPr>
          <w:lang w:val="en-US"/>
        </w:rPr>
        <w:t>Void</w:t>
      </w:r>
    </w:p>
    <w:p w:rsidR="003B4497" w:rsidRPr="00D25652" w:rsidRDefault="0065055F" w:rsidP="003B4497">
      <w:pPr>
        <w:rPr>
          <w:lang w:val="en-US"/>
        </w:rPr>
      </w:pPr>
      <w:r w:rsidRPr="00D25652">
        <w:rPr>
          <w:lang w:val="en-US"/>
        </w:rPr>
        <w:t xml:space="preserve">[R-6.4.9-007] </w:t>
      </w:r>
      <w:r w:rsidR="00F25A6F" w:rsidRPr="00D25652">
        <w:rPr>
          <w:lang w:val="en-US"/>
        </w:rPr>
        <w:t xml:space="preserve">Void </w:t>
      </w:r>
    </w:p>
    <w:p w:rsidR="006138FF" w:rsidRPr="00AE68BB" w:rsidRDefault="006138FF" w:rsidP="008C6729">
      <w:pPr>
        <w:pStyle w:val="Heading2"/>
      </w:pPr>
      <w:bookmarkStart w:id="125" w:name="_Toc138429048"/>
      <w:r w:rsidRPr="00AE68BB">
        <w:t>6.</w:t>
      </w:r>
      <w:r w:rsidR="00332C5F" w:rsidRPr="00AE68BB">
        <w:t>5</w:t>
      </w:r>
      <w:r w:rsidRPr="00AE68BB">
        <w:tab/>
        <w:t xml:space="preserve">Broadcast </w:t>
      </w:r>
      <w:r w:rsidR="00CC2FC4">
        <w:t>g</w:t>
      </w:r>
      <w:r w:rsidRPr="00AE68BB">
        <w:t>roup</w:t>
      </w:r>
      <w:bookmarkEnd w:id="125"/>
    </w:p>
    <w:p w:rsidR="00597EEA" w:rsidRPr="00AE68BB" w:rsidRDefault="006138FF" w:rsidP="008C6729">
      <w:pPr>
        <w:pStyle w:val="Heading2"/>
      </w:pPr>
      <w:bookmarkStart w:id="126" w:name="_Toc138429049"/>
      <w:r w:rsidRPr="00AE68BB">
        <w:t>6.</w:t>
      </w:r>
      <w:r w:rsidR="00332C5F" w:rsidRPr="00AE68BB">
        <w:t>5</w:t>
      </w:r>
      <w:r w:rsidRPr="00AE68BB">
        <w:t>.1</w:t>
      </w:r>
      <w:r w:rsidR="008C6729" w:rsidRPr="00AE68BB">
        <w:tab/>
      </w:r>
      <w:r w:rsidR="005B4D0D" w:rsidRPr="00AE68BB">
        <w:t xml:space="preserve">General </w:t>
      </w:r>
      <w:r w:rsidR="001E00C6" w:rsidRPr="00AE68BB">
        <w:t xml:space="preserve">Broadcast </w:t>
      </w:r>
      <w:r w:rsidR="008C6729" w:rsidRPr="00AE68BB">
        <w:t>Group Call</w:t>
      </w:r>
      <w:bookmarkEnd w:id="126"/>
    </w:p>
    <w:p w:rsidR="001B7FB7" w:rsidRPr="00D25652" w:rsidRDefault="0065055F" w:rsidP="003B4497">
      <w:pPr>
        <w:rPr>
          <w:lang w:val="en-US"/>
        </w:rPr>
      </w:pPr>
      <w:r w:rsidRPr="00D25652">
        <w:rPr>
          <w:lang w:val="en-US"/>
        </w:rPr>
        <w:t>[R-6.5.1-001]</w:t>
      </w:r>
      <w:r w:rsidR="004D3BAD" w:rsidRPr="00D25652">
        <w:rPr>
          <w:lang w:val="en-US"/>
        </w:rPr>
        <w:t xml:space="preserve"> </w:t>
      </w:r>
      <w:r w:rsidR="001B7FB7" w:rsidRPr="00D25652">
        <w:rPr>
          <w:lang w:val="en-US"/>
        </w:rPr>
        <w:t xml:space="preserve">Void </w:t>
      </w:r>
    </w:p>
    <w:p w:rsidR="003B4497" w:rsidRPr="00D25652" w:rsidRDefault="001B7FB7" w:rsidP="003B4497">
      <w:pPr>
        <w:rPr>
          <w:lang w:val="en-US"/>
        </w:rPr>
      </w:pPr>
      <w:r w:rsidRPr="00D25652">
        <w:rPr>
          <w:lang w:val="en-US"/>
        </w:rPr>
        <w:t>[</w:t>
      </w:r>
      <w:r w:rsidR="0065055F" w:rsidRPr="00D25652">
        <w:rPr>
          <w:lang w:val="en-US"/>
        </w:rPr>
        <w:t xml:space="preserve">R-6.5.1-002] </w:t>
      </w:r>
      <w:r w:rsidR="00F25A6F" w:rsidRPr="00D25652">
        <w:rPr>
          <w:lang w:val="en-US"/>
        </w:rPr>
        <w:t xml:space="preserve">Void </w:t>
      </w:r>
    </w:p>
    <w:p w:rsidR="006B3C0B" w:rsidRPr="00AE68BB" w:rsidRDefault="005B4D0D" w:rsidP="001951EC">
      <w:pPr>
        <w:pStyle w:val="Heading3"/>
      </w:pPr>
      <w:bookmarkStart w:id="127" w:name="_Toc138429050"/>
      <w:r w:rsidRPr="00AE68BB">
        <w:t>6.</w:t>
      </w:r>
      <w:r w:rsidR="00332C5F" w:rsidRPr="00AE68BB">
        <w:t>5</w:t>
      </w:r>
      <w:r w:rsidRPr="00AE68BB">
        <w:t>.2</w:t>
      </w:r>
      <w:r w:rsidR="006B3C0B" w:rsidRPr="00AE68BB">
        <w:tab/>
        <w:t>Group-Broadcast Group (</w:t>
      </w:r>
      <w:r w:rsidR="00394276" w:rsidRPr="00AE68BB">
        <w:t>e.g.</w:t>
      </w:r>
      <w:r w:rsidR="00172756">
        <w:t xml:space="preserve">, </w:t>
      </w:r>
      <w:r w:rsidR="006B3C0B" w:rsidRPr="00AE68BB">
        <w:t>announcement group)</w:t>
      </w:r>
      <w:bookmarkEnd w:id="127"/>
    </w:p>
    <w:p w:rsidR="003B4497" w:rsidRPr="00D25652" w:rsidRDefault="0065055F" w:rsidP="003B4497">
      <w:pPr>
        <w:rPr>
          <w:lang w:val="en-US"/>
        </w:rPr>
      </w:pPr>
      <w:r w:rsidRPr="00D25652">
        <w:rPr>
          <w:lang w:val="en-US"/>
        </w:rPr>
        <w:t xml:space="preserve">[R-6.5.2-001] </w:t>
      </w:r>
      <w:r w:rsidR="00F25A6F" w:rsidRPr="00D25652">
        <w:rPr>
          <w:lang w:val="en-US"/>
        </w:rPr>
        <w:t xml:space="preserve">Void </w:t>
      </w:r>
    </w:p>
    <w:p w:rsidR="006B3C0B" w:rsidRPr="00AE68BB" w:rsidRDefault="005B4D0D" w:rsidP="001951EC">
      <w:pPr>
        <w:pStyle w:val="Heading3"/>
      </w:pPr>
      <w:bookmarkStart w:id="128" w:name="_Toc138429051"/>
      <w:r w:rsidRPr="00AE68BB">
        <w:t>6.</w:t>
      </w:r>
      <w:r w:rsidR="00332C5F" w:rsidRPr="00AE68BB">
        <w:t>5</w:t>
      </w:r>
      <w:r w:rsidRPr="00AE68BB">
        <w:t>.3</w:t>
      </w:r>
      <w:r w:rsidR="0044671F" w:rsidRPr="00AE68BB">
        <w:tab/>
      </w:r>
      <w:r w:rsidR="006B3C0B" w:rsidRPr="00AE68BB">
        <w:t>User-Broadcast Group (</w:t>
      </w:r>
      <w:r w:rsidR="00394276" w:rsidRPr="00AE68BB">
        <w:t>e.g.</w:t>
      </w:r>
      <w:r w:rsidR="00172756">
        <w:t xml:space="preserve">, </w:t>
      </w:r>
      <w:r w:rsidR="006B3C0B" w:rsidRPr="00AE68BB">
        <w:t>System Call)</w:t>
      </w:r>
      <w:bookmarkEnd w:id="128"/>
    </w:p>
    <w:p w:rsidR="003B4497" w:rsidRPr="00D25652" w:rsidRDefault="0065055F" w:rsidP="003B4497">
      <w:pPr>
        <w:rPr>
          <w:lang w:val="en-US"/>
        </w:rPr>
      </w:pPr>
      <w:r w:rsidRPr="00D25652">
        <w:rPr>
          <w:lang w:val="en-US"/>
        </w:rPr>
        <w:t xml:space="preserve">[R-6.5.3-001] </w:t>
      </w:r>
      <w:r w:rsidR="00F25A6F" w:rsidRPr="00D25652">
        <w:rPr>
          <w:lang w:val="en-US"/>
        </w:rPr>
        <w:t xml:space="preserve">Void </w:t>
      </w:r>
    </w:p>
    <w:p w:rsidR="00597EEA" w:rsidRPr="00AE68BB" w:rsidRDefault="005B4D0D" w:rsidP="008C6729">
      <w:pPr>
        <w:pStyle w:val="Heading2"/>
      </w:pPr>
      <w:bookmarkStart w:id="129" w:name="_Toc138429052"/>
      <w:r w:rsidRPr="00AE68BB">
        <w:t>6.</w:t>
      </w:r>
      <w:r w:rsidR="00DA49C2">
        <w:t>6</w:t>
      </w:r>
      <w:r w:rsidR="008C6729" w:rsidRPr="00AE68BB">
        <w:tab/>
        <w:t xml:space="preserve">Dynamic </w:t>
      </w:r>
      <w:r w:rsidR="00CC2FC4">
        <w:t>g</w:t>
      </w:r>
      <w:r w:rsidR="008C6729" w:rsidRPr="00AE68BB">
        <w:t xml:space="preserve">roup </w:t>
      </w:r>
      <w:r w:rsidR="00CC2FC4">
        <w:t>m</w:t>
      </w:r>
      <w:r w:rsidR="008C6729" w:rsidRPr="00AE68BB">
        <w:t>anagement</w:t>
      </w:r>
      <w:r w:rsidR="00912FF5" w:rsidRPr="00AE68BB">
        <w:t xml:space="preserve"> (</w:t>
      </w:r>
      <w:r w:rsidR="009306A5" w:rsidRPr="00AE68BB">
        <w:t>i.e.</w:t>
      </w:r>
      <w:r w:rsidR="0016326E">
        <w:t>,</w:t>
      </w:r>
      <w:r w:rsidR="00093CCA" w:rsidRPr="00AE68BB">
        <w:t xml:space="preserve"> </w:t>
      </w:r>
      <w:r w:rsidR="00CC2FC4">
        <w:t>d</w:t>
      </w:r>
      <w:r w:rsidR="00912FF5" w:rsidRPr="00AE68BB">
        <w:t xml:space="preserve">ynamic </w:t>
      </w:r>
      <w:r w:rsidR="00CC2FC4">
        <w:t>r</w:t>
      </w:r>
      <w:r w:rsidR="00912FF5" w:rsidRPr="00AE68BB">
        <w:t>egrouping)</w:t>
      </w:r>
      <w:bookmarkEnd w:id="129"/>
    </w:p>
    <w:p w:rsidR="005B4D0D" w:rsidRPr="00AE68BB" w:rsidRDefault="003661C3" w:rsidP="002A0777">
      <w:pPr>
        <w:pStyle w:val="Heading3"/>
      </w:pPr>
      <w:bookmarkStart w:id="130" w:name="_Toc138429053"/>
      <w:r w:rsidRPr="00AE68BB">
        <w:t>6.</w:t>
      </w:r>
      <w:r w:rsidR="00DA49C2">
        <w:t>6</w:t>
      </w:r>
      <w:r w:rsidRPr="00AE68BB">
        <w:t>.1</w:t>
      </w:r>
      <w:r w:rsidRPr="00AE68BB">
        <w:tab/>
      </w:r>
      <w:r w:rsidR="005B4D0D" w:rsidRPr="00AE68BB">
        <w:t xml:space="preserve">General </w:t>
      </w:r>
      <w:r w:rsidR="00CC2FC4">
        <w:t>d</w:t>
      </w:r>
      <w:r w:rsidR="005B4D0D" w:rsidRPr="00AE68BB">
        <w:t xml:space="preserve">ynamic </w:t>
      </w:r>
      <w:r w:rsidR="00CC2FC4">
        <w:t>r</w:t>
      </w:r>
      <w:r w:rsidR="005B4D0D" w:rsidRPr="00AE68BB">
        <w:t>egrouping</w:t>
      </w:r>
      <w:bookmarkEnd w:id="130"/>
    </w:p>
    <w:p w:rsidR="001B7FB7" w:rsidRDefault="0065055F" w:rsidP="00253823">
      <w:r>
        <w:t xml:space="preserve">[R-6.6.1-001] </w:t>
      </w:r>
      <w:r w:rsidR="001B7FB7">
        <w:t xml:space="preserve">Void </w:t>
      </w:r>
    </w:p>
    <w:p w:rsidR="001B7FB7" w:rsidRDefault="001B7FB7" w:rsidP="00253823">
      <w:pPr>
        <w:rPr>
          <w:lang w:val="en-US"/>
        </w:rPr>
      </w:pPr>
      <w:r>
        <w:t>[</w:t>
      </w:r>
      <w:r w:rsidR="009147DB">
        <w:t xml:space="preserve">R-6.6.1-002] </w:t>
      </w:r>
      <w:r>
        <w:rPr>
          <w:lang w:val="en-US"/>
        </w:rPr>
        <w:t xml:space="preserve">Void </w:t>
      </w:r>
    </w:p>
    <w:p w:rsidR="001B7FB7" w:rsidRPr="001B7FB7" w:rsidRDefault="001B7FB7" w:rsidP="00253823">
      <w:pPr>
        <w:rPr>
          <w:lang w:val="fr-FR"/>
        </w:rPr>
      </w:pPr>
      <w:r w:rsidRPr="001B7FB7">
        <w:rPr>
          <w:lang w:val="fr-FR"/>
        </w:rPr>
        <w:t>[</w:t>
      </w:r>
      <w:r w:rsidR="009147DB" w:rsidRPr="001B7FB7">
        <w:rPr>
          <w:lang w:val="fr-FR"/>
        </w:rPr>
        <w:t xml:space="preserve">R-6.6.1-003] </w:t>
      </w:r>
      <w:r w:rsidRPr="001B7FB7">
        <w:rPr>
          <w:lang w:val="fr-FR"/>
        </w:rPr>
        <w:t xml:space="preserve">Void </w:t>
      </w:r>
    </w:p>
    <w:p w:rsidR="001B7FB7" w:rsidRPr="001B7FB7" w:rsidRDefault="001B7FB7" w:rsidP="00253823">
      <w:pPr>
        <w:rPr>
          <w:lang w:val="fr-FR"/>
        </w:rPr>
      </w:pPr>
      <w:r w:rsidRPr="001B7FB7">
        <w:rPr>
          <w:lang w:val="fr-FR"/>
        </w:rPr>
        <w:t>[</w:t>
      </w:r>
      <w:r w:rsidR="009147DB" w:rsidRPr="001B7FB7">
        <w:rPr>
          <w:lang w:val="fr-FR"/>
        </w:rPr>
        <w:t xml:space="preserve">R-6.6.1-004] </w:t>
      </w:r>
      <w:r w:rsidRPr="001B7FB7">
        <w:rPr>
          <w:lang w:val="fr-FR"/>
        </w:rPr>
        <w:t xml:space="preserve">Void </w:t>
      </w:r>
    </w:p>
    <w:p w:rsidR="00253823" w:rsidRPr="001B7FB7" w:rsidRDefault="001B7FB7" w:rsidP="00253823">
      <w:pPr>
        <w:rPr>
          <w:lang w:val="fr-FR"/>
        </w:rPr>
      </w:pPr>
      <w:r w:rsidRPr="001B7FB7">
        <w:rPr>
          <w:lang w:val="fr-FR"/>
        </w:rPr>
        <w:t>[</w:t>
      </w:r>
      <w:r w:rsidR="009147DB" w:rsidRPr="001B7FB7">
        <w:rPr>
          <w:lang w:val="fr-FR"/>
        </w:rPr>
        <w:t xml:space="preserve">R-6.6.1-005] </w:t>
      </w:r>
      <w:r w:rsidR="00F25A6F" w:rsidRPr="001B7FB7">
        <w:rPr>
          <w:lang w:val="fr-FR"/>
        </w:rPr>
        <w:t>Void</w:t>
      </w:r>
    </w:p>
    <w:p w:rsidR="00912FF5" w:rsidRPr="00AE68BB" w:rsidRDefault="009147DB" w:rsidP="00253823">
      <w:r>
        <w:t xml:space="preserve">[R-6.6.1-006] </w:t>
      </w:r>
      <w:r w:rsidR="00F25A6F">
        <w:t xml:space="preserve">Void </w:t>
      </w:r>
    </w:p>
    <w:p w:rsidR="00912FF5" w:rsidRPr="00AE68BB" w:rsidRDefault="005B4D0D" w:rsidP="00715930">
      <w:pPr>
        <w:pStyle w:val="Heading4"/>
        <w:rPr>
          <w:rStyle w:val="Heading3Char"/>
        </w:rPr>
      </w:pPr>
      <w:bookmarkStart w:id="131" w:name="_Toc138429054"/>
      <w:r w:rsidRPr="00AE68BB">
        <w:rPr>
          <w:rStyle w:val="Heading3Char"/>
        </w:rPr>
        <w:t>6.</w:t>
      </w:r>
      <w:r w:rsidR="00DA49C2">
        <w:rPr>
          <w:rStyle w:val="Heading3Char"/>
        </w:rPr>
        <w:t>6</w:t>
      </w:r>
      <w:r w:rsidRPr="00AE68BB">
        <w:rPr>
          <w:rStyle w:val="Heading3Char"/>
        </w:rPr>
        <w:t>.2</w:t>
      </w:r>
      <w:r w:rsidR="00216381" w:rsidRPr="00AE68BB">
        <w:rPr>
          <w:rStyle w:val="Heading3Char"/>
        </w:rPr>
        <w:tab/>
      </w:r>
      <w:r w:rsidR="00912FF5" w:rsidRPr="00AE68BB">
        <w:rPr>
          <w:rStyle w:val="Heading3Char"/>
        </w:rPr>
        <w:t xml:space="preserve">Group </w:t>
      </w:r>
      <w:r w:rsidR="00F31D5E">
        <w:rPr>
          <w:rStyle w:val="Heading3Char"/>
        </w:rPr>
        <w:t>R</w:t>
      </w:r>
      <w:r w:rsidR="00912FF5" w:rsidRPr="00AE68BB">
        <w:rPr>
          <w:rStyle w:val="Heading3Char"/>
        </w:rPr>
        <w:t>egrouping</w:t>
      </w:r>
      <w:bookmarkEnd w:id="131"/>
    </w:p>
    <w:p w:rsidR="00242CD7" w:rsidRPr="00AE68BB" w:rsidRDefault="00242CD7" w:rsidP="00242CD7">
      <w:pPr>
        <w:pStyle w:val="Heading4"/>
      </w:pPr>
      <w:bookmarkStart w:id="132" w:name="_Toc138429055"/>
      <w:r w:rsidRPr="00AE68BB">
        <w:t>6.</w:t>
      </w:r>
      <w:r w:rsidR="00DA49C2">
        <w:t>6</w:t>
      </w:r>
      <w:r w:rsidRPr="00AE68BB">
        <w:t>.2.1</w:t>
      </w:r>
      <w:r w:rsidRPr="00AE68BB">
        <w:tab/>
        <w:t>Service description</w:t>
      </w:r>
      <w:bookmarkEnd w:id="132"/>
    </w:p>
    <w:p w:rsidR="00242CD7" w:rsidRPr="00AE68BB" w:rsidRDefault="00242CD7" w:rsidP="00242CD7">
      <w:r w:rsidRPr="00AE68BB">
        <w:t xml:space="preserve">Group Regrouping enables </w:t>
      </w:r>
      <w:r w:rsidR="00B1267B">
        <w:t>d</w:t>
      </w:r>
      <w:r w:rsidRPr="00AE68BB">
        <w:t xml:space="preserve">ispatchers or any </w:t>
      </w:r>
      <w:r w:rsidR="003B0021" w:rsidRPr="00AE68BB">
        <w:t>authorized</w:t>
      </w:r>
      <w:r w:rsidRPr="00AE68BB">
        <w:t xml:space="preserve"> user to temporarily combine MCPTT Groups.</w:t>
      </w:r>
      <w:r w:rsidR="00907454" w:rsidRPr="00AE68BB">
        <w:t xml:space="preserve"> </w:t>
      </w:r>
      <w:r w:rsidRPr="00AE68BB">
        <w:t xml:space="preserve">A </w:t>
      </w:r>
      <w:r w:rsidR="00B1267B">
        <w:t>d</w:t>
      </w:r>
      <w:r w:rsidRPr="00AE68BB">
        <w:t>ispatcher use</w:t>
      </w:r>
      <w:r w:rsidR="0057671E">
        <w:t>s</w:t>
      </w:r>
      <w:r w:rsidRPr="00AE68BB">
        <w:t xml:space="preserve"> Group Regrouping for different reasons.</w:t>
      </w:r>
    </w:p>
    <w:p w:rsidR="00242CD7" w:rsidRPr="00AE68BB" w:rsidRDefault="00242CD7" w:rsidP="00242CD7">
      <w:r w:rsidRPr="00AE68BB">
        <w:t>Due to an incident in an area it can be necessary to temporarily enable MCPTT Users from different MCPTT Groups to communicate to each other to coordinate.</w:t>
      </w:r>
      <w:r w:rsidR="00907454" w:rsidRPr="00AE68BB">
        <w:t xml:space="preserve"> </w:t>
      </w:r>
      <w:r w:rsidRPr="00AE68BB">
        <w:t xml:space="preserve">After the incident the </w:t>
      </w:r>
      <w:r w:rsidR="00B1267B">
        <w:t>d</w:t>
      </w:r>
      <w:r w:rsidRPr="00AE68BB">
        <w:t>ispatcher cancels the Group Regrouping and the MCPTT Users continue with their original configured MCPTT Groups.</w:t>
      </w:r>
    </w:p>
    <w:p w:rsidR="00242CD7" w:rsidRPr="00AE68BB" w:rsidRDefault="00242CD7" w:rsidP="00242CD7">
      <w:r w:rsidRPr="00AE68BB">
        <w:t xml:space="preserve">During quiet periods control room managers can decide to combine MCPTT Groups and handle their operations and communications with one </w:t>
      </w:r>
      <w:r w:rsidR="00B1267B">
        <w:t>d</w:t>
      </w:r>
      <w:r w:rsidRPr="00AE68BB">
        <w:t>ispatcher.</w:t>
      </w:r>
      <w:r w:rsidR="00907454" w:rsidRPr="00AE68BB">
        <w:t xml:space="preserve"> </w:t>
      </w:r>
      <w:r w:rsidRPr="00AE68BB">
        <w:t xml:space="preserve">In the busier period the Group Regrouping is cancelled and the MCPTT Groups are handled by separate </w:t>
      </w:r>
      <w:r w:rsidR="00B1267B">
        <w:t>d</w:t>
      </w:r>
      <w:r w:rsidRPr="00AE68BB">
        <w:t>ispatchers.</w:t>
      </w:r>
    </w:p>
    <w:p w:rsidR="00242CD7" w:rsidRPr="001B7FB7" w:rsidRDefault="00242CD7" w:rsidP="00242CD7">
      <w:pPr>
        <w:pStyle w:val="Heading4"/>
        <w:rPr>
          <w:lang w:val="fr-FR"/>
        </w:rPr>
      </w:pPr>
      <w:bookmarkStart w:id="133" w:name="_Toc138429056"/>
      <w:r w:rsidRPr="001B7FB7">
        <w:rPr>
          <w:lang w:val="fr-FR"/>
        </w:rPr>
        <w:t>6.</w:t>
      </w:r>
      <w:r w:rsidR="00DA49C2" w:rsidRPr="001B7FB7">
        <w:rPr>
          <w:lang w:val="fr-FR"/>
        </w:rPr>
        <w:t>6</w:t>
      </w:r>
      <w:r w:rsidRPr="001B7FB7">
        <w:rPr>
          <w:lang w:val="fr-FR"/>
        </w:rPr>
        <w:t>.2.2</w:t>
      </w:r>
      <w:r w:rsidRPr="001B7FB7">
        <w:rPr>
          <w:lang w:val="fr-FR"/>
        </w:rPr>
        <w:tab/>
        <w:t>Requirements</w:t>
      </w:r>
      <w:bookmarkEnd w:id="133"/>
    </w:p>
    <w:p w:rsidR="001B7FB7" w:rsidRDefault="00103606" w:rsidP="005B0EBF">
      <w:pPr>
        <w:rPr>
          <w:lang w:val="fr-FR"/>
        </w:rPr>
      </w:pPr>
      <w:r w:rsidRPr="001B7FB7">
        <w:rPr>
          <w:lang w:val="fr-FR"/>
        </w:rPr>
        <w:t xml:space="preserve">[R-6.6.2.2-001] </w:t>
      </w:r>
      <w:r w:rsidR="001B7FB7">
        <w:rPr>
          <w:lang w:val="fr-FR"/>
        </w:rPr>
        <w:t xml:space="preserve">Void </w:t>
      </w:r>
    </w:p>
    <w:p w:rsidR="001B7FB7" w:rsidRDefault="001B7FB7" w:rsidP="005B0EBF">
      <w:pPr>
        <w:rPr>
          <w:lang w:val="fr-FR"/>
        </w:rPr>
      </w:pPr>
      <w:r>
        <w:rPr>
          <w:lang w:val="fr-FR"/>
        </w:rPr>
        <w:t>[</w:t>
      </w:r>
      <w:r w:rsidR="00103606" w:rsidRPr="001B7FB7">
        <w:rPr>
          <w:lang w:val="fr-FR"/>
        </w:rPr>
        <w:t xml:space="preserve">R-6.6.2.2-002] </w:t>
      </w:r>
      <w:r>
        <w:rPr>
          <w:lang w:val="fr-FR"/>
        </w:rPr>
        <w:t xml:space="preserve">Void </w:t>
      </w:r>
    </w:p>
    <w:p w:rsidR="001B7FB7" w:rsidRDefault="001B7FB7" w:rsidP="005B0EBF">
      <w:pPr>
        <w:rPr>
          <w:lang w:val="fr-FR"/>
        </w:rPr>
      </w:pPr>
      <w:r>
        <w:rPr>
          <w:lang w:val="fr-FR"/>
        </w:rPr>
        <w:t>[</w:t>
      </w:r>
      <w:r w:rsidR="00103606" w:rsidRPr="001B7FB7">
        <w:rPr>
          <w:lang w:val="fr-FR"/>
        </w:rPr>
        <w:t xml:space="preserve">R-6.6.2.2-003] </w:t>
      </w:r>
      <w:r>
        <w:rPr>
          <w:lang w:val="fr-FR"/>
        </w:rPr>
        <w:t xml:space="preserve">Void </w:t>
      </w:r>
    </w:p>
    <w:p w:rsidR="005B0EBF" w:rsidRPr="001B7FB7" w:rsidRDefault="001B7FB7" w:rsidP="005B0EBF">
      <w:pPr>
        <w:rPr>
          <w:lang w:val="fr-FR"/>
        </w:rPr>
      </w:pPr>
      <w:r>
        <w:rPr>
          <w:lang w:val="fr-FR"/>
        </w:rPr>
        <w:t>[</w:t>
      </w:r>
      <w:r w:rsidR="00103606" w:rsidRPr="001B7FB7">
        <w:rPr>
          <w:lang w:val="fr-FR"/>
        </w:rPr>
        <w:t xml:space="preserve">R-6.6.2.2-004] </w:t>
      </w:r>
      <w:r w:rsidR="00D21449" w:rsidRPr="001B7FB7">
        <w:rPr>
          <w:lang w:val="fr-FR"/>
        </w:rPr>
        <w:t xml:space="preserve">Void </w:t>
      </w:r>
    </w:p>
    <w:p w:rsidR="001B7FB7" w:rsidRDefault="00103606" w:rsidP="005B0EBF">
      <w:pPr>
        <w:rPr>
          <w:lang w:val="fr-FR"/>
        </w:rPr>
      </w:pPr>
      <w:r w:rsidRPr="001B7FB7">
        <w:rPr>
          <w:lang w:val="fr-FR"/>
        </w:rPr>
        <w:t xml:space="preserve">[R-6.6.2.2-005] </w:t>
      </w:r>
      <w:r w:rsidR="001B7FB7">
        <w:rPr>
          <w:lang w:val="fr-FR"/>
        </w:rPr>
        <w:t xml:space="preserve">Void </w:t>
      </w:r>
    </w:p>
    <w:p w:rsidR="0057671E" w:rsidRPr="001B7FB7" w:rsidRDefault="001B7FB7" w:rsidP="005B0EBF">
      <w:pPr>
        <w:rPr>
          <w:lang w:val="fr-FR"/>
        </w:rPr>
      </w:pPr>
      <w:r>
        <w:rPr>
          <w:lang w:val="fr-FR"/>
        </w:rPr>
        <w:t>[</w:t>
      </w:r>
      <w:r w:rsidR="00103606" w:rsidRPr="001B7FB7">
        <w:rPr>
          <w:lang w:val="fr-FR"/>
        </w:rPr>
        <w:t xml:space="preserve">R-6.6.2.2-006] </w:t>
      </w:r>
      <w:r w:rsidR="00D21449" w:rsidRPr="001B7FB7">
        <w:rPr>
          <w:lang w:val="fr-FR"/>
        </w:rPr>
        <w:t xml:space="preserve">Void </w:t>
      </w:r>
    </w:p>
    <w:p w:rsidR="003B4497" w:rsidRPr="004259C9" w:rsidRDefault="00103606" w:rsidP="00F849AA">
      <w:pPr>
        <w:rPr>
          <w:lang w:val="en-US"/>
        </w:rPr>
      </w:pPr>
      <w:r w:rsidRPr="004259C9">
        <w:rPr>
          <w:lang w:val="en-US"/>
        </w:rPr>
        <w:t xml:space="preserve">[R-6.6.2.2-007] </w:t>
      </w:r>
      <w:r w:rsidR="00D21449" w:rsidRPr="004259C9">
        <w:rPr>
          <w:lang w:val="en-US"/>
        </w:rPr>
        <w:t xml:space="preserve">Void </w:t>
      </w:r>
    </w:p>
    <w:p w:rsidR="008F3B0F" w:rsidRDefault="008F3B0F" w:rsidP="003B14EE">
      <w:pPr>
        <w:pStyle w:val="Heading3"/>
      </w:pPr>
      <w:bookmarkStart w:id="134" w:name="_Toc138429057"/>
      <w:r>
        <w:t>6.</w:t>
      </w:r>
      <w:r w:rsidR="00DA49C2">
        <w:t>6</w:t>
      </w:r>
      <w:r>
        <w:t>.</w:t>
      </w:r>
      <w:r w:rsidR="00DA49C2">
        <w:t>3</w:t>
      </w:r>
      <w:r>
        <w:tab/>
        <w:t>Temporary Group-Broadcast Group</w:t>
      </w:r>
      <w:bookmarkEnd w:id="134"/>
    </w:p>
    <w:p w:rsidR="001B7FB7" w:rsidRPr="00D25652" w:rsidRDefault="00103606" w:rsidP="003B4497">
      <w:pPr>
        <w:rPr>
          <w:lang w:val="en-US"/>
        </w:rPr>
      </w:pPr>
      <w:r w:rsidRPr="00D25652">
        <w:rPr>
          <w:lang w:val="en-US"/>
        </w:rPr>
        <w:t xml:space="preserve">[R-6.6.3-001] </w:t>
      </w:r>
      <w:r w:rsidR="001B7FB7" w:rsidRPr="00D25652">
        <w:rPr>
          <w:lang w:val="en-US"/>
        </w:rPr>
        <w:t xml:space="preserve">Void </w:t>
      </w:r>
    </w:p>
    <w:p w:rsidR="003B4497" w:rsidRPr="00D25652" w:rsidRDefault="001B7FB7" w:rsidP="003B4497">
      <w:pPr>
        <w:rPr>
          <w:lang w:val="en-US"/>
        </w:rPr>
      </w:pPr>
      <w:r w:rsidRPr="00D25652">
        <w:rPr>
          <w:lang w:val="en-US"/>
        </w:rPr>
        <w:t>[</w:t>
      </w:r>
      <w:r w:rsidR="00103606" w:rsidRPr="00D25652">
        <w:rPr>
          <w:lang w:val="en-US"/>
        </w:rPr>
        <w:t xml:space="preserve">R-6.6.3-002] </w:t>
      </w:r>
      <w:r w:rsidR="00D21449" w:rsidRPr="00D25652">
        <w:rPr>
          <w:lang w:val="en-US"/>
        </w:rPr>
        <w:t xml:space="preserve">Void </w:t>
      </w:r>
    </w:p>
    <w:p w:rsidR="00912FF5" w:rsidRPr="00AE68BB" w:rsidRDefault="005B4D0D" w:rsidP="00715930">
      <w:pPr>
        <w:pStyle w:val="Heading4"/>
        <w:rPr>
          <w:rStyle w:val="Heading3Char"/>
        </w:rPr>
      </w:pPr>
      <w:bookmarkStart w:id="135" w:name="_Toc138429058"/>
      <w:r w:rsidRPr="00AE68BB">
        <w:rPr>
          <w:rStyle w:val="Heading3Char"/>
        </w:rPr>
        <w:t>6.</w:t>
      </w:r>
      <w:r w:rsidR="00DA49C2">
        <w:rPr>
          <w:rStyle w:val="Heading3Char"/>
        </w:rPr>
        <w:t>6</w:t>
      </w:r>
      <w:r w:rsidRPr="00AE68BB">
        <w:rPr>
          <w:rStyle w:val="Heading3Char"/>
        </w:rPr>
        <w:t>.</w:t>
      </w:r>
      <w:r w:rsidR="00DA49C2">
        <w:rPr>
          <w:rStyle w:val="Heading3Char"/>
        </w:rPr>
        <w:t>4</w:t>
      </w:r>
      <w:r w:rsidR="00216381" w:rsidRPr="00AE68BB">
        <w:rPr>
          <w:rStyle w:val="Heading3Char"/>
        </w:rPr>
        <w:tab/>
      </w:r>
      <w:r w:rsidR="00912FF5" w:rsidRPr="00AE68BB">
        <w:rPr>
          <w:rStyle w:val="Heading3Char"/>
        </w:rPr>
        <w:t xml:space="preserve">User </w:t>
      </w:r>
      <w:r w:rsidR="00CC2FC4">
        <w:rPr>
          <w:rStyle w:val="Heading3Char"/>
        </w:rPr>
        <w:t>r</w:t>
      </w:r>
      <w:r w:rsidR="00912FF5" w:rsidRPr="00AE68BB">
        <w:rPr>
          <w:rStyle w:val="Heading3Char"/>
        </w:rPr>
        <w:t>egrouping</w:t>
      </w:r>
      <w:bookmarkEnd w:id="135"/>
    </w:p>
    <w:p w:rsidR="00BE0DE1" w:rsidRPr="00AE68BB" w:rsidRDefault="00BE0DE1" w:rsidP="00BE0DE1">
      <w:pPr>
        <w:pStyle w:val="Heading4"/>
      </w:pPr>
      <w:bookmarkStart w:id="136" w:name="_Toc138429059"/>
      <w:r w:rsidRPr="00AE68BB">
        <w:t>6.</w:t>
      </w:r>
      <w:r w:rsidR="00DA49C2">
        <w:t>6</w:t>
      </w:r>
      <w:r w:rsidRPr="00AE68BB">
        <w:t>.</w:t>
      </w:r>
      <w:r w:rsidR="00DA49C2">
        <w:t>4</w:t>
      </w:r>
      <w:r w:rsidRPr="00AE68BB">
        <w:t>.1</w:t>
      </w:r>
      <w:r w:rsidRPr="00AE68BB">
        <w:tab/>
        <w:t>Service description</w:t>
      </w:r>
      <w:bookmarkEnd w:id="136"/>
    </w:p>
    <w:p w:rsidR="00BE0DE1" w:rsidRPr="00AE68BB" w:rsidRDefault="00BE0DE1" w:rsidP="00BE0DE1">
      <w:r w:rsidRPr="00AE68BB">
        <w:t>In the operational MCPTT environment most tasks are covered by standard procedures and communication structures and MCPTT Users can easily access the MCPTT Groups to handle their tasks.</w:t>
      </w:r>
    </w:p>
    <w:p w:rsidR="00BE0DE1" w:rsidRPr="00AE68BB" w:rsidRDefault="00BE0DE1" w:rsidP="00BE0DE1">
      <w:r w:rsidRPr="00AE68BB">
        <w:t>Exceptionally it could happen that there is an urgent need for a dedicated set of individual MCPTT Users to communicate in an MCPTT Group, but that this is not foreseen in the communication structure.</w:t>
      </w:r>
      <w:r w:rsidR="00907454" w:rsidRPr="00AE68BB">
        <w:t xml:space="preserve"> </w:t>
      </w:r>
      <w:r w:rsidRPr="00AE68BB">
        <w:t>This could be due to extreme conditions or due to a cooperation that is outside normal procedures.</w:t>
      </w:r>
    </w:p>
    <w:p w:rsidR="00BE0DE1" w:rsidRPr="00AE68BB" w:rsidRDefault="00BE0DE1" w:rsidP="00BE0DE1">
      <w:r w:rsidRPr="00AE68BB">
        <w:t xml:space="preserve">User Regrouping enables </w:t>
      </w:r>
      <w:r w:rsidR="00314A1D">
        <w:t>d</w:t>
      </w:r>
      <w:r w:rsidRPr="00AE68BB">
        <w:t xml:space="preserve">ispatchers or </w:t>
      </w:r>
      <w:r w:rsidR="003B0021" w:rsidRPr="00AE68BB">
        <w:t>authorized</w:t>
      </w:r>
      <w:r w:rsidRPr="00AE68BB">
        <w:t xml:space="preserve"> users to instantaneously provide a dedicated MCPTT Group to these MCPTT Users to enable the required communication.</w:t>
      </w:r>
      <w:r w:rsidR="00907454" w:rsidRPr="00AE68BB">
        <w:t xml:space="preserve"> </w:t>
      </w:r>
      <w:r w:rsidR="00314A1D">
        <w:t>Depending on configuration t</w:t>
      </w:r>
      <w:r w:rsidRPr="00AE68BB">
        <w:t xml:space="preserve">he MCPTT Users </w:t>
      </w:r>
      <w:r w:rsidR="00314A1D">
        <w:t xml:space="preserve">could be </w:t>
      </w:r>
      <w:r w:rsidRPr="00AE68BB">
        <w:t>automatically affiliate</w:t>
      </w:r>
      <w:r w:rsidR="00314A1D">
        <w:t>d</w:t>
      </w:r>
      <w:r w:rsidRPr="00AE68BB">
        <w:t xml:space="preserve"> to this MCPTT Group. After the operation this MCPTT Group is removed by the </w:t>
      </w:r>
      <w:r w:rsidR="00314A1D">
        <w:t>d</w:t>
      </w:r>
      <w:r w:rsidRPr="00AE68BB">
        <w:t xml:space="preserve">ispatcher or </w:t>
      </w:r>
      <w:r w:rsidR="003B0021" w:rsidRPr="00AE68BB">
        <w:t>authorized</w:t>
      </w:r>
      <w:r w:rsidRPr="00AE68BB">
        <w:t xml:space="preserve"> user.</w:t>
      </w:r>
    </w:p>
    <w:p w:rsidR="00BE0DE1" w:rsidRPr="00AE68BB" w:rsidRDefault="00BE0DE1" w:rsidP="00BE0DE1">
      <w:pPr>
        <w:pStyle w:val="Heading4"/>
      </w:pPr>
      <w:bookmarkStart w:id="137" w:name="_Toc138429060"/>
      <w:r w:rsidRPr="00AE68BB">
        <w:t>6.</w:t>
      </w:r>
      <w:r w:rsidR="00DA49C2">
        <w:t>6</w:t>
      </w:r>
      <w:r w:rsidRPr="00AE68BB">
        <w:t>.</w:t>
      </w:r>
      <w:r w:rsidR="00DA49C2">
        <w:t>4</w:t>
      </w:r>
      <w:r w:rsidRPr="00AE68BB">
        <w:t>.</w:t>
      </w:r>
      <w:r w:rsidR="00240D38">
        <w:t>2</w:t>
      </w:r>
      <w:r w:rsidRPr="00AE68BB">
        <w:tab/>
        <w:t>Requirements</w:t>
      </w:r>
      <w:bookmarkEnd w:id="137"/>
    </w:p>
    <w:p w:rsidR="001B7FB7" w:rsidRPr="00D25652" w:rsidRDefault="00103606" w:rsidP="003B4497">
      <w:pPr>
        <w:rPr>
          <w:lang w:val="en-US"/>
        </w:rPr>
      </w:pPr>
      <w:r w:rsidRPr="00D25652">
        <w:rPr>
          <w:lang w:val="en-US"/>
        </w:rPr>
        <w:t xml:space="preserve">[R-6.6.4.2-001] </w:t>
      </w:r>
      <w:r w:rsidR="001B7FB7" w:rsidRPr="00D25652">
        <w:rPr>
          <w:lang w:val="en-US"/>
        </w:rPr>
        <w:t xml:space="preserve">Void </w:t>
      </w:r>
    </w:p>
    <w:p w:rsidR="001B7FB7" w:rsidRPr="00D25652" w:rsidRDefault="001B7FB7" w:rsidP="003B4497">
      <w:pPr>
        <w:rPr>
          <w:lang w:val="en-US"/>
        </w:rPr>
      </w:pPr>
      <w:r w:rsidRPr="00D25652">
        <w:rPr>
          <w:lang w:val="en-US"/>
        </w:rPr>
        <w:t>[</w:t>
      </w:r>
      <w:r w:rsidR="00103606" w:rsidRPr="00D25652">
        <w:rPr>
          <w:lang w:val="en-US"/>
        </w:rPr>
        <w:t xml:space="preserve">R-6.6.4.2-002] </w:t>
      </w:r>
      <w:r w:rsidRPr="00D25652">
        <w:rPr>
          <w:lang w:val="en-US"/>
        </w:rPr>
        <w:t xml:space="preserve">Void </w:t>
      </w:r>
    </w:p>
    <w:p w:rsidR="001B7FB7" w:rsidRPr="00D25652" w:rsidRDefault="001B7FB7" w:rsidP="003B4497">
      <w:pPr>
        <w:rPr>
          <w:lang w:val="en-US"/>
        </w:rPr>
      </w:pPr>
      <w:r w:rsidRPr="00D25652">
        <w:rPr>
          <w:lang w:val="en-US"/>
        </w:rPr>
        <w:t>[</w:t>
      </w:r>
      <w:r w:rsidR="00103606" w:rsidRPr="00D25652">
        <w:rPr>
          <w:lang w:val="en-US"/>
        </w:rPr>
        <w:t xml:space="preserve">R-6.6.4.2-003] </w:t>
      </w:r>
      <w:r w:rsidRPr="00D25652">
        <w:rPr>
          <w:lang w:val="en-US"/>
        </w:rPr>
        <w:t xml:space="preserve">Void </w:t>
      </w:r>
    </w:p>
    <w:p w:rsidR="001B7FB7" w:rsidRPr="00D25652" w:rsidRDefault="001B7FB7" w:rsidP="003B4497">
      <w:pPr>
        <w:rPr>
          <w:lang w:val="en-US"/>
        </w:rPr>
      </w:pPr>
      <w:r w:rsidRPr="00D25652">
        <w:rPr>
          <w:lang w:val="en-US"/>
        </w:rPr>
        <w:t>[</w:t>
      </w:r>
      <w:r w:rsidR="00103606" w:rsidRPr="00D25652">
        <w:rPr>
          <w:lang w:val="en-US"/>
        </w:rPr>
        <w:t xml:space="preserve">R-6.6.4.2-004] </w:t>
      </w:r>
      <w:r w:rsidRPr="00D25652">
        <w:rPr>
          <w:lang w:val="en-US"/>
        </w:rPr>
        <w:t xml:space="preserve">Void </w:t>
      </w:r>
    </w:p>
    <w:p w:rsidR="003B4497" w:rsidRPr="00D25652" w:rsidRDefault="001B7FB7" w:rsidP="003B4497">
      <w:pPr>
        <w:rPr>
          <w:lang w:val="en-US"/>
        </w:rPr>
      </w:pPr>
      <w:r w:rsidRPr="00D25652">
        <w:rPr>
          <w:lang w:val="en-US"/>
        </w:rPr>
        <w:t>[</w:t>
      </w:r>
      <w:r w:rsidR="00103606" w:rsidRPr="00D25652">
        <w:rPr>
          <w:lang w:val="en-US"/>
        </w:rPr>
        <w:t xml:space="preserve">R-6.6.4.2-005] </w:t>
      </w:r>
      <w:r w:rsidR="00D21449" w:rsidRPr="00D25652">
        <w:rPr>
          <w:lang w:val="en-US"/>
        </w:rPr>
        <w:t xml:space="preserve">Void </w:t>
      </w:r>
    </w:p>
    <w:p w:rsidR="00332C5F" w:rsidRDefault="00332C5F" w:rsidP="00332C5F">
      <w:pPr>
        <w:pStyle w:val="Heading2"/>
      </w:pPr>
      <w:bookmarkStart w:id="138" w:name="_Toc138429061"/>
      <w:r w:rsidRPr="00AE68BB">
        <w:t>6.</w:t>
      </w:r>
      <w:r w:rsidR="00DA49C2">
        <w:t>7</w:t>
      </w:r>
      <w:r w:rsidRPr="00AE68BB">
        <w:tab/>
        <w:t>Private Call</w:t>
      </w:r>
      <w:bookmarkEnd w:id="138"/>
    </w:p>
    <w:p w:rsidR="00A03A2C" w:rsidRDefault="00A03A2C" w:rsidP="00A03A2C">
      <w:pPr>
        <w:pStyle w:val="Heading3"/>
      </w:pPr>
      <w:bookmarkStart w:id="139" w:name="_Toc138429062"/>
      <w:r>
        <w:t>6.7.0</w:t>
      </w:r>
      <w:r>
        <w:tab/>
        <w:t>Overview</w:t>
      </w:r>
      <w:bookmarkEnd w:id="139"/>
    </w:p>
    <w:p w:rsidR="00A03A2C" w:rsidRDefault="00A03A2C" w:rsidP="00A03A2C">
      <w:r>
        <w:t>Private Calls can use Floor control or not. Private Calls (without Floor control) are only supported on network, whereas Private Calls (with Floor control) are supported both on and off network. Private Calls (without Floor contol) are intended to have the same functionality as specified for Private Calls (with Floor control) in subclauses 5.6.2, 5.6.3, 5.6.4, 5.6.5.</w:t>
      </w:r>
      <w:r w:rsidR="00CE21F2">
        <w:t xml:space="preserve"> </w:t>
      </w:r>
      <w:r>
        <w:t xml:space="preserve">Comparable requirements are included in subclauses 6.7.1, 6.7.2, 6.7.4 and 6.7.5, with the exception of R-5.6.5-005, which is specific to Private Calls (with Floor control). </w:t>
      </w:r>
    </w:p>
    <w:p w:rsidR="004A3CC4" w:rsidRPr="004A3CC4" w:rsidRDefault="004A3CC4" w:rsidP="00A03A2C">
      <w:pPr>
        <w:pStyle w:val="Heading3"/>
      </w:pPr>
      <w:bookmarkStart w:id="140" w:name="_Toc138429063"/>
      <w:r>
        <w:t>6.</w:t>
      </w:r>
      <w:r w:rsidR="00DA49C2">
        <w:t>7</w:t>
      </w:r>
      <w:r>
        <w:t>.1</w:t>
      </w:r>
      <w:r>
        <w:tab/>
        <w:t>General requir</w:t>
      </w:r>
      <w:r w:rsidR="00DA49C2">
        <w:t>e</w:t>
      </w:r>
      <w:r>
        <w:t>ments</w:t>
      </w:r>
      <w:bookmarkEnd w:id="140"/>
    </w:p>
    <w:p w:rsidR="00BC15E5" w:rsidRDefault="00103606" w:rsidP="00BC15E5">
      <w:r>
        <w:t xml:space="preserve">[R-6.7.1-001] </w:t>
      </w:r>
      <w:r w:rsidR="00BC15E5">
        <w:t xml:space="preserve">The on-network </w:t>
      </w:r>
      <w:r w:rsidR="000966DA">
        <w:t>MCPTT Service</w:t>
      </w:r>
      <w:r w:rsidR="00BC15E5">
        <w:t xml:space="preserve"> shall support two types of Private Calls, one which uses Floor control and one which does not.</w:t>
      </w:r>
    </w:p>
    <w:p w:rsidR="00BC15E5" w:rsidRDefault="00E24119" w:rsidP="00BC15E5">
      <w:pPr>
        <w:pStyle w:val="NO"/>
      </w:pPr>
      <w:r>
        <w:t>NOTE:</w:t>
      </w:r>
      <w:r w:rsidR="00BC15E5">
        <w:tab/>
        <w:t>An MCPTT Private Call (without Floor control) is effectively a full voice duplex call between two users.</w:t>
      </w:r>
    </w:p>
    <w:p w:rsidR="001B7FB7" w:rsidRPr="0088134E" w:rsidRDefault="00103606" w:rsidP="00332C5F">
      <w:pPr>
        <w:rPr>
          <w:lang w:val="fr-FR"/>
        </w:rPr>
      </w:pPr>
      <w:r w:rsidRPr="0088134E">
        <w:rPr>
          <w:lang w:val="fr-FR"/>
        </w:rPr>
        <w:t xml:space="preserve">[R-6.7.1-002] </w:t>
      </w:r>
      <w:r w:rsidR="001B7FB7" w:rsidRPr="0088134E">
        <w:rPr>
          <w:lang w:val="fr-FR"/>
        </w:rPr>
        <w:t xml:space="preserve">Void </w:t>
      </w:r>
    </w:p>
    <w:p w:rsidR="005B0F4A" w:rsidRPr="0088134E" w:rsidRDefault="001B7FB7" w:rsidP="005B0F4A">
      <w:pPr>
        <w:rPr>
          <w:lang w:val="fr-FR"/>
        </w:rPr>
      </w:pPr>
      <w:r w:rsidRPr="0088134E">
        <w:rPr>
          <w:lang w:val="fr-FR"/>
        </w:rPr>
        <w:t>[</w:t>
      </w:r>
      <w:r w:rsidR="00103606" w:rsidRPr="0088134E">
        <w:rPr>
          <w:lang w:val="fr-FR"/>
        </w:rPr>
        <w:t xml:space="preserve">R-6.7.1-003] </w:t>
      </w:r>
      <w:r w:rsidR="005B0F4A" w:rsidRPr="0088134E">
        <w:rPr>
          <w:lang w:val="fr-FR"/>
        </w:rPr>
        <w:t xml:space="preserve">Void </w:t>
      </w:r>
    </w:p>
    <w:p w:rsidR="005B0F4A" w:rsidRPr="0088134E" w:rsidRDefault="00103606" w:rsidP="00332C5F">
      <w:pPr>
        <w:rPr>
          <w:lang w:val="fr-FR"/>
        </w:rPr>
      </w:pPr>
      <w:r w:rsidRPr="0088134E">
        <w:rPr>
          <w:lang w:val="fr-FR"/>
        </w:rPr>
        <w:t xml:space="preserve">[R-6.7.1-004] </w:t>
      </w:r>
      <w:r w:rsidR="005B0F4A" w:rsidRPr="0088134E">
        <w:rPr>
          <w:lang w:val="fr-FR"/>
        </w:rPr>
        <w:t xml:space="preserve">Void </w:t>
      </w:r>
    </w:p>
    <w:p w:rsidR="00332C5F" w:rsidRPr="004C6B78" w:rsidRDefault="00103606" w:rsidP="00332C5F">
      <w:pPr>
        <w:rPr>
          <w:lang w:val="fr-FR"/>
        </w:rPr>
      </w:pPr>
      <w:r w:rsidRPr="004C6B78">
        <w:rPr>
          <w:lang w:val="fr-FR"/>
        </w:rPr>
        <w:t xml:space="preserve">[R-6.7.1-005] </w:t>
      </w:r>
      <w:r w:rsidR="00E52789" w:rsidRPr="004C6B78">
        <w:rPr>
          <w:lang w:val="fr-FR"/>
        </w:rPr>
        <w:t>Void</w:t>
      </w:r>
    </w:p>
    <w:p w:rsidR="00332C5F" w:rsidRPr="004C6B78" w:rsidRDefault="00103606" w:rsidP="00332C5F">
      <w:pPr>
        <w:rPr>
          <w:lang w:val="fr-FR"/>
        </w:rPr>
      </w:pPr>
      <w:r w:rsidRPr="004C6B78">
        <w:rPr>
          <w:lang w:val="fr-FR"/>
        </w:rPr>
        <w:t xml:space="preserve">[R-6.7.1-006] </w:t>
      </w:r>
      <w:r w:rsidR="00E52789" w:rsidRPr="004C6B78">
        <w:rPr>
          <w:lang w:val="fr-FR"/>
        </w:rPr>
        <w:t>Void</w:t>
      </w:r>
    </w:p>
    <w:p w:rsidR="00332C5F" w:rsidRPr="004C6B78" w:rsidRDefault="00103606" w:rsidP="00332C5F">
      <w:pPr>
        <w:rPr>
          <w:lang w:val="fr-FR"/>
        </w:rPr>
      </w:pPr>
      <w:r w:rsidRPr="004C6B78">
        <w:rPr>
          <w:lang w:val="fr-FR"/>
        </w:rPr>
        <w:t xml:space="preserve">[R-6.7.1-007] </w:t>
      </w:r>
      <w:r w:rsidR="00E52789" w:rsidRPr="004C6B78">
        <w:rPr>
          <w:lang w:val="fr-FR"/>
        </w:rPr>
        <w:t>Void</w:t>
      </w:r>
    </w:p>
    <w:p w:rsidR="00332C5F" w:rsidRPr="00AE68BB" w:rsidRDefault="00103606" w:rsidP="00332C5F">
      <w:r>
        <w:t xml:space="preserve">[R-6.7.1-008] </w:t>
      </w:r>
      <w:r w:rsidR="00E52789">
        <w:t>Void</w:t>
      </w:r>
    </w:p>
    <w:p w:rsidR="00332C5F" w:rsidRPr="00AE68BB" w:rsidRDefault="00103606" w:rsidP="00332C5F">
      <w:r>
        <w:t xml:space="preserve">[R-6.7.1-009] </w:t>
      </w:r>
      <w:r w:rsidR="00E52789">
        <w:t>Void</w:t>
      </w:r>
    </w:p>
    <w:p w:rsidR="00332C5F" w:rsidRPr="00AE68BB" w:rsidRDefault="00103606" w:rsidP="00332C5F">
      <w:r>
        <w:t xml:space="preserve">[R-6.7.1-010] </w:t>
      </w:r>
      <w:r w:rsidR="00DB55A5">
        <w:t>T</w:t>
      </w:r>
      <w:r w:rsidR="00332C5F" w:rsidRPr="00AE68BB">
        <w:t xml:space="preserve">he </w:t>
      </w:r>
      <w:r w:rsidR="000966DA">
        <w:t>MCPTT Service</w:t>
      </w:r>
      <w:r w:rsidR="00332C5F" w:rsidRPr="00AE68BB">
        <w:t xml:space="preserve"> shall provide a mechanism by which specified </w:t>
      </w:r>
      <w:r w:rsidR="00DA2146">
        <w:t>P</w:t>
      </w:r>
      <w:r w:rsidR="00332C5F" w:rsidRPr="00AE68BB">
        <w:t xml:space="preserve">articipants or </w:t>
      </w:r>
      <w:r w:rsidR="00DA2146">
        <w:t>P</w:t>
      </w:r>
      <w:r w:rsidR="00332C5F" w:rsidRPr="00AE68BB">
        <w:t>articipant types (</w:t>
      </w:r>
      <w:r w:rsidR="00394276" w:rsidRPr="00AE68BB">
        <w:t>e.g.</w:t>
      </w:r>
      <w:r w:rsidR="00172756">
        <w:t xml:space="preserve">, </w:t>
      </w:r>
      <w:r w:rsidR="00332C5F" w:rsidRPr="00AE68BB">
        <w:t xml:space="preserve">dispatch) have the ability to override an active PTT transmission of the other </w:t>
      </w:r>
      <w:r w:rsidR="00DA2146">
        <w:t>P</w:t>
      </w:r>
      <w:r w:rsidR="00332C5F" w:rsidRPr="00AE68BB">
        <w:t xml:space="preserve">articipant in the </w:t>
      </w:r>
      <w:r w:rsidR="00A868C0">
        <w:t>P</w:t>
      </w:r>
      <w:r w:rsidR="00332C5F" w:rsidRPr="00AE68BB">
        <w:t xml:space="preserve">rivate </w:t>
      </w:r>
      <w:r w:rsidR="00A868C0">
        <w:t>C</w:t>
      </w:r>
      <w:r w:rsidR="00332C5F" w:rsidRPr="00AE68BB">
        <w:t>all.</w:t>
      </w:r>
    </w:p>
    <w:p w:rsidR="005B0F4A" w:rsidRDefault="00103606" w:rsidP="00A03A2C">
      <w:r>
        <w:t xml:space="preserve">[R-6.7.1-011] </w:t>
      </w:r>
      <w:r w:rsidR="005B0F4A">
        <w:t xml:space="preserve">Void </w:t>
      </w:r>
    </w:p>
    <w:p w:rsidR="00A03A2C" w:rsidRDefault="00A03A2C" w:rsidP="00A03A2C">
      <w:r>
        <w:t xml:space="preserve">[R-6.7.1-012] </w:t>
      </w:r>
      <w:r w:rsidRPr="00E83F70">
        <w:t xml:space="preserve">The </w:t>
      </w:r>
      <w:r>
        <w:t>MCPTT Service</w:t>
      </w:r>
      <w:r w:rsidRPr="00E83F70">
        <w:t xml:space="preserve"> shall provide the status (e.g., </w:t>
      </w:r>
      <w:r>
        <w:t>r</w:t>
      </w:r>
      <w:r w:rsidRPr="00E83F70">
        <w:t xml:space="preserve">inging, </w:t>
      </w:r>
      <w:r>
        <w:t>a</w:t>
      </w:r>
      <w:r w:rsidRPr="00E83F70">
        <w:t xml:space="preserve">ccepted, </w:t>
      </w:r>
      <w:r>
        <w:t>r</w:t>
      </w:r>
      <w:r w:rsidRPr="00E83F70">
        <w:t xml:space="preserve">ejected, </w:t>
      </w:r>
      <w:r>
        <w:t>a</w:t>
      </w:r>
      <w:r w:rsidRPr="00E83F70">
        <w:t xml:space="preserve">ctive) of an MCPTT Private </w:t>
      </w:r>
      <w:r>
        <w:t>C</w:t>
      </w:r>
      <w:r w:rsidRPr="00E83F70">
        <w:t xml:space="preserve">all </w:t>
      </w:r>
      <w:r>
        <w:t xml:space="preserve">(without Floor control) </w:t>
      </w:r>
      <w:r w:rsidRPr="00E83F70">
        <w:t xml:space="preserve">to </w:t>
      </w:r>
      <w:r>
        <w:t>the relevant M</w:t>
      </w:r>
      <w:r w:rsidRPr="00E83F70">
        <w:t xml:space="preserve">CPTT User that is a Participant of the MCPTT Private Call </w:t>
      </w:r>
      <w:r>
        <w:t>(without Floor control)</w:t>
      </w:r>
      <w:r w:rsidRPr="00E83F70">
        <w:t>.</w:t>
      </w:r>
    </w:p>
    <w:p w:rsidR="00A03A2C" w:rsidRDefault="00A03A2C" w:rsidP="00A03A2C">
      <w:r>
        <w:t xml:space="preserve"> [R-6.7.1-013] </w:t>
      </w:r>
      <w:r w:rsidRPr="008819D3">
        <w:t xml:space="preserve">The </w:t>
      </w:r>
      <w:r>
        <w:t>MCPTT Service</w:t>
      </w:r>
      <w:r w:rsidRPr="008819D3">
        <w:t xml:space="preserve"> shall provide a mechanism for an authorized MCPTT User that is a called party in an MCPTT Private Call</w:t>
      </w:r>
      <w:r>
        <w:t xml:space="preserve"> (without Floor control)</w:t>
      </w:r>
      <w:r w:rsidRPr="008819D3">
        <w:t>, to restrict providing the reason why an MCPTT Private Call</w:t>
      </w:r>
      <w:r w:rsidR="00CE21F2">
        <w:t xml:space="preserve"> </w:t>
      </w:r>
      <w:r>
        <w:t xml:space="preserve">(without Floor control) </w:t>
      </w:r>
      <w:r w:rsidRPr="008819D3">
        <w:t>setup has failed to the calling MCPTT User.</w:t>
      </w:r>
    </w:p>
    <w:p w:rsidR="00E52789" w:rsidRPr="00E52789" w:rsidRDefault="00A03A2C" w:rsidP="00E52789">
      <w:pPr>
        <w:rPr>
          <w:lang w:eastAsia="x-none"/>
        </w:rPr>
      </w:pPr>
      <w:r>
        <w:t xml:space="preserve">[R-6.7.1-014] </w:t>
      </w:r>
      <w:r w:rsidR="005B0F4A">
        <w:t xml:space="preserve">Void </w:t>
      </w:r>
    </w:p>
    <w:p w:rsidR="004A3CC4" w:rsidRDefault="004A3CC4" w:rsidP="003B14EE">
      <w:pPr>
        <w:pStyle w:val="Heading3"/>
        <w:rPr>
          <w:rFonts w:eastAsia="SimSun"/>
        </w:rPr>
      </w:pPr>
      <w:bookmarkStart w:id="141" w:name="_Toc138429064"/>
      <w:r>
        <w:rPr>
          <w:rFonts w:eastAsia="SimSun"/>
        </w:rPr>
        <w:t>6.</w:t>
      </w:r>
      <w:r w:rsidR="00DA49C2">
        <w:rPr>
          <w:rFonts w:eastAsia="SimSun"/>
        </w:rPr>
        <w:t>7</w:t>
      </w:r>
      <w:r>
        <w:rPr>
          <w:rFonts w:eastAsia="SimSun"/>
        </w:rPr>
        <w:t>.2</w:t>
      </w:r>
      <w:r>
        <w:rPr>
          <w:rFonts w:eastAsia="SimSun"/>
        </w:rPr>
        <w:tab/>
        <w:t>Administrative</w:t>
      </w:r>
      <w:bookmarkEnd w:id="141"/>
    </w:p>
    <w:p w:rsidR="005B0F4A" w:rsidRPr="00385979" w:rsidRDefault="00103606" w:rsidP="005B0F4A">
      <w:pPr>
        <w:rPr>
          <w:rFonts w:eastAsia="SimSun"/>
          <w:lang w:eastAsia="zh-CN"/>
        </w:rPr>
      </w:pPr>
      <w:r>
        <w:t xml:space="preserve">[R-6.7.2-001] </w:t>
      </w:r>
      <w:r w:rsidR="005B0F4A">
        <w:t xml:space="preserve">Void </w:t>
      </w:r>
    </w:p>
    <w:p w:rsidR="004A3CC4" w:rsidRDefault="003859D8" w:rsidP="004A3CC4">
      <w:pPr>
        <w:rPr>
          <w:rFonts w:eastAsia="SimSun"/>
          <w:lang w:eastAsia="zh-CN"/>
        </w:rPr>
      </w:pPr>
      <w:r>
        <w:t xml:space="preserve">[R-6.7.2-002] </w:t>
      </w:r>
      <w:r w:rsidR="005B0F4A">
        <w:t xml:space="preserve">Void </w:t>
      </w:r>
    </w:p>
    <w:p w:rsidR="005B0F4A" w:rsidRPr="00385979" w:rsidRDefault="003859D8" w:rsidP="005B0F4A">
      <w:r>
        <w:t xml:space="preserve">[R-6.7.2-003] </w:t>
      </w:r>
      <w:r w:rsidR="005B0F4A">
        <w:t xml:space="preserve">Void </w:t>
      </w:r>
    </w:p>
    <w:p w:rsidR="004A3CC4" w:rsidRPr="00AE68BB" w:rsidRDefault="003859D8" w:rsidP="004A3CC4">
      <w:r>
        <w:t xml:space="preserve">[R-6.7.2-004] </w:t>
      </w:r>
      <w:r w:rsidR="005B0F4A">
        <w:t xml:space="preserve">Void </w:t>
      </w:r>
    </w:p>
    <w:p w:rsidR="005B0F4A" w:rsidRPr="00385979" w:rsidRDefault="00A03A2C" w:rsidP="005B0F4A">
      <w:r>
        <w:t xml:space="preserve">[R-6.7.2-005] </w:t>
      </w:r>
      <w:r w:rsidR="005B0F4A">
        <w:t xml:space="preserve">Void </w:t>
      </w:r>
    </w:p>
    <w:p w:rsidR="005B0F4A" w:rsidRPr="00385979" w:rsidRDefault="00A03A2C" w:rsidP="005B0F4A">
      <w:r>
        <w:t xml:space="preserve">[R-6.7.2-006] </w:t>
      </w:r>
      <w:r w:rsidR="005B0F4A">
        <w:t xml:space="preserve">Void </w:t>
      </w:r>
    </w:p>
    <w:p w:rsidR="005B0F4A" w:rsidRPr="00385979" w:rsidRDefault="00A03A2C" w:rsidP="005B0F4A">
      <w:r>
        <w:t xml:space="preserve">[R-6.7.2-007] </w:t>
      </w:r>
      <w:r w:rsidR="005B0F4A">
        <w:t xml:space="preserve">Void </w:t>
      </w:r>
    </w:p>
    <w:p w:rsidR="00A03A2C" w:rsidRPr="00AE68BB" w:rsidRDefault="00A03A2C" w:rsidP="00A03A2C">
      <w:r>
        <w:t xml:space="preserve">[R-6.7.2-008] </w:t>
      </w:r>
      <w:r w:rsidR="005B0F4A">
        <w:t xml:space="preserve">Void </w:t>
      </w:r>
    </w:p>
    <w:p w:rsidR="001131C5" w:rsidRDefault="001131C5" w:rsidP="003B14EE">
      <w:pPr>
        <w:pStyle w:val="Heading3"/>
        <w:rPr>
          <w:rFonts w:eastAsia="SimSun"/>
        </w:rPr>
      </w:pPr>
      <w:bookmarkStart w:id="142" w:name="_Toc138429065"/>
      <w:r>
        <w:rPr>
          <w:rFonts w:eastAsia="SimSun"/>
        </w:rPr>
        <w:t>6.</w:t>
      </w:r>
      <w:r w:rsidR="00DA49C2">
        <w:rPr>
          <w:rFonts w:eastAsia="SimSun"/>
        </w:rPr>
        <w:t>7</w:t>
      </w:r>
      <w:r>
        <w:rPr>
          <w:rFonts w:eastAsia="SimSun"/>
        </w:rPr>
        <w:t>.3</w:t>
      </w:r>
      <w:r>
        <w:rPr>
          <w:rFonts w:eastAsia="SimSun"/>
        </w:rPr>
        <w:tab/>
        <w:t>Prioritization</w:t>
      </w:r>
      <w:bookmarkEnd w:id="142"/>
    </w:p>
    <w:p w:rsidR="001131C5" w:rsidRPr="001131C5" w:rsidRDefault="003859D8" w:rsidP="001131C5">
      <w:pPr>
        <w:rPr>
          <w:rFonts w:eastAsia="SimSun"/>
          <w:lang w:eastAsia="zh-CN"/>
        </w:rPr>
      </w:pPr>
      <w:r>
        <w:t xml:space="preserve">[R-6.7.3-001] </w:t>
      </w:r>
      <w:r w:rsidR="005B0F4A">
        <w:t xml:space="preserve">Void </w:t>
      </w:r>
    </w:p>
    <w:p w:rsidR="005B0F4A" w:rsidRPr="00CC0669" w:rsidRDefault="003859D8" w:rsidP="005B0F4A">
      <w:r w:rsidRPr="00CC0669">
        <w:t xml:space="preserve">[R-6.7.3-002] </w:t>
      </w:r>
      <w:r w:rsidR="005B0F4A" w:rsidRPr="00CC0669">
        <w:t xml:space="preserve">Void </w:t>
      </w:r>
    </w:p>
    <w:p w:rsidR="005B0F4A" w:rsidRPr="00CC0669" w:rsidRDefault="003859D8" w:rsidP="005B0F4A">
      <w:pPr>
        <w:rPr>
          <w:rFonts w:eastAsia="SimSun"/>
          <w:lang w:eastAsia="zh-CN"/>
        </w:rPr>
      </w:pPr>
      <w:r w:rsidRPr="00CC0669">
        <w:t xml:space="preserve">[R-6.7.3-003] </w:t>
      </w:r>
      <w:r w:rsidR="005B0F4A" w:rsidRPr="00CC0669">
        <w:t xml:space="preserve">Void </w:t>
      </w:r>
    </w:p>
    <w:p w:rsidR="001131C5" w:rsidRPr="00CC0669" w:rsidRDefault="003859D8" w:rsidP="001131C5">
      <w:pPr>
        <w:rPr>
          <w:rFonts w:eastAsia="SimSun"/>
          <w:lang w:eastAsia="zh-CN"/>
        </w:rPr>
      </w:pPr>
      <w:r w:rsidRPr="00CC0669">
        <w:t xml:space="preserve">[R-6.7.3-004] </w:t>
      </w:r>
      <w:r w:rsidR="005B0F4A" w:rsidRPr="00CC0669">
        <w:t xml:space="preserve">Void </w:t>
      </w:r>
    </w:p>
    <w:p w:rsidR="005B0F4A" w:rsidRPr="00CC0669" w:rsidRDefault="003859D8" w:rsidP="005B0F4A">
      <w:pPr>
        <w:rPr>
          <w:rFonts w:eastAsia="SimSun"/>
          <w:lang w:eastAsia="zh-CN"/>
        </w:rPr>
      </w:pPr>
      <w:r w:rsidRPr="00CC0669">
        <w:t xml:space="preserve">[R-6.7.3-005] </w:t>
      </w:r>
      <w:r w:rsidR="005B0F4A" w:rsidRPr="00CC0669">
        <w:t xml:space="preserve">Void </w:t>
      </w:r>
    </w:p>
    <w:p w:rsidR="005B0F4A" w:rsidRPr="00CC0669" w:rsidRDefault="003859D8" w:rsidP="005B0F4A">
      <w:pPr>
        <w:rPr>
          <w:rFonts w:eastAsia="SimSun"/>
          <w:lang w:eastAsia="zh-CN"/>
        </w:rPr>
      </w:pPr>
      <w:r w:rsidRPr="00CC0669">
        <w:t xml:space="preserve">[R-6.7.3-006] </w:t>
      </w:r>
      <w:r w:rsidR="005B0F4A" w:rsidRPr="00CC0669">
        <w:t xml:space="preserve">Void </w:t>
      </w:r>
    </w:p>
    <w:p w:rsidR="001131C5" w:rsidRPr="00CC0669" w:rsidRDefault="003859D8" w:rsidP="001131C5">
      <w:pPr>
        <w:rPr>
          <w:rFonts w:eastAsia="SimSun"/>
          <w:lang w:eastAsia="zh-CN"/>
        </w:rPr>
      </w:pPr>
      <w:r w:rsidRPr="00CC0669">
        <w:t xml:space="preserve">[R-6.7.3-007] </w:t>
      </w:r>
      <w:r w:rsidR="005B0F4A" w:rsidRPr="00CC0669">
        <w:t xml:space="preserve">Void </w:t>
      </w:r>
    </w:p>
    <w:p w:rsidR="00A03A2C" w:rsidRDefault="00A03A2C" w:rsidP="00A03A2C">
      <w:pPr>
        <w:pStyle w:val="Heading3"/>
      </w:pPr>
      <w:bookmarkStart w:id="143" w:name="_Toc138429066"/>
      <w:r>
        <w:t>6.7.4</w:t>
      </w:r>
      <w:r>
        <w:tab/>
        <w:t>Private Call (without Floor control) commencement requirements</w:t>
      </w:r>
      <w:bookmarkEnd w:id="143"/>
    </w:p>
    <w:p w:rsidR="00A03A2C" w:rsidRDefault="00A03A2C" w:rsidP="00A03A2C">
      <w:r>
        <w:t>[R-6.7.4-001] The MCPTT Service shall support Call Commencement Modes for Private Calls (without Floor control), which determine the conditions under which Private Calls (without Floor control) are set up.</w:t>
      </w:r>
    </w:p>
    <w:p w:rsidR="00A03A2C" w:rsidRDefault="00A03A2C" w:rsidP="00A03A2C">
      <w:r>
        <w:t>[R-6.7.4-002] The MCPTT Service shall provide a mechanism for an MCPTT User to cancel an MCPTT Private Call (without Floor control) prior to the call setup.</w:t>
      </w:r>
    </w:p>
    <w:p w:rsidR="00A03A2C" w:rsidRDefault="00A03A2C" w:rsidP="00A03A2C">
      <w:r>
        <w:t>[R-6.7.4-003] The MCPTT Service shall provide a means by which an authorized MCPTT User initiates an MCPTT Private Call (without Floor control).</w:t>
      </w:r>
    </w:p>
    <w:p w:rsidR="005B0F4A" w:rsidRPr="00385979" w:rsidRDefault="00A03A2C" w:rsidP="005B0F4A">
      <w:r>
        <w:t xml:space="preserve">[R-6.7.4-004] </w:t>
      </w:r>
      <w:r w:rsidR="005B0F4A">
        <w:t xml:space="preserve">Void </w:t>
      </w:r>
    </w:p>
    <w:p w:rsidR="00A03A2C" w:rsidRDefault="00A03A2C" w:rsidP="00A03A2C">
      <w:r>
        <w:t>[R-6.7.4-005] The MCPTT Service shall provide a means by which an MCPTT User initiates a Manual Commencement Private Call (without Floor control) to any MCPTT User for which the MCPTT User is authorized.</w:t>
      </w:r>
    </w:p>
    <w:p w:rsidR="00A03A2C" w:rsidRDefault="00A03A2C" w:rsidP="00A03A2C">
      <w:r>
        <w:t>[R-6.7.4-006] The MCPTT Service shall require that the called MCPTT User accepts a Manual Commencement Private Call (without Floor control) setup request before the call proceeds.</w:t>
      </w:r>
    </w:p>
    <w:p w:rsidR="00A03A2C" w:rsidRDefault="00A03A2C" w:rsidP="00A03A2C">
      <w:r>
        <w:t>[R-6.7.4-007] The MCPTT Service shall provide a means for an MCPTT User to accept a Manual Commencement Private Call (without Floor control) request from another MCPTT User.</w:t>
      </w:r>
    </w:p>
    <w:p w:rsidR="005B0F4A" w:rsidRPr="00385979" w:rsidRDefault="00A03A2C" w:rsidP="005B0F4A">
      <w:r>
        <w:t xml:space="preserve">[R-6.7.4-008] </w:t>
      </w:r>
      <w:r w:rsidR="005B0F4A">
        <w:t xml:space="preserve">Void </w:t>
      </w:r>
    </w:p>
    <w:p w:rsidR="00A03A2C" w:rsidRDefault="00A03A2C" w:rsidP="00A03A2C">
      <w:r>
        <w:t>[R-6.7.4-009] The MCPTT UE shall support automatic commencement mode and manual commencement mode for Private Calls (without Floor control).</w:t>
      </w:r>
    </w:p>
    <w:p w:rsidR="00A03A2C" w:rsidRDefault="00A03A2C" w:rsidP="00A03A2C">
      <w:r>
        <w:t xml:space="preserve">[R-6.7.4-010]The MCPTT Service shall provide a manual commencement mode </w:t>
      </w:r>
      <w:r w:rsidRPr="001D7A57">
        <w:t>countermand</w:t>
      </w:r>
      <w:r>
        <w:t xml:space="preserve"> by which an authorized MCPTT User may request that the invited MCPTT UE answers automatically.</w:t>
      </w:r>
    </w:p>
    <w:p w:rsidR="005B0F4A" w:rsidRPr="00385979" w:rsidRDefault="00A03A2C" w:rsidP="005B0F4A">
      <w:r>
        <w:t xml:space="preserve">[R-6.7.4-011] </w:t>
      </w:r>
      <w:r w:rsidR="005B0F4A">
        <w:t xml:space="preserve">Void </w:t>
      </w:r>
    </w:p>
    <w:p w:rsidR="005B0F4A" w:rsidRDefault="00A03A2C" w:rsidP="005B0F4A">
      <w:r>
        <w:t>[R-6.7.4-012] The MCPTT Service shall require that the called MCPTT UE acknowledge receipt of an Automatic Commencement Private Call (without Floor control) setup request before the audio transmission proceeds.</w:t>
      </w:r>
    </w:p>
    <w:p w:rsidR="005B0F4A" w:rsidRDefault="005B0F4A" w:rsidP="005B0F4A">
      <w:r>
        <w:t>[R-6.7.4-013] The MCPTT Service shall provide a first-to-answer commencement mode by allowing the originating user to indicate multiple potential target recipients for a Private Call (without Floor control) and shall ensure that the call is established only to the first answering user.</w:t>
      </w:r>
    </w:p>
    <w:p w:rsidR="005B0F4A" w:rsidRDefault="00E24119" w:rsidP="005B0F4A">
      <w:pPr>
        <w:pStyle w:val="NO"/>
      </w:pPr>
      <w:r>
        <w:t>NOTE:</w:t>
      </w:r>
      <w:r w:rsidR="005B0F4A">
        <w:tab/>
        <w:t>Attention needs to be given to prevent undesired outcomes caused, for example, by automatic answer or divert to voicemail.</w:t>
      </w:r>
    </w:p>
    <w:p w:rsidR="005B0F4A" w:rsidRDefault="005B0F4A" w:rsidP="005B0F4A">
      <w:r>
        <w:t>[R-6.7.4-014] When a receiving user answers a first-to-answer Private Call (without Floor control) the MCPTT Service shall remove all other receiving users from that call.</w:t>
      </w:r>
    </w:p>
    <w:p w:rsidR="00643A0A" w:rsidRDefault="00643A0A" w:rsidP="00643A0A">
      <w:r>
        <w:t>[R-6.7.4-015] The MCPTT Service shall provide a mechanism for an authorized MCPTT User to transfer an ongoing MCPTT Private Call (without Floor control) to another MCPTT user.</w:t>
      </w:r>
    </w:p>
    <w:p w:rsidR="00643A0A" w:rsidRDefault="00643A0A" w:rsidP="00643A0A">
      <w:r>
        <w:t>[R-6.7.4-016] The MCPTT Service shall provide a mechanism for an authorized MCPTT User to configure forwarding of incoming MCPTT Private Calls (without Floor control) to another MCPTT user in the following situations:</w:t>
      </w:r>
    </w:p>
    <w:p w:rsidR="00643A0A" w:rsidRDefault="00643A0A" w:rsidP="00643A0A">
      <w:pPr>
        <w:pStyle w:val="B1"/>
      </w:pPr>
      <w:r>
        <w:t>-</w:t>
      </w:r>
      <w:r>
        <w:tab/>
        <w:t>Always</w:t>
      </w:r>
    </w:p>
    <w:p w:rsidR="00643A0A" w:rsidRDefault="00643A0A" w:rsidP="00643A0A">
      <w:pPr>
        <w:pStyle w:val="B1"/>
      </w:pPr>
      <w:r>
        <w:t>-</w:t>
      </w:r>
      <w:r>
        <w:tab/>
        <w:t>If the MCPTT User is not reachable</w:t>
      </w:r>
    </w:p>
    <w:p w:rsidR="00643A0A" w:rsidRDefault="00643A0A" w:rsidP="00643A0A">
      <w:pPr>
        <w:pStyle w:val="B1"/>
      </w:pPr>
      <w:r>
        <w:t>-</w:t>
      </w:r>
      <w:r>
        <w:tab/>
        <w:t>If the incoming private call is a call with manual commencement mode and the MCPTT User does not answer within a configured period</w:t>
      </w:r>
    </w:p>
    <w:p w:rsidR="00643A0A" w:rsidRDefault="00643A0A" w:rsidP="00643A0A">
      <w:pPr>
        <w:pStyle w:val="B1"/>
      </w:pPr>
      <w:r>
        <w:t>-</w:t>
      </w:r>
      <w:r>
        <w:tab/>
        <w:t>Based on manual input of the MCPTT User</w:t>
      </w:r>
    </w:p>
    <w:p w:rsidR="005B0F4A" w:rsidRDefault="005B0F4A" w:rsidP="005B0F4A">
      <w:pPr>
        <w:pStyle w:val="Heading3"/>
      </w:pPr>
      <w:bookmarkStart w:id="144" w:name="_Toc138429067"/>
      <w:r>
        <w:t>6.7.4a</w:t>
      </w:r>
      <w:r>
        <w:tab/>
        <w:t>Private Call (with Floor control) commencement requirements</w:t>
      </w:r>
      <w:bookmarkEnd w:id="144"/>
    </w:p>
    <w:p w:rsidR="005B0F4A" w:rsidRDefault="005B0F4A" w:rsidP="005B0F4A">
      <w:r>
        <w:t>[R-6.7.4a-001] The MCPTT Service shall provide a first-to-answer commencement mode by allowing the originating user to indicate multiple potential target recipients for a Private Call (with Floor control) and shall ensure that the call is established only to the</w:t>
      </w:r>
      <w:r w:rsidDel="00D55B61">
        <w:t xml:space="preserve"> </w:t>
      </w:r>
      <w:r>
        <w:t>first answering user.</w:t>
      </w:r>
    </w:p>
    <w:p w:rsidR="005B0F4A" w:rsidRDefault="00E24119" w:rsidP="005B0F4A">
      <w:pPr>
        <w:pStyle w:val="NO"/>
      </w:pPr>
      <w:r>
        <w:t>NOTE:</w:t>
      </w:r>
      <w:r w:rsidR="005B0F4A">
        <w:tab/>
        <w:t>Attention needs to be given to prevent undesired outcomes caused, for example, by automatic answer or divert to voicemail.</w:t>
      </w:r>
    </w:p>
    <w:p w:rsidR="00A03A2C" w:rsidRDefault="005B0F4A" w:rsidP="00A03A2C">
      <w:r>
        <w:t>[R-6.7.4a-002] When a receiving user answers a first-to-answer Private Call (with Floor control) the MCPTT Service shall remove all other receiving users from that call.</w:t>
      </w:r>
    </w:p>
    <w:p w:rsidR="00A03A2C" w:rsidRDefault="00A03A2C" w:rsidP="00A03A2C">
      <w:pPr>
        <w:pStyle w:val="Heading3"/>
      </w:pPr>
      <w:bookmarkStart w:id="145" w:name="_Toc138429068"/>
      <w:r>
        <w:t>6.7.5</w:t>
      </w:r>
      <w:r>
        <w:tab/>
        <w:t>Private Call (without Floor control) termination</w:t>
      </w:r>
      <w:bookmarkEnd w:id="145"/>
    </w:p>
    <w:p w:rsidR="00F0203D" w:rsidRPr="00385979" w:rsidRDefault="00A03A2C" w:rsidP="00F0203D">
      <w:r>
        <w:t xml:space="preserve">[R-6.7.5-001] </w:t>
      </w:r>
      <w:r w:rsidR="00F0203D">
        <w:t xml:space="preserve">Void </w:t>
      </w:r>
    </w:p>
    <w:p w:rsidR="00A03A2C" w:rsidRDefault="00A03A2C" w:rsidP="00A03A2C">
      <w:r>
        <w:t>[R-6.7.5-002] The MCPTT Service shall provide a means by which an authorized MCPTT User ignores a Manual Commencement Private Call (without Floor control) request from another MCPTT User.</w:t>
      </w:r>
    </w:p>
    <w:p w:rsidR="00A03A2C" w:rsidRDefault="00E24119" w:rsidP="00A03A2C">
      <w:pPr>
        <w:pStyle w:val="NO"/>
      </w:pPr>
      <w:r>
        <w:t>NOTE:</w:t>
      </w:r>
      <w:r w:rsidR="00A03A2C">
        <w:tab/>
        <w:t>Ignoring a Manual Commencement Private Call (without Floor control) results in no indication of the reason for call failure being sent to the calling MCPTT User.</w:t>
      </w:r>
    </w:p>
    <w:p w:rsidR="00A03A2C" w:rsidRDefault="00A03A2C" w:rsidP="00A03A2C">
      <w:r>
        <w:t xml:space="preserve">[R-6.7.5-003] </w:t>
      </w:r>
      <w:r w:rsidR="00F0203D">
        <w:t xml:space="preserve">Void </w:t>
      </w:r>
    </w:p>
    <w:p w:rsidR="00E52789" w:rsidRDefault="00E52789" w:rsidP="00E52789">
      <w:pPr>
        <w:pStyle w:val="Heading3"/>
        <w:rPr>
          <w:rFonts w:eastAsia="SimSun"/>
        </w:rPr>
      </w:pPr>
      <w:bookmarkStart w:id="146" w:name="_Toc138429069"/>
      <w:r>
        <w:rPr>
          <w:rFonts w:eastAsia="SimSun"/>
        </w:rPr>
        <w:t>6.7.6</w:t>
      </w:r>
      <w:r>
        <w:rPr>
          <w:rFonts w:eastAsia="SimSun"/>
        </w:rPr>
        <w:tab/>
        <w:t>Call back request requirements</w:t>
      </w:r>
      <w:bookmarkEnd w:id="146"/>
    </w:p>
    <w:p w:rsidR="00E52789" w:rsidRDefault="00E52789" w:rsidP="00E52789">
      <w:r>
        <w:t>[R-6.7.6-001] The MCPTT Service shall provide a mechanism (i.e., MCPTT Private Call call back request) for the calling party of an MCPTT Private Call to request that the called party (at earliest convenience) place a call to the calling party.</w:t>
      </w:r>
    </w:p>
    <w:p w:rsidR="00E52789" w:rsidRDefault="00E52789" w:rsidP="00E52789">
      <w:r>
        <w:t>[R-6.7.6-002] The MCPTT Service shall provide a mechanism for the calling party of an MCPTT Private Call to assign an urgency indication (i.e., low, normal, urgent) to any call back request.</w:t>
      </w:r>
    </w:p>
    <w:p w:rsidR="00E52789" w:rsidRDefault="00E52789" w:rsidP="00E52789">
      <w:r>
        <w:t>[R-6.7.6-003] The MCPTT Service shall provide an MCPTT UE receiving an MCPTT Private Call call back request with an indication of the assigned call back urgency assigned by the calling party.</w:t>
      </w:r>
    </w:p>
    <w:p w:rsidR="00E52789" w:rsidRDefault="00E52789" w:rsidP="00E52789">
      <w:r>
        <w:t>[R-6.7.6-004] The MCPTT Service shall provide a mechanism for an MCPTT User to cancel a call back request.</w:t>
      </w:r>
    </w:p>
    <w:p w:rsidR="00E52789" w:rsidRDefault="00E52789" w:rsidP="00E52789">
      <w:r>
        <w:t>[R-6.7.6-005] The MCPTT Service shall provide an MCPTT UE receiving an MCPTT Private Call call back request with an indication of which MCPTT User called and when.</w:t>
      </w:r>
    </w:p>
    <w:p w:rsidR="00F549CE" w:rsidRPr="00AE68BB" w:rsidRDefault="00F549CE" w:rsidP="00F549CE">
      <w:pPr>
        <w:pStyle w:val="Heading2"/>
      </w:pPr>
      <w:bookmarkStart w:id="147" w:name="_Toc138429070"/>
      <w:r w:rsidRPr="00AE68BB">
        <w:t>6.</w:t>
      </w:r>
      <w:r w:rsidR="00DA49C2">
        <w:t>8</w:t>
      </w:r>
      <w:r w:rsidRPr="00AE68BB">
        <w:tab/>
        <w:t xml:space="preserve">MCPTT </w:t>
      </w:r>
      <w:r w:rsidR="00CC2FC4">
        <w:t>p</w:t>
      </w:r>
      <w:r w:rsidRPr="00AE68BB">
        <w:t xml:space="preserve">riority </w:t>
      </w:r>
      <w:r w:rsidR="00CC2FC4">
        <w:t>r</w:t>
      </w:r>
      <w:r w:rsidRPr="00AE68BB">
        <w:t>equirements</w:t>
      </w:r>
      <w:bookmarkEnd w:id="147"/>
    </w:p>
    <w:p w:rsidR="00F549CE" w:rsidRPr="00AE68BB" w:rsidRDefault="00F549CE" w:rsidP="00F549CE">
      <w:pPr>
        <w:pStyle w:val="Heading3"/>
      </w:pPr>
      <w:bookmarkStart w:id="148" w:name="_Toc138429071"/>
      <w:r w:rsidRPr="00AE68BB">
        <w:t>6.</w:t>
      </w:r>
      <w:r w:rsidR="00DA49C2">
        <w:t>8</w:t>
      </w:r>
      <w:r w:rsidRPr="00AE68BB">
        <w:t>.1</w:t>
      </w:r>
      <w:r w:rsidRPr="00AE68BB">
        <w:tab/>
        <w:t>General</w:t>
      </w:r>
      <w:bookmarkEnd w:id="148"/>
    </w:p>
    <w:p w:rsidR="001B7FB7" w:rsidRDefault="003859D8" w:rsidP="00F549CE">
      <w:r>
        <w:t xml:space="preserve">[R-6.8.1-001] </w:t>
      </w:r>
      <w:r w:rsidR="001B7FB7">
        <w:t xml:space="preserve">Void </w:t>
      </w:r>
    </w:p>
    <w:p w:rsidR="00F549CE" w:rsidRPr="00AE68BB" w:rsidRDefault="001B7FB7" w:rsidP="00F549CE">
      <w:pPr>
        <w:rPr>
          <w:rFonts w:eastAsia="Malgun Gothic"/>
          <w:lang w:eastAsia="ko-KR"/>
        </w:rPr>
      </w:pPr>
      <w:r>
        <w:t>[</w:t>
      </w:r>
      <w:r w:rsidR="003859D8">
        <w:t xml:space="preserve">R-6.8.1-002] </w:t>
      </w:r>
      <w:r w:rsidR="00F549CE" w:rsidRPr="00AE68BB">
        <w:rPr>
          <w:rFonts w:eastAsia="Malgun Gothic"/>
          <w:lang w:eastAsia="ko-KR"/>
        </w:rPr>
        <w:t xml:space="preserve">The </w:t>
      </w:r>
      <w:r w:rsidR="000966DA">
        <w:rPr>
          <w:rFonts w:eastAsia="Malgun Gothic" w:hint="eastAsia"/>
          <w:lang w:eastAsia="ko-KR"/>
        </w:rPr>
        <w:t>MCPTT Service</w:t>
      </w:r>
      <w:r w:rsidR="00F549CE" w:rsidRPr="00AE68BB">
        <w:rPr>
          <w:rFonts w:eastAsia="Malgun Gothic"/>
          <w:lang w:eastAsia="ko-KR"/>
        </w:rPr>
        <w:t xml:space="preserve"> shall provide an access control mechanism to </w:t>
      </w:r>
      <w:r w:rsidR="00F549CE" w:rsidRPr="00AE68BB">
        <w:rPr>
          <w:rFonts w:eastAsia="Malgun Gothic" w:hint="eastAsia"/>
          <w:lang w:eastAsia="ko-KR"/>
        </w:rPr>
        <w:t xml:space="preserve">support multiple Access Priorities to </w:t>
      </w:r>
      <w:r w:rsidR="00F549CE" w:rsidRPr="00AE68BB">
        <w:rPr>
          <w:rFonts w:eastAsia="Malgun Gothic"/>
          <w:lang w:eastAsia="ko-KR"/>
        </w:rPr>
        <w:t xml:space="preserve">prioritize </w:t>
      </w:r>
      <w:r w:rsidR="00F549CE" w:rsidRPr="00AE68BB">
        <w:rPr>
          <w:rFonts w:eastAsia="Malgun Gothic" w:hint="eastAsia"/>
          <w:lang w:eastAsia="ko-KR"/>
        </w:rPr>
        <w:t>MCPTT MO call initiation attempts, depending on their access priorities</w:t>
      </w:r>
      <w:r w:rsidR="00F549CE" w:rsidRPr="00AE68BB">
        <w:rPr>
          <w:rFonts w:eastAsia="Malgun Gothic"/>
          <w:lang w:eastAsia="ko-KR"/>
        </w:rPr>
        <w:t>.</w:t>
      </w:r>
    </w:p>
    <w:p w:rsidR="001B7FB7" w:rsidRDefault="003859D8" w:rsidP="00F549CE">
      <w:pPr>
        <w:rPr>
          <w:lang w:val="fr-FR"/>
        </w:rPr>
      </w:pPr>
      <w:r w:rsidRPr="001B7FB7">
        <w:rPr>
          <w:lang w:val="fr-FR"/>
        </w:rPr>
        <w:t xml:space="preserve">[R-6.8.1-003] </w:t>
      </w:r>
      <w:r w:rsidR="001B7FB7">
        <w:rPr>
          <w:lang w:val="fr-FR"/>
        </w:rPr>
        <w:t xml:space="preserve">Void </w:t>
      </w:r>
    </w:p>
    <w:p w:rsidR="00F549CE" w:rsidRPr="001B7FB7" w:rsidRDefault="001B7FB7" w:rsidP="00F549CE">
      <w:pPr>
        <w:rPr>
          <w:lang w:val="fr-FR"/>
        </w:rPr>
      </w:pPr>
      <w:r>
        <w:rPr>
          <w:lang w:val="fr-FR"/>
        </w:rPr>
        <w:t>[</w:t>
      </w:r>
      <w:r w:rsidR="003859D8" w:rsidRPr="001B7FB7">
        <w:rPr>
          <w:lang w:val="fr-FR"/>
        </w:rPr>
        <w:t xml:space="preserve">R-6.8.1-004] </w:t>
      </w:r>
      <w:r w:rsidR="00D21449" w:rsidRPr="001B7FB7">
        <w:rPr>
          <w:lang w:val="fr-FR"/>
        </w:rPr>
        <w:t>Void</w:t>
      </w:r>
    </w:p>
    <w:p w:rsidR="00F549CE" w:rsidRPr="001B7FB7" w:rsidRDefault="003859D8" w:rsidP="00F549CE">
      <w:pPr>
        <w:rPr>
          <w:lang w:val="fr-FR"/>
        </w:rPr>
      </w:pPr>
      <w:r w:rsidRPr="001B7FB7">
        <w:rPr>
          <w:lang w:val="fr-FR"/>
        </w:rPr>
        <w:t xml:space="preserve">[R-6.8.1-005] </w:t>
      </w:r>
      <w:r w:rsidR="00D21449" w:rsidRPr="001B7FB7">
        <w:rPr>
          <w:lang w:val="fr-FR"/>
        </w:rPr>
        <w:t>Void</w:t>
      </w:r>
    </w:p>
    <w:p w:rsidR="001B7FB7" w:rsidRDefault="003859D8" w:rsidP="00F549CE">
      <w:pPr>
        <w:rPr>
          <w:lang w:val="fr-FR"/>
        </w:rPr>
      </w:pPr>
      <w:r w:rsidRPr="001B7FB7">
        <w:rPr>
          <w:lang w:val="fr-FR"/>
        </w:rPr>
        <w:t xml:space="preserve">[R-6.8.1-006] </w:t>
      </w:r>
      <w:r w:rsidR="001B7FB7">
        <w:rPr>
          <w:lang w:val="fr-FR"/>
        </w:rPr>
        <w:t xml:space="preserve">Void </w:t>
      </w:r>
    </w:p>
    <w:p w:rsidR="001B7FB7" w:rsidRDefault="001B7FB7" w:rsidP="00F549CE">
      <w:pPr>
        <w:rPr>
          <w:lang w:val="fr-FR"/>
        </w:rPr>
      </w:pPr>
      <w:r>
        <w:rPr>
          <w:lang w:val="fr-FR"/>
        </w:rPr>
        <w:t>[</w:t>
      </w:r>
      <w:r w:rsidR="003859D8" w:rsidRPr="001B7FB7">
        <w:rPr>
          <w:lang w:val="fr-FR"/>
        </w:rPr>
        <w:t xml:space="preserve">R-6.8.1-007] </w:t>
      </w:r>
      <w:r>
        <w:rPr>
          <w:lang w:val="fr-FR"/>
        </w:rPr>
        <w:t xml:space="preserve">Void </w:t>
      </w:r>
    </w:p>
    <w:p w:rsidR="00F549CE" w:rsidRPr="001B7FB7" w:rsidRDefault="001B7FB7" w:rsidP="00F549CE">
      <w:pPr>
        <w:rPr>
          <w:lang w:val="fr-FR"/>
        </w:rPr>
      </w:pPr>
      <w:r>
        <w:rPr>
          <w:lang w:val="fr-FR"/>
        </w:rPr>
        <w:t>[</w:t>
      </w:r>
      <w:r w:rsidR="003859D8" w:rsidRPr="001B7FB7">
        <w:rPr>
          <w:lang w:val="fr-FR"/>
        </w:rPr>
        <w:t xml:space="preserve">R-6.8.1-008] </w:t>
      </w:r>
      <w:r w:rsidR="00D21449" w:rsidRPr="001B7FB7">
        <w:rPr>
          <w:lang w:val="fr-FR"/>
        </w:rPr>
        <w:t>Void</w:t>
      </w:r>
    </w:p>
    <w:p w:rsidR="001B7FB7" w:rsidRDefault="003859D8" w:rsidP="00F549CE">
      <w:pPr>
        <w:rPr>
          <w:lang w:val="fr-FR"/>
        </w:rPr>
      </w:pPr>
      <w:r w:rsidRPr="001B7FB7">
        <w:rPr>
          <w:lang w:val="fr-FR"/>
        </w:rPr>
        <w:t xml:space="preserve">[R-6.8.1-009] </w:t>
      </w:r>
      <w:r w:rsidR="001B7FB7">
        <w:rPr>
          <w:lang w:val="fr-FR"/>
        </w:rPr>
        <w:t xml:space="preserve">Void </w:t>
      </w:r>
    </w:p>
    <w:p w:rsidR="00F549CE" w:rsidRPr="001B7FB7" w:rsidRDefault="001B7FB7" w:rsidP="00F549CE">
      <w:pPr>
        <w:rPr>
          <w:lang w:val="fr-FR"/>
        </w:rPr>
      </w:pPr>
      <w:r>
        <w:rPr>
          <w:lang w:val="fr-FR"/>
        </w:rPr>
        <w:t>[</w:t>
      </w:r>
      <w:r w:rsidR="003859D8" w:rsidRPr="001B7FB7">
        <w:rPr>
          <w:lang w:val="fr-FR"/>
        </w:rPr>
        <w:t xml:space="preserve">R-6.8.1-010] </w:t>
      </w:r>
      <w:r w:rsidR="00D21449" w:rsidRPr="001B7FB7">
        <w:rPr>
          <w:lang w:val="fr-FR"/>
        </w:rPr>
        <w:t xml:space="preserve">Void </w:t>
      </w:r>
    </w:p>
    <w:p w:rsidR="00F549CE" w:rsidRPr="001B7FB7" w:rsidRDefault="003859D8" w:rsidP="00F549CE">
      <w:pPr>
        <w:rPr>
          <w:lang w:val="fr-FR"/>
        </w:rPr>
      </w:pPr>
      <w:r w:rsidRPr="001B7FB7">
        <w:rPr>
          <w:lang w:val="fr-FR"/>
        </w:rPr>
        <w:t xml:space="preserve">[R-6.8.1-011] </w:t>
      </w:r>
      <w:r w:rsidR="00D21449" w:rsidRPr="001B7FB7">
        <w:rPr>
          <w:lang w:val="fr-FR"/>
        </w:rPr>
        <w:t xml:space="preserve">Void </w:t>
      </w:r>
    </w:p>
    <w:p w:rsidR="00E5788C" w:rsidRPr="001B7FB7" w:rsidRDefault="003859D8" w:rsidP="00F549CE">
      <w:pPr>
        <w:rPr>
          <w:lang w:val="fr-FR"/>
        </w:rPr>
      </w:pPr>
      <w:r w:rsidRPr="001B7FB7">
        <w:rPr>
          <w:lang w:val="fr-FR"/>
        </w:rPr>
        <w:t xml:space="preserve">[R-6.8.1-012] </w:t>
      </w:r>
      <w:r w:rsidR="00D21449" w:rsidRPr="001B7FB7">
        <w:rPr>
          <w:lang w:val="fr-FR"/>
        </w:rPr>
        <w:t xml:space="preserve">Void </w:t>
      </w:r>
    </w:p>
    <w:p w:rsidR="001B7FB7" w:rsidRDefault="003859D8" w:rsidP="00F549CE">
      <w:pPr>
        <w:rPr>
          <w:lang w:val="fr-FR"/>
        </w:rPr>
      </w:pPr>
      <w:r w:rsidRPr="001B7FB7">
        <w:rPr>
          <w:lang w:val="fr-FR"/>
        </w:rPr>
        <w:t xml:space="preserve">[R-6.8.1-013] </w:t>
      </w:r>
      <w:r w:rsidR="001B7FB7">
        <w:rPr>
          <w:lang w:val="fr-FR"/>
        </w:rPr>
        <w:t xml:space="preserve">Void </w:t>
      </w:r>
    </w:p>
    <w:p w:rsidR="001B7FB7" w:rsidRDefault="001B7FB7" w:rsidP="00F549CE">
      <w:pPr>
        <w:rPr>
          <w:lang w:val="fr-FR"/>
        </w:rPr>
      </w:pPr>
      <w:r>
        <w:rPr>
          <w:lang w:val="fr-FR"/>
        </w:rPr>
        <w:t>[</w:t>
      </w:r>
      <w:r w:rsidR="003859D8" w:rsidRPr="001B7FB7">
        <w:rPr>
          <w:lang w:val="fr-FR"/>
        </w:rPr>
        <w:t xml:space="preserve">R-6.8.1-014] </w:t>
      </w:r>
      <w:r>
        <w:rPr>
          <w:lang w:val="fr-FR"/>
        </w:rPr>
        <w:t xml:space="preserve">Void </w:t>
      </w:r>
    </w:p>
    <w:p w:rsidR="00F549CE" w:rsidRPr="001B7FB7" w:rsidRDefault="001B7FB7" w:rsidP="00F549CE">
      <w:pPr>
        <w:rPr>
          <w:lang w:val="fr-FR"/>
        </w:rPr>
      </w:pPr>
      <w:r>
        <w:rPr>
          <w:lang w:val="fr-FR"/>
        </w:rPr>
        <w:t>[</w:t>
      </w:r>
      <w:r w:rsidR="003859D8" w:rsidRPr="001B7FB7">
        <w:rPr>
          <w:lang w:val="fr-FR"/>
        </w:rPr>
        <w:t xml:space="preserve">R-6.8.1-015] </w:t>
      </w:r>
      <w:r w:rsidR="00D21449" w:rsidRPr="001B7FB7">
        <w:rPr>
          <w:lang w:val="fr-FR"/>
        </w:rPr>
        <w:t xml:space="preserve">Void </w:t>
      </w:r>
    </w:p>
    <w:p w:rsidR="00F549CE" w:rsidRPr="001B7FB7" w:rsidRDefault="003859D8" w:rsidP="00F549CE">
      <w:pPr>
        <w:rPr>
          <w:lang w:val="fr-FR"/>
        </w:rPr>
      </w:pPr>
      <w:r w:rsidRPr="001B7FB7">
        <w:rPr>
          <w:lang w:val="fr-FR"/>
        </w:rPr>
        <w:t xml:space="preserve">[R-6.8.1-016] </w:t>
      </w:r>
      <w:r w:rsidR="00D21449" w:rsidRPr="001B7FB7">
        <w:rPr>
          <w:lang w:val="fr-FR"/>
        </w:rPr>
        <w:t>Void</w:t>
      </w:r>
    </w:p>
    <w:p w:rsidR="00F549CE" w:rsidRPr="001B7FB7" w:rsidRDefault="003859D8" w:rsidP="00F549CE">
      <w:pPr>
        <w:rPr>
          <w:lang w:val="fr-FR"/>
        </w:rPr>
      </w:pPr>
      <w:r w:rsidRPr="001B7FB7">
        <w:rPr>
          <w:lang w:val="fr-FR"/>
        </w:rPr>
        <w:t xml:space="preserve">[R-6.8.1-017] </w:t>
      </w:r>
      <w:r w:rsidR="00D21449" w:rsidRPr="001B7FB7">
        <w:rPr>
          <w:lang w:val="fr-FR"/>
        </w:rPr>
        <w:t>Void</w:t>
      </w:r>
    </w:p>
    <w:p w:rsidR="00F549CE" w:rsidRPr="00AE68BB" w:rsidRDefault="00F549CE" w:rsidP="00F549CE">
      <w:pPr>
        <w:pStyle w:val="Heading3"/>
        <w:rPr>
          <w:rFonts w:eastAsia="SimSun"/>
          <w:lang w:eastAsia="zh-CN"/>
        </w:rPr>
      </w:pPr>
      <w:bookmarkStart w:id="149" w:name="_Toc138429072"/>
      <w:r w:rsidRPr="00AE68BB">
        <w:rPr>
          <w:rFonts w:eastAsia="SimSun"/>
          <w:lang w:eastAsia="zh-CN"/>
        </w:rPr>
        <w:t>6.</w:t>
      </w:r>
      <w:r w:rsidR="00DA49C2">
        <w:rPr>
          <w:rFonts w:eastAsia="SimSun"/>
          <w:lang w:eastAsia="zh-CN"/>
        </w:rPr>
        <w:t>8</w:t>
      </w:r>
      <w:r w:rsidRPr="00AE68BB">
        <w:rPr>
          <w:rFonts w:eastAsia="SimSun"/>
          <w:lang w:eastAsia="zh-CN"/>
        </w:rPr>
        <w:t>.2</w:t>
      </w:r>
      <w:r w:rsidRPr="00AE68BB">
        <w:rPr>
          <w:rFonts w:eastAsia="SimSun"/>
          <w:lang w:eastAsia="zh-CN"/>
        </w:rPr>
        <w:tab/>
      </w:r>
      <w:r w:rsidR="00F971EA">
        <w:rPr>
          <w:rFonts w:eastAsia="SimSun"/>
          <w:lang w:eastAsia="zh-CN"/>
        </w:rPr>
        <w:t>3GPP system</w:t>
      </w:r>
      <w:r w:rsidR="00CE21F2">
        <w:rPr>
          <w:rFonts w:eastAsia="SimSun"/>
          <w:lang w:eastAsia="zh-CN"/>
        </w:rPr>
        <w:t xml:space="preserve"> </w:t>
      </w:r>
      <w:r w:rsidR="00CC2FC4">
        <w:rPr>
          <w:rFonts w:eastAsia="SimSun"/>
          <w:lang w:eastAsia="zh-CN"/>
        </w:rPr>
        <w:t>a</w:t>
      </w:r>
      <w:r w:rsidRPr="00AE68BB">
        <w:rPr>
          <w:rFonts w:eastAsia="SimSun"/>
          <w:lang w:eastAsia="zh-CN"/>
        </w:rPr>
        <w:t xml:space="preserve">ccess </w:t>
      </w:r>
      <w:r w:rsidR="00CC2FC4">
        <w:rPr>
          <w:rFonts w:eastAsia="SimSun"/>
          <w:lang w:eastAsia="zh-CN"/>
        </w:rPr>
        <w:t>c</w:t>
      </w:r>
      <w:r w:rsidRPr="00AE68BB">
        <w:rPr>
          <w:rFonts w:eastAsia="SimSun"/>
          <w:lang w:eastAsia="zh-CN"/>
        </w:rPr>
        <w:t>ontrols</w:t>
      </w:r>
      <w:bookmarkEnd w:id="149"/>
    </w:p>
    <w:p w:rsidR="00F549CE" w:rsidRPr="00AE68BB" w:rsidRDefault="003859D8" w:rsidP="00F549CE">
      <w:pPr>
        <w:rPr>
          <w:rFonts w:eastAsia="SimSun"/>
          <w:lang w:eastAsia="zh-CN"/>
        </w:rPr>
      </w:pPr>
      <w:r>
        <w:t xml:space="preserve">[R-6.8.2-001] </w:t>
      </w:r>
      <w:r w:rsidR="00D21449">
        <w:t xml:space="preserve">Void </w:t>
      </w:r>
    </w:p>
    <w:p w:rsidR="00F549CE" w:rsidRPr="00AE68BB" w:rsidRDefault="00F549CE" w:rsidP="00F549CE">
      <w:pPr>
        <w:pStyle w:val="Heading3"/>
        <w:rPr>
          <w:rFonts w:eastAsia="SimSun"/>
        </w:rPr>
      </w:pPr>
      <w:bookmarkStart w:id="150" w:name="_Toc138429073"/>
      <w:r w:rsidRPr="00AE68BB">
        <w:rPr>
          <w:rFonts w:eastAsia="SimSun"/>
        </w:rPr>
        <w:t>6.</w:t>
      </w:r>
      <w:r w:rsidR="00DA49C2">
        <w:rPr>
          <w:rFonts w:eastAsia="SimSun"/>
        </w:rPr>
        <w:t>8</w:t>
      </w:r>
      <w:r w:rsidRPr="00AE68BB">
        <w:rPr>
          <w:rFonts w:eastAsia="SimSun"/>
        </w:rPr>
        <w:t>.3</w:t>
      </w:r>
      <w:r w:rsidRPr="00AE68BB">
        <w:rPr>
          <w:rFonts w:eastAsia="SimSun"/>
        </w:rPr>
        <w:tab/>
      </w:r>
      <w:r w:rsidR="00F971EA">
        <w:rPr>
          <w:rFonts w:eastAsia="SimSun"/>
          <w:lang w:eastAsia="zh-CN"/>
        </w:rPr>
        <w:t>3GPP system</w:t>
      </w:r>
      <w:r w:rsidR="00F971EA" w:rsidRPr="00AE68BB" w:rsidDel="007713D1">
        <w:rPr>
          <w:rFonts w:eastAsia="SimSun"/>
        </w:rPr>
        <w:t xml:space="preserve"> </w:t>
      </w:r>
      <w:r w:rsidR="00CC2FC4">
        <w:rPr>
          <w:rFonts w:eastAsia="SimSun"/>
        </w:rPr>
        <w:t>a</w:t>
      </w:r>
      <w:r w:rsidRPr="00AE68BB">
        <w:rPr>
          <w:rFonts w:eastAsia="SimSun"/>
        </w:rPr>
        <w:t xml:space="preserve">dmission </w:t>
      </w:r>
      <w:r w:rsidR="00CC2FC4">
        <w:rPr>
          <w:rFonts w:eastAsia="SimSun"/>
        </w:rPr>
        <w:t>c</w:t>
      </w:r>
      <w:r w:rsidRPr="00AE68BB">
        <w:rPr>
          <w:rFonts w:eastAsia="SimSun"/>
        </w:rPr>
        <w:t>ontrols</w:t>
      </w:r>
      <w:bookmarkEnd w:id="150"/>
    </w:p>
    <w:p w:rsidR="00F549CE" w:rsidRPr="00AE68BB" w:rsidRDefault="003859D8" w:rsidP="00D64A5A">
      <w:r>
        <w:t xml:space="preserve">[R-6.8.3-001] </w:t>
      </w:r>
      <w:r w:rsidR="00D21449">
        <w:t xml:space="preserve">Void </w:t>
      </w:r>
    </w:p>
    <w:p w:rsidR="00F549CE" w:rsidRPr="00AE68BB" w:rsidRDefault="00F549CE" w:rsidP="00F549CE">
      <w:pPr>
        <w:pStyle w:val="Heading3"/>
      </w:pPr>
      <w:bookmarkStart w:id="151" w:name="_Toc138429074"/>
      <w:r w:rsidRPr="00AE68BB">
        <w:t>6.</w:t>
      </w:r>
      <w:r w:rsidR="00DA49C2">
        <w:t>8</w:t>
      </w:r>
      <w:r w:rsidRPr="00AE68BB">
        <w:t>.4</w:t>
      </w:r>
      <w:r w:rsidRPr="00AE68BB">
        <w:tab/>
      </w:r>
      <w:r w:rsidR="00F971EA">
        <w:rPr>
          <w:rFonts w:eastAsia="SimSun"/>
          <w:lang w:eastAsia="zh-CN"/>
        </w:rPr>
        <w:t>3GPP system</w:t>
      </w:r>
      <w:r w:rsidR="00F971EA" w:rsidRPr="00AE68BB" w:rsidDel="007713D1">
        <w:t xml:space="preserve"> </w:t>
      </w:r>
      <w:r w:rsidR="00CC2FC4">
        <w:t>s</w:t>
      </w:r>
      <w:r w:rsidRPr="00AE68BB">
        <w:t xml:space="preserve">cheduling </w:t>
      </w:r>
      <w:r w:rsidR="00CC2FC4">
        <w:t>c</w:t>
      </w:r>
      <w:r w:rsidRPr="00AE68BB">
        <w:t>ontrols</w:t>
      </w:r>
      <w:bookmarkEnd w:id="151"/>
    </w:p>
    <w:p w:rsidR="00F549CE" w:rsidRPr="00AE68BB" w:rsidRDefault="003859D8" w:rsidP="00F549CE">
      <w:r>
        <w:t xml:space="preserve">[R-6.8.4-001] </w:t>
      </w:r>
      <w:r w:rsidR="00D21449" w:rsidRPr="00D21449">
        <w:t xml:space="preserve">Void </w:t>
      </w:r>
    </w:p>
    <w:p w:rsidR="00471F5C" w:rsidRDefault="00471F5C" w:rsidP="003B14EE">
      <w:pPr>
        <w:pStyle w:val="Heading3"/>
      </w:pPr>
      <w:bookmarkStart w:id="152" w:name="_Toc138429075"/>
      <w:r>
        <w:t>6.</w:t>
      </w:r>
      <w:r w:rsidR="00DA49C2">
        <w:t>8</w:t>
      </w:r>
      <w:r>
        <w:t>.5</w:t>
      </w:r>
      <w:r>
        <w:tab/>
        <w:t>UE access controls</w:t>
      </w:r>
      <w:bookmarkEnd w:id="152"/>
    </w:p>
    <w:p w:rsidR="00471F5C" w:rsidRDefault="003859D8" w:rsidP="00471F5C">
      <w:r>
        <w:t xml:space="preserve">[R-6.8.5-001] </w:t>
      </w:r>
      <w:r w:rsidR="00D21449" w:rsidRPr="00D21449">
        <w:t xml:space="preserve">Void </w:t>
      </w:r>
    </w:p>
    <w:p w:rsidR="00F549CE" w:rsidRDefault="00F549CE" w:rsidP="00F549CE">
      <w:pPr>
        <w:pStyle w:val="Heading3"/>
      </w:pPr>
      <w:bookmarkStart w:id="153" w:name="_Toc138429076"/>
      <w:r w:rsidRPr="00AE68BB">
        <w:t>6.</w:t>
      </w:r>
      <w:r w:rsidR="00DA49C2">
        <w:t>8</w:t>
      </w:r>
      <w:r w:rsidRPr="00AE68BB">
        <w:t>.</w:t>
      </w:r>
      <w:r w:rsidR="00DA49C2">
        <w:t>6</w:t>
      </w:r>
      <w:r w:rsidRPr="00AE68BB">
        <w:tab/>
        <w:t>Application layer priorities</w:t>
      </w:r>
      <w:bookmarkEnd w:id="153"/>
    </w:p>
    <w:p w:rsidR="003859D8" w:rsidRPr="003859D8" w:rsidRDefault="003859D8" w:rsidP="003B14EE">
      <w:pPr>
        <w:pStyle w:val="Heading4"/>
      </w:pPr>
      <w:bookmarkStart w:id="154" w:name="_Toc138429077"/>
      <w:r>
        <w:t>6.8.6.1</w:t>
      </w:r>
      <w:r>
        <w:tab/>
        <w:t>Overview</w:t>
      </w:r>
      <w:bookmarkEnd w:id="154"/>
    </w:p>
    <w:p w:rsidR="00F549CE" w:rsidRDefault="00F549CE" w:rsidP="00F549CE">
      <w:r w:rsidRPr="00AE68BB">
        <w:t>Dispatchers from different critical communication organization</w:t>
      </w:r>
      <w:r w:rsidR="00B440B0">
        <w:t>s</w:t>
      </w:r>
      <w:r w:rsidRPr="00AE68BB">
        <w:t xml:space="preserve"> access the same networks and network resources.</w:t>
      </w:r>
      <w:r w:rsidR="00907454" w:rsidRPr="00AE68BB">
        <w:t xml:space="preserve"> </w:t>
      </w:r>
      <w:r w:rsidRPr="00AE68BB">
        <w:t>Depending on the event, the priority is given to an organization and/or a group rather than to another.</w:t>
      </w:r>
      <w:r w:rsidR="00907454" w:rsidRPr="00AE68BB">
        <w:t xml:space="preserve"> </w:t>
      </w:r>
      <w:r w:rsidRPr="00AE68BB">
        <w:t>For instance, in case of a fire priority is given to the fire brigades dealing with it, while in case of a criminal arrest priority is given to the police officers in charge of the arrest.</w:t>
      </w:r>
    </w:p>
    <w:p w:rsidR="003859D8" w:rsidRPr="00AE68BB" w:rsidRDefault="003859D8" w:rsidP="003B14EE">
      <w:pPr>
        <w:pStyle w:val="Heading4"/>
      </w:pPr>
      <w:bookmarkStart w:id="155" w:name="_Toc138429078"/>
      <w:r>
        <w:t>6.8.6.2</w:t>
      </w:r>
      <w:r>
        <w:tab/>
        <w:t>Requirements</w:t>
      </w:r>
      <w:bookmarkEnd w:id="155"/>
    </w:p>
    <w:p w:rsidR="001B7FB7" w:rsidRDefault="003859D8" w:rsidP="00F549CE">
      <w:r>
        <w:t xml:space="preserve">[R-6.8.6.2-001] </w:t>
      </w:r>
      <w:r w:rsidR="001B7FB7">
        <w:t xml:space="preserve">Void </w:t>
      </w:r>
    </w:p>
    <w:p w:rsidR="001B7FB7" w:rsidRDefault="001B7FB7" w:rsidP="00F549CE">
      <w:r>
        <w:t>[</w:t>
      </w:r>
      <w:r w:rsidR="00052683">
        <w:t xml:space="preserve">R-6.8.6.2-002] </w:t>
      </w:r>
      <w:r>
        <w:t xml:space="preserve">Void </w:t>
      </w:r>
    </w:p>
    <w:p w:rsidR="00F549CE" w:rsidRPr="00AE68BB" w:rsidRDefault="001B7FB7" w:rsidP="00F549CE">
      <w:r>
        <w:t>[</w:t>
      </w:r>
      <w:r w:rsidR="00052683">
        <w:t xml:space="preserve">R-6.8.6.2-003] </w:t>
      </w:r>
      <w:r w:rsidR="00D21449">
        <w:t xml:space="preserve">Void </w:t>
      </w:r>
    </w:p>
    <w:p w:rsidR="00F549CE" w:rsidRPr="00AE68BB" w:rsidRDefault="00052683" w:rsidP="00F549CE">
      <w:r>
        <w:t xml:space="preserve">[R-6.8.6.2-004] </w:t>
      </w:r>
      <w:r w:rsidR="00F549CE" w:rsidRPr="00AE68BB">
        <w:t xml:space="preserve">The MCPTT system may stop already established MCPTT calls with the capability to be pre-empted and a lower application layer priority to allow a new MCPTT call with pre-emption capability </w:t>
      </w:r>
      <w:r w:rsidR="00F13E4A">
        <w:t>enabled for pre-emption</w:t>
      </w:r>
      <w:r w:rsidR="00F549CE" w:rsidRPr="00AE68BB">
        <w:t xml:space="preserve"> to be established.</w:t>
      </w:r>
    </w:p>
    <w:p w:rsidR="001B7FB7" w:rsidRDefault="00052683" w:rsidP="003B4497">
      <w:r>
        <w:t xml:space="preserve">[R-6.8.6.2-005] </w:t>
      </w:r>
      <w:r w:rsidR="001B7FB7">
        <w:t xml:space="preserve">Void </w:t>
      </w:r>
    </w:p>
    <w:p w:rsidR="003B4497" w:rsidRDefault="001B7FB7" w:rsidP="003B4497">
      <w:r>
        <w:t>[</w:t>
      </w:r>
      <w:r w:rsidR="00052683">
        <w:t xml:space="preserve">R-6.8.6.2-006] </w:t>
      </w:r>
      <w:r w:rsidR="00D21449">
        <w:t xml:space="preserve">Void </w:t>
      </w:r>
    </w:p>
    <w:p w:rsidR="00F549CE" w:rsidRPr="00AE68BB" w:rsidRDefault="00F549CE" w:rsidP="00F549CE">
      <w:pPr>
        <w:pStyle w:val="Heading3"/>
      </w:pPr>
      <w:bookmarkStart w:id="156" w:name="_Toc138429079"/>
      <w:r w:rsidRPr="00AE68BB">
        <w:t>6.</w:t>
      </w:r>
      <w:r w:rsidR="00DA49C2">
        <w:t>8</w:t>
      </w:r>
      <w:r w:rsidRPr="00AE68BB">
        <w:t>.</w:t>
      </w:r>
      <w:r w:rsidR="00DA49C2">
        <w:t>7</w:t>
      </w:r>
      <w:r w:rsidRPr="00AE68BB">
        <w:tab/>
        <w:t xml:space="preserve">Call types based on </w:t>
      </w:r>
      <w:r w:rsidR="00CC2FC4">
        <w:t>p</w:t>
      </w:r>
      <w:r w:rsidRPr="00AE68BB">
        <w:t>riorities</w:t>
      </w:r>
      <w:bookmarkEnd w:id="156"/>
    </w:p>
    <w:p w:rsidR="00F549CE" w:rsidRPr="00AE68BB" w:rsidRDefault="00F549CE" w:rsidP="00F549CE">
      <w:pPr>
        <w:pStyle w:val="Heading4"/>
      </w:pPr>
      <w:bookmarkStart w:id="157" w:name="_Toc138429080"/>
      <w:r w:rsidRPr="00AE68BB">
        <w:t>6.</w:t>
      </w:r>
      <w:r w:rsidR="00DA49C2">
        <w:t>8</w:t>
      </w:r>
      <w:r w:rsidRPr="00AE68BB">
        <w:t>.</w:t>
      </w:r>
      <w:r w:rsidR="00DA49C2">
        <w:t>7</w:t>
      </w:r>
      <w:r w:rsidRPr="00AE68BB">
        <w:t>.1</w:t>
      </w:r>
      <w:r w:rsidRPr="00AE68BB">
        <w:tab/>
        <w:t xml:space="preserve">MCPTT </w:t>
      </w:r>
      <w:r w:rsidR="00DA49C2">
        <w:t>E</w:t>
      </w:r>
      <w:r w:rsidRPr="00AE68BB">
        <w:t xml:space="preserve">mergency </w:t>
      </w:r>
      <w:r w:rsidR="00DA49C2">
        <w:t>Group C</w:t>
      </w:r>
      <w:r w:rsidRPr="00AE68BB">
        <w:t>all</w:t>
      </w:r>
      <w:r w:rsidR="00DA49C2">
        <w:t xml:space="preserve"> requirements</w:t>
      </w:r>
      <w:bookmarkEnd w:id="157"/>
    </w:p>
    <w:p w:rsidR="001B7FB7" w:rsidRDefault="00052683" w:rsidP="00DE1329">
      <w:r>
        <w:t xml:space="preserve">[R-6.8.7.1-001] </w:t>
      </w:r>
      <w:r w:rsidR="001B7FB7">
        <w:t xml:space="preserve">Void </w:t>
      </w:r>
    </w:p>
    <w:p w:rsidR="001B7FB7" w:rsidRPr="0088134E" w:rsidRDefault="001B7FB7" w:rsidP="00DE1329">
      <w:pPr>
        <w:rPr>
          <w:lang w:val="fr-FR"/>
        </w:rPr>
      </w:pPr>
      <w:r w:rsidRPr="0088134E">
        <w:rPr>
          <w:lang w:val="fr-FR"/>
        </w:rPr>
        <w:t>[</w:t>
      </w:r>
      <w:r w:rsidR="00052683" w:rsidRPr="0088134E">
        <w:rPr>
          <w:lang w:val="fr-FR"/>
        </w:rPr>
        <w:t xml:space="preserve">R-6.8.7.1-002] </w:t>
      </w:r>
      <w:r w:rsidRPr="0088134E">
        <w:rPr>
          <w:lang w:val="fr-FR"/>
        </w:rPr>
        <w:t xml:space="preserve">Void </w:t>
      </w:r>
    </w:p>
    <w:p w:rsidR="00DE1329" w:rsidRPr="0088134E" w:rsidRDefault="001B7FB7" w:rsidP="00DE1329">
      <w:pPr>
        <w:rPr>
          <w:lang w:val="fr-FR"/>
        </w:rPr>
      </w:pPr>
      <w:r w:rsidRPr="0088134E">
        <w:rPr>
          <w:lang w:val="fr-FR"/>
        </w:rPr>
        <w:t>[</w:t>
      </w:r>
      <w:r w:rsidR="00052683" w:rsidRPr="0088134E">
        <w:rPr>
          <w:lang w:val="fr-FR"/>
        </w:rPr>
        <w:t xml:space="preserve">R-6.8.7.1-003] </w:t>
      </w:r>
      <w:r w:rsidR="00D21449" w:rsidRPr="0088134E">
        <w:rPr>
          <w:lang w:val="fr-FR"/>
        </w:rPr>
        <w:t xml:space="preserve">Void </w:t>
      </w:r>
    </w:p>
    <w:p w:rsidR="00A03A2C" w:rsidRPr="0088134E" w:rsidRDefault="00A03A2C" w:rsidP="00A03A2C">
      <w:pPr>
        <w:rPr>
          <w:lang w:val="fr-FR"/>
        </w:rPr>
      </w:pPr>
      <w:r w:rsidRPr="0088134E">
        <w:rPr>
          <w:lang w:val="fr-FR"/>
        </w:rPr>
        <w:t xml:space="preserve">[R-6.8.7.1-004] </w:t>
      </w:r>
      <w:r w:rsidR="00F0203D" w:rsidRPr="0088134E">
        <w:rPr>
          <w:lang w:val="fr-FR"/>
        </w:rPr>
        <w:t xml:space="preserve">Void </w:t>
      </w:r>
    </w:p>
    <w:p w:rsidR="004A1524" w:rsidRDefault="004A1524" w:rsidP="006F123A">
      <w:pPr>
        <w:pStyle w:val="Heading4"/>
      </w:pPr>
      <w:bookmarkStart w:id="158" w:name="_Toc138429081"/>
      <w:r>
        <w:t>6.8.7.2</w:t>
      </w:r>
      <w:r>
        <w:tab/>
        <w:t xml:space="preserve">MCPTT Emergency Private Call (with Floor control) </w:t>
      </w:r>
      <w:r w:rsidR="00AD318F">
        <w:t>r</w:t>
      </w:r>
      <w:r>
        <w:t>equirements</w:t>
      </w:r>
      <w:bookmarkEnd w:id="158"/>
    </w:p>
    <w:p w:rsidR="004A1524" w:rsidRDefault="00D32D0B" w:rsidP="004A1524">
      <w:r>
        <w:t xml:space="preserve">[R-6.8.7.2-001] </w:t>
      </w:r>
      <w:r w:rsidR="004A1524">
        <w:t xml:space="preserve">The MCPTT </w:t>
      </w:r>
      <w:r w:rsidR="00FA2DEC">
        <w:t>S</w:t>
      </w:r>
      <w:r w:rsidR="004A1524">
        <w:t>ervice shall ensure that MCPTT Emergency Private Calls (with Floor control) have the highest priority over all other MCPTT Private Calls.</w:t>
      </w:r>
    </w:p>
    <w:p w:rsidR="004A1524" w:rsidRDefault="00D32D0B" w:rsidP="004A1524">
      <w:r>
        <w:t xml:space="preserve">[R-6.8.7.2-002] </w:t>
      </w:r>
      <w:r w:rsidR="004A1524">
        <w:t xml:space="preserve">The MCPTT </w:t>
      </w:r>
      <w:r w:rsidR="00FA2DEC">
        <w:t>S</w:t>
      </w:r>
      <w:r w:rsidR="004A1524">
        <w:t xml:space="preserve">ervice shall be capable of requesting increased priority for the </w:t>
      </w:r>
      <w:r w:rsidR="00FA2DEC">
        <w:t>P</w:t>
      </w:r>
      <w:r w:rsidR="004A1524">
        <w:t>articipants of an MCPTT Emergency Private Call.</w:t>
      </w:r>
    </w:p>
    <w:p w:rsidR="004A1524" w:rsidRDefault="00D32D0B" w:rsidP="004A1524">
      <w:r>
        <w:t xml:space="preserve">[R-6.8.7.2-003] </w:t>
      </w:r>
      <w:r w:rsidR="00FA2DEC">
        <w:t>The MCPTT S</w:t>
      </w:r>
      <w:r w:rsidR="004A1524">
        <w:t>ervice shall be capable of changing a Private Call (with Floor control) in progress to an MCPTT Emergency Private Call (with Floor control).</w:t>
      </w:r>
    </w:p>
    <w:p w:rsidR="004A1524" w:rsidRPr="00AE68BB" w:rsidRDefault="00D32D0B" w:rsidP="00BD1B72">
      <w:r>
        <w:t xml:space="preserve">[R-6.8.7.2-004] </w:t>
      </w:r>
      <w:r w:rsidR="004A1524">
        <w:t>MCPTT Emergency Private Calls (with Floor control), including their content and signalling, shall have pre-emptive priority over all other types of MCPTT calls, except System Calls, MCPTT Emergency Group Calls and other MCPTT Emergency Private Calls (with Floor control).</w:t>
      </w:r>
    </w:p>
    <w:p w:rsidR="00F549CE" w:rsidRPr="00AE68BB" w:rsidRDefault="00F549CE" w:rsidP="00F549CE">
      <w:pPr>
        <w:pStyle w:val="Heading4"/>
      </w:pPr>
      <w:bookmarkStart w:id="159" w:name="_Toc138429082"/>
      <w:r w:rsidRPr="00AE68BB">
        <w:t>6.</w:t>
      </w:r>
      <w:r w:rsidR="00DA49C2">
        <w:t>8</w:t>
      </w:r>
      <w:r w:rsidRPr="00AE68BB">
        <w:t>.</w:t>
      </w:r>
      <w:r w:rsidR="00DA49C2">
        <w:t>7</w:t>
      </w:r>
      <w:r w:rsidRPr="00AE68BB">
        <w:t>.</w:t>
      </w:r>
      <w:r w:rsidR="00D32D0B">
        <w:t>3</w:t>
      </w:r>
      <w:r w:rsidRPr="00AE68BB">
        <w:tab/>
        <w:t xml:space="preserve">Imminent Peril </w:t>
      </w:r>
      <w:r w:rsidR="00DA49C2">
        <w:t>group c</w:t>
      </w:r>
      <w:r w:rsidRPr="00AE68BB">
        <w:t>all</w:t>
      </w:r>
      <w:r w:rsidR="00DA49C2">
        <w:t xml:space="preserve"> requirements</w:t>
      </w:r>
      <w:bookmarkEnd w:id="159"/>
    </w:p>
    <w:p w:rsidR="00F549CE" w:rsidRPr="00AE68BB" w:rsidRDefault="00052683" w:rsidP="00F549CE">
      <w:r>
        <w:t>[R-6.8.7.</w:t>
      </w:r>
      <w:r w:rsidR="00D32D0B">
        <w:t>3</w:t>
      </w:r>
      <w:r>
        <w:t>-001]</w:t>
      </w:r>
      <w:r w:rsidR="00F0203D">
        <w:t xml:space="preserve"> Void</w:t>
      </w:r>
      <w:r w:rsidR="00CE21F2">
        <w:t xml:space="preserve"> </w:t>
      </w:r>
    </w:p>
    <w:p w:rsidR="00F0203D" w:rsidRPr="00385979" w:rsidRDefault="00052683" w:rsidP="00F0203D">
      <w:r>
        <w:t>[R-6.8.7.</w:t>
      </w:r>
      <w:r w:rsidR="00D32D0B">
        <w:t>3</w:t>
      </w:r>
      <w:r>
        <w:t xml:space="preserve">-002] </w:t>
      </w:r>
      <w:r w:rsidR="00F0203D">
        <w:t xml:space="preserve">Void </w:t>
      </w:r>
    </w:p>
    <w:p w:rsidR="00F549CE" w:rsidRPr="00AE68BB" w:rsidRDefault="00052683" w:rsidP="00F0203D">
      <w:r>
        <w:t>[R-6.8.7.</w:t>
      </w:r>
      <w:r w:rsidR="00D32D0B">
        <w:t>3</w:t>
      </w:r>
      <w:r>
        <w:t xml:space="preserve">-003] </w:t>
      </w:r>
      <w:r w:rsidR="00F0203D">
        <w:t xml:space="preserve">Void </w:t>
      </w:r>
    </w:p>
    <w:p w:rsidR="00F549CE" w:rsidRPr="00AE68BB" w:rsidRDefault="00F549CE" w:rsidP="00F549CE">
      <w:pPr>
        <w:pStyle w:val="Heading4"/>
      </w:pPr>
      <w:bookmarkStart w:id="160" w:name="_Toc138429083"/>
      <w:r w:rsidRPr="00AE68BB">
        <w:t>6.</w:t>
      </w:r>
      <w:r w:rsidR="00DA49C2">
        <w:t>8</w:t>
      </w:r>
      <w:r w:rsidRPr="00AE68BB">
        <w:t>.</w:t>
      </w:r>
      <w:r w:rsidR="00DA49C2">
        <w:t>7</w:t>
      </w:r>
      <w:r w:rsidRPr="00AE68BB">
        <w:t>.</w:t>
      </w:r>
      <w:r w:rsidR="00D32D0B">
        <w:t>4</w:t>
      </w:r>
      <w:r w:rsidRPr="00AE68BB">
        <w:tab/>
        <w:t>MCPTT Emergency Alert</w:t>
      </w:r>
      <w:bookmarkEnd w:id="160"/>
    </w:p>
    <w:p w:rsidR="00F549CE" w:rsidRPr="0088134E" w:rsidRDefault="00F549CE" w:rsidP="00F549CE">
      <w:pPr>
        <w:pStyle w:val="Heading5"/>
        <w:rPr>
          <w:lang w:val="fr-FR"/>
        </w:rPr>
      </w:pPr>
      <w:bookmarkStart w:id="161" w:name="_Toc138429084"/>
      <w:r w:rsidRPr="0088134E">
        <w:rPr>
          <w:lang w:val="fr-FR"/>
        </w:rPr>
        <w:t>6.</w:t>
      </w:r>
      <w:r w:rsidR="00DA49C2" w:rsidRPr="0088134E">
        <w:rPr>
          <w:lang w:val="fr-FR"/>
        </w:rPr>
        <w:t>8</w:t>
      </w:r>
      <w:r w:rsidRPr="0088134E">
        <w:rPr>
          <w:lang w:val="fr-FR"/>
        </w:rPr>
        <w:t>.</w:t>
      </w:r>
      <w:r w:rsidR="00DA49C2" w:rsidRPr="0088134E">
        <w:rPr>
          <w:lang w:val="fr-FR"/>
        </w:rPr>
        <w:t>7</w:t>
      </w:r>
      <w:r w:rsidRPr="0088134E">
        <w:rPr>
          <w:lang w:val="fr-FR"/>
        </w:rPr>
        <w:t>.</w:t>
      </w:r>
      <w:r w:rsidR="00D32D0B" w:rsidRPr="0088134E">
        <w:rPr>
          <w:lang w:val="fr-FR"/>
        </w:rPr>
        <w:t>4</w:t>
      </w:r>
      <w:r w:rsidRPr="0088134E">
        <w:rPr>
          <w:lang w:val="fr-FR"/>
        </w:rPr>
        <w:t>.1</w:t>
      </w:r>
      <w:r w:rsidRPr="0088134E">
        <w:rPr>
          <w:lang w:val="fr-FR"/>
        </w:rPr>
        <w:tab/>
        <w:t>Requirements</w:t>
      </w:r>
      <w:bookmarkEnd w:id="161"/>
    </w:p>
    <w:p w:rsidR="001B7FB7" w:rsidRPr="0088134E" w:rsidRDefault="00052683" w:rsidP="003B4497">
      <w:pPr>
        <w:rPr>
          <w:lang w:val="fr-FR"/>
        </w:rPr>
      </w:pPr>
      <w:r w:rsidRPr="0088134E">
        <w:rPr>
          <w:lang w:val="fr-FR"/>
        </w:rPr>
        <w:t>[R-6.8.7.</w:t>
      </w:r>
      <w:r w:rsidR="00D32D0B" w:rsidRPr="0088134E">
        <w:rPr>
          <w:lang w:val="fr-FR"/>
        </w:rPr>
        <w:t>4</w:t>
      </w:r>
      <w:r w:rsidRPr="0088134E">
        <w:rPr>
          <w:lang w:val="fr-FR"/>
        </w:rPr>
        <w:t xml:space="preserve">.1-001] </w:t>
      </w:r>
      <w:r w:rsidR="001B7FB7" w:rsidRPr="0088134E">
        <w:rPr>
          <w:lang w:val="fr-FR"/>
        </w:rPr>
        <w:t xml:space="preserve">Void </w:t>
      </w:r>
    </w:p>
    <w:p w:rsidR="001B7FB7" w:rsidRPr="00D25652" w:rsidRDefault="001B7FB7" w:rsidP="003B4497">
      <w:pPr>
        <w:rPr>
          <w:lang w:val="fr-FR"/>
        </w:rPr>
      </w:pPr>
      <w:r w:rsidRPr="00D25652">
        <w:rPr>
          <w:lang w:val="fr-FR"/>
        </w:rPr>
        <w:t>[</w:t>
      </w:r>
      <w:r w:rsidR="00052683" w:rsidRPr="00D25652">
        <w:rPr>
          <w:lang w:val="fr-FR"/>
        </w:rPr>
        <w:t>R-6.8.7.</w:t>
      </w:r>
      <w:r w:rsidR="00D32D0B" w:rsidRPr="00D25652">
        <w:rPr>
          <w:lang w:val="fr-FR"/>
        </w:rPr>
        <w:t>4</w:t>
      </w:r>
      <w:r w:rsidR="00052683" w:rsidRPr="00D25652">
        <w:rPr>
          <w:lang w:val="fr-FR"/>
        </w:rPr>
        <w:t xml:space="preserve">.1-002] </w:t>
      </w:r>
      <w:r w:rsidRPr="00D25652">
        <w:rPr>
          <w:lang w:val="fr-FR"/>
        </w:rPr>
        <w:t xml:space="preserve">Void </w:t>
      </w:r>
    </w:p>
    <w:p w:rsidR="001B7FB7" w:rsidRPr="00D25652" w:rsidRDefault="001B7FB7" w:rsidP="003B4497">
      <w:pPr>
        <w:rPr>
          <w:lang w:val="fr-FR"/>
        </w:rPr>
      </w:pPr>
      <w:r w:rsidRPr="00D25652">
        <w:rPr>
          <w:lang w:val="fr-FR"/>
        </w:rPr>
        <w:t>[</w:t>
      </w:r>
      <w:r w:rsidR="00052683" w:rsidRPr="00D25652">
        <w:rPr>
          <w:lang w:val="fr-FR"/>
        </w:rPr>
        <w:t>R-6.8.7.</w:t>
      </w:r>
      <w:r w:rsidR="00D32D0B" w:rsidRPr="00D25652">
        <w:rPr>
          <w:lang w:val="fr-FR"/>
        </w:rPr>
        <w:t>4</w:t>
      </w:r>
      <w:r w:rsidR="00052683" w:rsidRPr="00D25652">
        <w:rPr>
          <w:lang w:val="fr-FR"/>
        </w:rPr>
        <w:t xml:space="preserve">.1-003] </w:t>
      </w:r>
      <w:r w:rsidRPr="00D25652">
        <w:rPr>
          <w:lang w:val="fr-FR"/>
        </w:rPr>
        <w:t xml:space="preserve">Void </w:t>
      </w:r>
    </w:p>
    <w:p w:rsidR="001B7FB7" w:rsidRPr="00D25652" w:rsidRDefault="001B7FB7" w:rsidP="003B4497">
      <w:pPr>
        <w:rPr>
          <w:lang w:val="fr-FR"/>
        </w:rPr>
      </w:pPr>
      <w:r w:rsidRPr="00D25652">
        <w:rPr>
          <w:lang w:val="fr-FR"/>
        </w:rPr>
        <w:t>[</w:t>
      </w:r>
      <w:r w:rsidR="00052683" w:rsidRPr="00D25652">
        <w:rPr>
          <w:lang w:val="fr-FR"/>
        </w:rPr>
        <w:t>R-6.8.7.</w:t>
      </w:r>
      <w:r w:rsidR="00D32D0B" w:rsidRPr="00D25652">
        <w:rPr>
          <w:lang w:val="fr-FR"/>
        </w:rPr>
        <w:t>4</w:t>
      </w:r>
      <w:r w:rsidR="00052683" w:rsidRPr="00D25652">
        <w:rPr>
          <w:lang w:val="fr-FR"/>
        </w:rPr>
        <w:t xml:space="preserve">.1-004] </w:t>
      </w:r>
      <w:r w:rsidRPr="00D25652">
        <w:rPr>
          <w:lang w:val="fr-FR"/>
        </w:rPr>
        <w:t xml:space="preserve">Void </w:t>
      </w:r>
    </w:p>
    <w:p w:rsidR="001B7FB7" w:rsidRPr="0088134E" w:rsidRDefault="001B7FB7" w:rsidP="003B4497">
      <w:pPr>
        <w:rPr>
          <w:lang w:val="fr-FR"/>
        </w:rPr>
      </w:pPr>
      <w:r w:rsidRPr="0088134E">
        <w:rPr>
          <w:lang w:val="fr-FR"/>
        </w:rPr>
        <w:t>[</w:t>
      </w:r>
      <w:r w:rsidR="00052683" w:rsidRPr="0088134E">
        <w:rPr>
          <w:lang w:val="fr-FR"/>
        </w:rPr>
        <w:t>R-6.8.7.</w:t>
      </w:r>
      <w:r w:rsidR="00D32D0B" w:rsidRPr="0088134E">
        <w:rPr>
          <w:lang w:val="fr-FR"/>
        </w:rPr>
        <w:t>4</w:t>
      </w:r>
      <w:r w:rsidR="00052683" w:rsidRPr="0088134E">
        <w:rPr>
          <w:lang w:val="fr-FR"/>
        </w:rPr>
        <w:t xml:space="preserve">.1-005] </w:t>
      </w:r>
      <w:r w:rsidRPr="0088134E">
        <w:rPr>
          <w:lang w:val="fr-FR"/>
        </w:rPr>
        <w:t xml:space="preserve">Void </w:t>
      </w:r>
    </w:p>
    <w:p w:rsidR="003B4497" w:rsidRPr="0088134E" w:rsidRDefault="001B7FB7" w:rsidP="003B4497">
      <w:pPr>
        <w:rPr>
          <w:lang w:val="fr-FR"/>
        </w:rPr>
      </w:pPr>
      <w:r w:rsidRPr="0088134E">
        <w:rPr>
          <w:lang w:val="fr-FR"/>
        </w:rPr>
        <w:t>[</w:t>
      </w:r>
      <w:r w:rsidR="00052683" w:rsidRPr="0088134E">
        <w:rPr>
          <w:lang w:val="fr-FR"/>
        </w:rPr>
        <w:t>R-6.8.7.</w:t>
      </w:r>
      <w:r w:rsidR="00D32D0B" w:rsidRPr="0088134E">
        <w:rPr>
          <w:lang w:val="fr-FR"/>
        </w:rPr>
        <w:t>4</w:t>
      </w:r>
      <w:r w:rsidR="00052683" w:rsidRPr="0088134E">
        <w:rPr>
          <w:lang w:val="fr-FR"/>
        </w:rPr>
        <w:t xml:space="preserve">.1-006] </w:t>
      </w:r>
      <w:r w:rsidR="00D21449" w:rsidRPr="0088134E">
        <w:rPr>
          <w:lang w:val="fr-FR"/>
        </w:rPr>
        <w:t xml:space="preserve">Void </w:t>
      </w:r>
    </w:p>
    <w:p w:rsidR="00F549CE" w:rsidRPr="00AE68BB" w:rsidRDefault="00F549CE" w:rsidP="00F549CE">
      <w:pPr>
        <w:pStyle w:val="Heading5"/>
      </w:pPr>
      <w:bookmarkStart w:id="162" w:name="_Toc138429085"/>
      <w:r w:rsidRPr="00AE68BB">
        <w:t>6.</w:t>
      </w:r>
      <w:r w:rsidR="00DA49C2">
        <w:t>8</w:t>
      </w:r>
      <w:r w:rsidRPr="00AE68BB">
        <w:t>.</w:t>
      </w:r>
      <w:r w:rsidR="00DA49C2">
        <w:t>7</w:t>
      </w:r>
      <w:r w:rsidRPr="00AE68BB">
        <w:t>.</w:t>
      </w:r>
      <w:r w:rsidR="00D32D0B">
        <w:t>4</w:t>
      </w:r>
      <w:r w:rsidRPr="00AE68BB">
        <w:t>.2</w:t>
      </w:r>
      <w:r w:rsidRPr="00AE68BB">
        <w:tab/>
        <w:t xml:space="preserve">MCPTT Emergency Alert </w:t>
      </w:r>
      <w:r w:rsidR="00CC2FC4">
        <w:t>c</w:t>
      </w:r>
      <w:r w:rsidRPr="00AE68BB">
        <w:t xml:space="preserve">ancellation </w:t>
      </w:r>
      <w:r w:rsidR="00CC2FC4">
        <w:t>r</w:t>
      </w:r>
      <w:r w:rsidRPr="00AE68BB">
        <w:t>equirements</w:t>
      </w:r>
      <w:bookmarkEnd w:id="162"/>
    </w:p>
    <w:p w:rsidR="001B7FB7" w:rsidRDefault="00052683" w:rsidP="003B4497">
      <w:r>
        <w:t>[R-6.8.7.</w:t>
      </w:r>
      <w:r w:rsidR="00D32D0B">
        <w:t>4</w:t>
      </w:r>
      <w:r>
        <w:t xml:space="preserve">.2-001] </w:t>
      </w:r>
      <w:r w:rsidR="001B7FB7">
        <w:t xml:space="preserve">Void </w:t>
      </w:r>
    </w:p>
    <w:p w:rsidR="003B4497" w:rsidRDefault="001B7FB7" w:rsidP="003B4497">
      <w:r>
        <w:t>[</w:t>
      </w:r>
      <w:r w:rsidR="00052683">
        <w:t>R-6.8.7.</w:t>
      </w:r>
      <w:r w:rsidR="00D32D0B">
        <w:t>4</w:t>
      </w:r>
      <w:r w:rsidR="00052683">
        <w:t xml:space="preserve">.2-002] </w:t>
      </w:r>
      <w:r w:rsidR="00D21449">
        <w:t xml:space="preserve">Void </w:t>
      </w:r>
    </w:p>
    <w:p w:rsidR="00F549CE" w:rsidRPr="00AE68BB" w:rsidRDefault="00F549CE" w:rsidP="00F549CE">
      <w:pPr>
        <w:pStyle w:val="Heading2"/>
      </w:pPr>
      <w:bookmarkStart w:id="163" w:name="_Toc138429086"/>
      <w:r w:rsidRPr="00AE68BB">
        <w:t>6.</w:t>
      </w:r>
      <w:r w:rsidR="00DA49C2">
        <w:t>9</w:t>
      </w:r>
      <w:r w:rsidRPr="00AE68BB">
        <w:tab/>
        <w:t>ID</w:t>
      </w:r>
      <w:r w:rsidR="00146CA2">
        <w:t>s and aliases</w:t>
      </w:r>
      <w:bookmarkEnd w:id="163"/>
    </w:p>
    <w:p w:rsidR="001B7FB7" w:rsidRDefault="00052683" w:rsidP="00F549CE">
      <w:pPr>
        <w:rPr>
          <w:lang w:val="fr-FR"/>
        </w:rPr>
      </w:pPr>
      <w:r w:rsidRPr="001B7FB7">
        <w:rPr>
          <w:lang w:val="fr-FR"/>
        </w:rPr>
        <w:t xml:space="preserve">[R-6.9-001] </w:t>
      </w:r>
      <w:r w:rsidR="001B7FB7">
        <w:rPr>
          <w:lang w:val="fr-FR"/>
        </w:rPr>
        <w:t xml:space="preserve">Void </w:t>
      </w:r>
    </w:p>
    <w:p w:rsidR="001B7FB7" w:rsidRDefault="001B7FB7" w:rsidP="00F549CE">
      <w:pPr>
        <w:rPr>
          <w:lang w:val="fr-FR"/>
        </w:rPr>
      </w:pPr>
      <w:r>
        <w:rPr>
          <w:lang w:val="fr-FR"/>
        </w:rPr>
        <w:t>[</w:t>
      </w:r>
      <w:r w:rsidR="00052683" w:rsidRPr="001B7FB7">
        <w:rPr>
          <w:lang w:val="fr-FR"/>
        </w:rPr>
        <w:t xml:space="preserve">R-6.9-002] </w:t>
      </w:r>
      <w:r>
        <w:rPr>
          <w:lang w:val="fr-FR"/>
        </w:rPr>
        <w:t xml:space="preserve">Void </w:t>
      </w:r>
    </w:p>
    <w:p w:rsidR="001B7FB7" w:rsidRDefault="001B7FB7" w:rsidP="00F549CE">
      <w:pPr>
        <w:rPr>
          <w:lang w:val="fr-FR"/>
        </w:rPr>
      </w:pPr>
      <w:r>
        <w:rPr>
          <w:lang w:val="fr-FR"/>
        </w:rPr>
        <w:t>[</w:t>
      </w:r>
      <w:r w:rsidR="00052683" w:rsidRPr="001B7FB7">
        <w:rPr>
          <w:lang w:val="fr-FR"/>
        </w:rPr>
        <w:t xml:space="preserve">R-6.9-003] </w:t>
      </w:r>
      <w:r>
        <w:rPr>
          <w:lang w:val="fr-FR"/>
        </w:rPr>
        <w:t xml:space="preserve">Void </w:t>
      </w:r>
    </w:p>
    <w:p w:rsidR="00F549CE" w:rsidRPr="001B7FB7" w:rsidRDefault="001B7FB7" w:rsidP="00F549CE">
      <w:pPr>
        <w:rPr>
          <w:lang w:val="fr-FR"/>
        </w:rPr>
      </w:pPr>
      <w:r>
        <w:rPr>
          <w:lang w:val="fr-FR"/>
        </w:rPr>
        <w:t>[</w:t>
      </w:r>
      <w:r w:rsidR="00052683" w:rsidRPr="001B7FB7">
        <w:rPr>
          <w:lang w:val="fr-FR"/>
        </w:rPr>
        <w:t xml:space="preserve">R-6.9-004] </w:t>
      </w:r>
      <w:r w:rsidR="00D21449" w:rsidRPr="001B7FB7">
        <w:rPr>
          <w:lang w:val="fr-FR"/>
        </w:rPr>
        <w:t xml:space="preserve">Void </w:t>
      </w:r>
    </w:p>
    <w:p w:rsidR="00F549CE" w:rsidRPr="001B7FB7" w:rsidRDefault="00F549CE" w:rsidP="00F549CE">
      <w:pPr>
        <w:pStyle w:val="Heading2"/>
        <w:rPr>
          <w:lang w:val="fr-FR"/>
        </w:rPr>
      </w:pPr>
      <w:bookmarkStart w:id="164" w:name="_Toc138429087"/>
      <w:r w:rsidRPr="001B7FB7">
        <w:rPr>
          <w:lang w:val="fr-FR"/>
        </w:rPr>
        <w:t>6.</w:t>
      </w:r>
      <w:r w:rsidR="00DA49C2" w:rsidRPr="001B7FB7">
        <w:rPr>
          <w:lang w:val="fr-FR"/>
        </w:rPr>
        <w:t>10</w:t>
      </w:r>
      <w:r w:rsidRPr="001B7FB7">
        <w:rPr>
          <w:lang w:val="fr-FR"/>
        </w:rPr>
        <w:tab/>
      </w:r>
      <w:r w:rsidR="00295AA1" w:rsidRPr="001B7FB7">
        <w:rPr>
          <w:lang w:val="fr-FR"/>
        </w:rPr>
        <w:t xml:space="preserve">User Profile </w:t>
      </w:r>
      <w:r w:rsidR="00CC2FC4" w:rsidRPr="001B7FB7">
        <w:rPr>
          <w:lang w:val="fr-FR"/>
        </w:rPr>
        <w:t>m</w:t>
      </w:r>
      <w:r w:rsidRPr="001B7FB7">
        <w:rPr>
          <w:lang w:val="fr-FR"/>
        </w:rPr>
        <w:t>anagement</w:t>
      </w:r>
      <w:bookmarkEnd w:id="164"/>
    </w:p>
    <w:p w:rsidR="001B7FB7" w:rsidRPr="00D25652" w:rsidRDefault="00052683" w:rsidP="003B4497">
      <w:pPr>
        <w:rPr>
          <w:lang w:val="fr-FR"/>
        </w:rPr>
      </w:pPr>
      <w:r w:rsidRPr="00D25652">
        <w:rPr>
          <w:lang w:val="fr-FR"/>
        </w:rPr>
        <w:t xml:space="preserve">[R-6.10-001] </w:t>
      </w:r>
      <w:r w:rsidR="001B7FB7"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R-6.10-002]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R-6.10-003] </w:t>
      </w:r>
      <w:r w:rsidRPr="00D25652">
        <w:rPr>
          <w:lang w:val="fr-FR"/>
        </w:rPr>
        <w:t xml:space="preserve">Void </w:t>
      </w:r>
    </w:p>
    <w:p w:rsidR="003B4497" w:rsidRPr="00D25652" w:rsidRDefault="001B7FB7" w:rsidP="003B4497">
      <w:pPr>
        <w:rPr>
          <w:lang w:val="fr-FR"/>
        </w:rPr>
      </w:pPr>
      <w:r w:rsidRPr="00D25652">
        <w:rPr>
          <w:lang w:val="fr-FR"/>
        </w:rPr>
        <w:t>[</w:t>
      </w:r>
      <w:r w:rsidR="009713A8" w:rsidRPr="00D25652">
        <w:rPr>
          <w:lang w:val="fr-FR"/>
        </w:rPr>
        <w:t xml:space="preserve">R-6.10-004] </w:t>
      </w:r>
      <w:r w:rsidR="00D21449" w:rsidRPr="00D25652">
        <w:rPr>
          <w:lang w:val="fr-FR"/>
        </w:rPr>
        <w:t xml:space="preserve">Void </w:t>
      </w:r>
    </w:p>
    <w:p w:rsidR="00F549CE" w:rsidRPr="001B7FB7" w:rsidRDefault="00F549CE" w:rsidP="00F549CE">
      <w:pPr>
        <w:pStyle w:val="Heading2"/>
        <w:rPr>
          <w:lang w:val="fr-FR"/>
        </w:rPr>
      </w:pPr>
      <w:bookmarkStart w:id="165" w:name="_Toc138429088"/>
      <w:r w:rsidRPr="001B7FB7">
        <w:rPr>
          <w:lang w:val="fr-FR"/>
        </w:rPr>
        <w:t>6.</w:t>
      </w:r>
      <w:r w:rsidR="00DA49C2" w:rsidRPr="001B7FB7">
        <w:rPr>
          <w:lang w:val="fr-FR"/>
        </w:rPr>
        <w:t>11</w:t>
      </w:r>
      <w:r w:rsidRPr="001B7FB7">
        <w:rPr>
          <w:lang w:val="fr-FR"/>
        </w:rPr>
        <w:tab/>
        <w:t>Support for multiple devices</w:t>
      </w:r>
      <w:bookmarkEnd w:id="165"/>
    </w:p>
    <w:p w:rsidR="001B7FB7" w:rsidRPr="00D25652" w:rsidRDefault="009713A8" w:rsidP="003B4497">
      <w:pPr>
        <w:rPr>
          <w:lang w:val="fr-FR"/>
        </w:rPr>
      </w:pPr>
      <w:r w:rsidRPr="00D25652">
        <w:rPr>
          <w:lang w:val="fr-FR"/>
        </w:rPr>
        <w:t xml:space="preserve">[R-6.11-001] </w:t>
      </w:r>
      <w:r w:rsidR="001B7FB7"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R-6.11-002] </w:t>
      </w:r>
      <w:r w:rsidRPr="00D25652">
        <w:rPr>
          <w:lang w:val="fr-FR"/>
        </w:rPr>
        <w:t xml:space="preserve">Void </w:t>
      </w:r>
    </w:p>
    <w:p w:rsidR="003B4497" w:rsidRPr="00D25652" w:rsidRDefault="001B7FB7" w:rsidP="003B4497">
      <w:pPr>
        <w:rPr>
          <w:lang w:val="fr-FR"/>
        </w:rPr>
      </w:pPr>
      <w:r w:rsidRPr="00D25652">
        <w:rPr>
          <w:lang w:val="fr-FR"/>
        </w:rPr>
        <w:t>[</w:t>
      </w:r>
      <w:r w:rsidR="009713A8" w:rsidRPr="00D25652">
        <w:rPr>
          <w:lang w:val="fr-FR"/>
        </w:rPr>
        <w:t xml:space="preserve">R-6.11-003] </w:t>
      </w:r>
      <w:r w:rsidR="00D21449" w:rsidRPr="00D25652">
        <w:rPr>
          <w:lang w:val="fr-FR"/>
        </w:rPr>
        <w:t xml:space="preserve">Void </w:t>
      </w:r>
    </w:p>
    <w:p w:rsidR="00F549CE" w:rsidRPr="001B7FB7" w:rsidRDefault="00F549CE" w:rsidP="00F549CE">
      <w:pPr>
        <w:pStyle w:val="Heading2"/>
        <w:rPr>
          <w:lang w:val="fr-FR"/>
        </w:rPr>
      </w:pPr>
      <w:bookmarkStart w:id="166" w:name="_Toc138429089"/>
      <w:r w:rsidRPr="001B7FB7">
        <w:rPr>
          <w:lang w:val="fr-FR"/>
        </w:rPr>
        <w:t>6.</w:t>
      </w:r>
      <w:r w:rsidR="00DA49C2" w:rsidRPr="001B7FB7">
        <w:rPr>
          <w:lang w:val="fr-FR"/>
        </w:rPr>
        <w:t>12</w:t>
      </w:r>
      <w:r w:rsidRPr="001B7FB7">
        <w:rPr>
          <w:lang w:val="fr-FR"/>
        </w:rPr>
        <w:tab/>
        <w:t>Location</w:t>
      </w:r>
      <w:bookmarkEnd w:id="166"/>
    </w:p>
    <w:p w:rsidR="001B7FB7" w:rsidRPr="00D25652" w:rsidRDefault="009713A8" w:rsidP="003B4497">
      <w:pPr>
        <w:rPr>
          <w:lang w:val="fr-FR"/>
        </w:rPr>
      </w:pPr>
      <w:r w:rsidRPr="00D25652">
        <w:rPr>
          <w:lang w:val="fr-FR"/>
        </w:rPr>
        <w:t xml:space="preserve">[R-6.12-001] </w:t>
      </w:r>
      <w:r w:rsidR="001B7FB7"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R-6.12-002]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R-6.12-003]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R-6.12-004]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R-6.12-005] </w:t>
      </w:r>
      <w:r w:rsidRPr="00D25652">
        <w:rPr>
          <w:lang w:val="fr-FR"/>
        </w:rPr>
        <w:t xml:space="preserve">Void </w:t>
      </w:r>
    </w:p>
    <w:p w:rsidR="001B7FB7" w:rsidRPr="003B4497" w:rsidRDefault="001B7FB7" w:rsidP="003B4497">
      <w:r w:rsidRPr="003B4497">
        <w:t>[</w:t>
      </w:r>
      <w:r w:rsidR="009713A8">
        <w:t xml:space="preserve">R-6.12-006] </w:t>
      </w:r>
      <w:r w:rsidRPr="003B4497">
        <w:t xml:space="preserve">Void </w:t>
      </w:r>
    </w:p>
    <w:p w:rsidR="003B4497" w:rsidRPr="003B4497" w:rsidRDefault="001B7FB7" w:rsidP="003B4497">
      <w:r w:rsidRPr="003B4497">
        <w:t>[</w:t>
      </w:r>
      <w:r w:rsidR="009713A8">
        <w:t xml:space="preserve">R-6.12-007] </w:t>
      </w:r>
      <w:r w:rsidR="00D21449" w:rsidRPr="003B4497">
        <w:t xml:space="preserve">Void </w:t>
      </w:r>
    </w:p>
    <w:p w:rsidR="00F549CE" w:rsidRPr="00AE68BB" w:rsidRDefault="00F549CE" w:rsidP="00F549CE">
      <w:pPr>
        <w:pStyle w:val="Heading2"/>
      </w:pPr>
      <w:bookmarkStart w:id="167" w:name="_Toc138429090"/>
      <w:r w:rsidRPr="00AE68BB">
        <w:t>6.</w:t>
      </w:r>
      <w:r w:rsidR="00DA49C2">
        <w:t>13</w:t>
      </w:r>
      <w:r w:rsidRPr="00AE68BB">
        <w:tab/>
        <w:t>Security</w:t>
      </w:r>
      <w:bookmarkEnd w:id="167"/>
    </w:p>
    <w:p w:rsidR="00F549CE" w:rsidRPr="00AE68BB" w:rsidRDefault="00F549CE" w:rsidP="00F549CE">
      <w:pPr>
        <w:pStyle w:val="Heading3"/>
      </w:pPr>
      <w:bookmarkStart w:id="168" w:name="_Toc138429091"/>
      <w:r w:rsidRPr="00AE68BB">
        <w:t>6.</w:t>
      </w:r>
      <w:r w:rsidR="00DA49C2">
        <w:t>13</w:t>
      </w:r>
      <w:r w:rsidRPr="00AE68BB">
        <w:t>.1</w:t>
      </w:r>
      <w:r w:rsidRPr="00AE68BB">
        <w:tab/>
        <w:t>Overview</w:t>
      </w:r>
      <w:bookmarkEnd w:id="168"/>
    </w:p>
    <w:p w:rsidR="00F549CE" w:rsidRPr="000E57B6" w:rsidRDefault="00F549CE" w:rsidP="00560DC4">
      <w:r w:rsidRPr="00560DC4">
        <w:t xml:space="preserve">Security covers areas designed to </w:t>
      </w:r>
      <w:r w:rsidRPr="00854007">
        <w:t>protect the confidentiality, integrity, and availability of information that is processed, stored, and transmitted</w:t>
      </w:r>
      <w:r w:rsidRPr="00560DC4">
        <w:t>.</w:t>
      </w:r>
      <w:r w:rsidR="00907454" w:rsidRPr="00560DC4">
        <w:t xml:space="preserve"> </w:t>
      </w:r>
      <w:r w:rsidRPr="00560DC4">
        <w:t>The security requi</w:t>
      </w:r>
      <w:r w:rsidRPr="00503D5D">
        <w:t>rements listed here cover the areas of cryptographic protocols, authentication, access control, and regulatory issues.</w:t>
      </w:r>
    </w:p>
    <w:p w:rsidR="00F549CE" w:rsidRPr="00AE68BB" w:rsidRDefault="00B17F09" w:rsidP="00F549CE">
      <w:pPr>
        <w:pStyle w:val="Heading3"/>
      </w:pPr>
      <w:bookmarkStart w:id="169" w:name="_Toc138429092"/>
      <w:r w:rsidRPr="00AE68BB">
        <w:t>6.</w:t>
      </w:r>
      <w:r w:rsidR="00DA49C2">
        <w:t>13</w:t>
      </w:r>
      <w:r w:rsidR="00F549CE" w:rsidRPr="00AE68BB">
        <w:t>.2</w:t>
      </w:r>
      <w:r w:rsidR="00F549CE" w:rsidRPr="00AE68BB">
        <w:tab/>
        <w:t>Cryptographic protocols</w:t>
      </w:r>
      <w:bookmarkEnd w:id="169"/>
    </w:p>
    <w:p w:rsidR="001B7FB7" w:rsidRDefault="009713A8" w:rsidP="00F549CE">
      <w:r>
        <w:t xml:space="preserve">[R-6.13.2-001] </w:t>
      </w:r>
      <w:r w:rsidR="001B7FB7">
        <w:t xml:space="preserve">Void </w:t>
      </w:r>
    </w:p>
    <w:p w:rsidR="001B7FB7" w:rsidRDefault="001B7FB7" w:rsidP="00F549CE">
      <w:r>
        <w:t>[</w:t>
      </w:r>
      <w:r w:rsidR="009713A8">
        <w:t xml:space="preserve">R-6.13.2-002] </w:t>
      </w:r>
      <w:r>
        <w:t xml:space="preserve">Void </w:t>
      </w:r>
    </w:p>
    <w:p w:rsidR="00F549CE" w:rsidRPr="00AE68BB" w:rsidRDefault="001B7FB7" w:rsidP="00F549CE">
      <w:r>
        <w:t>[</w:t>
      </w:r>
      <w:r w:rsidR="009713A8">
        <w:t xml:space="preserve">R-6.13.2-003] </w:t>
      </w:r>
      <w:r w:rsidR="00D21449">
        <w:t xml:space="preserve">Void </w:t>
      </w:r>
    </w:p>
    <w:p w:rsidR="00F549CE" w:rsidRPr="00AE68BB" w:rsidRDefault="00B17F09" w:rsidP="00F549CE">
      <w:pPr>
        <w:pStyle w:val="Heading3"/>
      </w:pPr>
      <w:bookmarkStart w:id="170" w:name="_Toc138429093"/>
      <w:r w:rsidRPr="00AE68BB">
        <w:t>6.</w:t>
      </w:r>
      <w:r w:rsidR="00DA49C2">
        <w:t>13</w:t>
      </w:r>
      <w:r w:rsidR="00F549CE" w:rsidRPr="00AE68BB">
        <w:t>.3</w:t>
      </w:r>
      <w:r w:rsidR="00F549CE" w:rsidRPr="00AE68BB">
        <w:tab/>
        <w:t>Authentication</w:t>
      </w:r>
      <w:bookmarkEnd w:id="170"/>
    </w:p>
    <w:p w:rsidR="003B4497" w:rsidRDefault="009713A8" w:rsidP="003B4497">
      <w:r>
        <w:t xml:space="preserve">[R-6.13.3-001] </w:t>
      </w:r>
      <w:r w:rsidR="00881D73">
        <w:t xml:space="preserve">Void </w:t>
      </w:r>
    </w:p>
    <w:p w:rsidR="00F549CE" w:rsidRPr="00AE68BB" w:rsidRDefault="00B17F09" w:rsidP="00F549CE">
      <w:pPr>
        <w:pStyle w:val="Heading3"/>
      </w:pPr>
      <w:bookmarkStart w:id="171" w:name="_Toc138429094"/>
      <w:r w:rsidRPr="00AE68BB">
        <w:t>6.</w:t>
      </w:r>
      <w:r w:rsidR="00DA49C2">
        <w:t>13</w:t>
      </w:r>
      <w:r w:rsidR="00F549CE" w:rsidRPr="00AE68BB">
        <w:t>.4</w:t>
      </w:r>
      <w:r w:rsidR="00F549CE" w:rsidRPr="00AE68BB">
        <w:tab/>
        <w:t>Access control</w:t>
      </w:r>
      <w:bookmarkEnd w:id="171"/>
    </w:p>
    <w:p w:rsidR="001B7FB7" w:rsidRDefault="009713A8" w:rsidP="003B4497">
      <w:r>
        <w:t xml:space="preserve">[R-6.13.4-001] </w:t>
      </w:r>
      <w:r w:rsidR="001B7FB7">
        <w:t xml:space="preserve">Void </w:t>
      </w:r>
    </w:p>
    <w:p w:rsidR="001B7FB7" w:rsidRPr="003B4497" w:rsidRDefault="001B7FB7" w:rsidP="003B4497">
      <w:r>
        <w:t>[</w:t>
      </w:r>
      <w:r w:rsidR="009713A8">
        <w:t xml:space="preserve">R-6.13.4-002] </w:t>
      </w:r>
      <w:r w:rsidRPr="003B4497">
        <w:t xml:space="preserve">Void </w:t>
      </w:r>
    </w:p>
    <w:p w:rsidR="001B7FB7" w:rsidRPr="003B4497" w:rsidRDefault="001B7FB7" w:rsidP="003B4497">
      <w:r w:rsidRPr="003B4497">
        <w:t>[</w:t>
      </w:r>
      <w:r w:rsidR="009713A8">
        <w:t xml:space="preserve">R-6.13.4-003] </w:t>
      </w:r>
      <w:r w:rsidRPr="003B4497">
        <w:t xml:space="preserve">Void </w:t>
      </w:r>
    </w:p>
    <w:p w:rsidR="001B7FB7" w:rsidRPr="003B4497" w:rsidRDefault="001B7FB7" w:rsidP="003B4497">
      <w:r w:rsidRPr="003B4497">
        <w:t>[</w:t>
      </w:r>
      <w:r w:rsidR="009713A8">
        <w:t xml:space="preserve">R-6.13.4-004] </w:t>
      </w:r>
      <w:r w:rsidRPr="003B4497">
        <w:t xml:space="preserve">Void </w:t>
      </w:r>
    </w:p>
    <w:p w:rsidR="001B7FB7" w:rsidRPr="00D25652" w:rsidRDefault="001B7FB7" w:rsidP="003B4497">
      <w:pPr>
        <w:rPr>
          <w:lang w:val="fr-FR"/>
        </w:rPr>
      </w:pPr>
      <w:r w:rsidRPr="00D25652">
        <w:rPr>
          <w:lang w:val="fr-FR"/>
        </w:rPr>
        <w:t>[</w:t>
      </w:r>
      <w:r w:rsidR="009713A8" w:rsidRPr="00D25652">
        <w:rPr>
          <w:lang w:val="fr-FR"/>
        </w:rPr>
        <w:t xml:space="preserve">R-6.13.4-005]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R-6.13.4-006]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R-6.13.4-007]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R-6.13.4-008] </w:t>
      </w:r>
      <w:r w:rsidRPr="00D25652">
        <w:rPr>
          <w:lang w:val="fr-FR"/>
        </w:rPr>
        <w:t xml:space="preserve">Void </w:t>
      </w:r>
    </w:p>
    <w:p w:rsidR="001B7FB7" w:rsidRPr="00D25652" w:rsidRDefault="001B7FB7" w:rsidP="003B4497">
      <w:pPr>
        <w:rPr>
          <w:lang w:val="fr-FR"/>
        </w:rPr>
      </w:pPr>
      <w:r w:rsidRPr="00D25652">
        <w:rPr>
          <w:lang w:val="fr-FR"/>
        </w:rPr>
        <w:t>[</w:t>
      </w:r>
      <w:r w:rsidR="009713A8" w:rsidRPr="00D25652">
        <w:rPr>
          <w:lang w:val="fr-FR"/>
        </w:rPr>
        <w:t xml:space="preserve">R-6.13.4-009] </w:t>
      </w:r>
      <w:r w:rsidRPr="00D25652">
        <w:rPr>
          <w:lang w:val="fr-FR"/>
        </w:rPr>
        <w:t xml:space="preserve">Void </w:t>
      </w:r>
    </w:p>
    <w:p w:rsidR="003B4497" w:rsidRPr="00D25652" w:rsidRDefault="001B7FB7" w:rsidP="003B4497">
      <w:pPr>
        <w:rPr>
          <w:lang w:val="fr-FR"/>
        </w:rPr>
      </w:pPr>
      <w:r w:rsidRPr="00D25652">
        <w:rPr>
          <w:lang w:val="fr-FR"/>
        </w:rPr>
        <w:t>[</w:t>
      </w:r>
      <w:r w:rsidR="009713A8" w:rsidRPr="00D25652">
        <w:rPr>
          <w:lang w:val="fr-FR"/>
        </w:rPr>
        <w:t xml:space="preserve">R-6.13.4-010] </w:t>
      </w:r>
      <w:r w:rsidR="00881D73" w:rsidRPr="00D25652">
        <w:rPr>
          <w:lang w:val="fr-FR"/>
        </w:rPr>
        <w:t xml:space="preserve">Void </w:t>
      </w:r>
    </w:p>
    <w:p w:rsidR="00B17F09" w:rsidRPr="00AE68BB" w:rsidRDefault="00B17F09" w:rsidP="00B17F09">
      <w:pPr>
        <w:pStyle w:val="Heading3"/>
      </w:pPr>
      <w:bookmarkStart w:id="172" w:name="_Toc138429095"/>
      <w:r w:rsidRPr="00AE68BB">
        <w:t>6.</w:t>
      </w:r>
      <w:r w:rsidR="00DA49C2">
        <w:t>13</w:t>
      </w:r>
      <w:r w:rsidRPr="00AE68BB">
        <w:t>.5</w:t>
      </w:r>
      <w:r w:rsidRPr="00AE68BB">
        <w:tab/>
        <w:t>Regulatory issues</w:t>
      </w:r>
      <w:bookmarkEnd w:id="172"/>
    </w:p>
    <w:p w:rsidR="003B4497" w:rsidRDefault="009713A8" w:rsidP="003B4497">
      <w:r>
        <w:t xml:space="preserve">[R-6.13.5-001] </w:t>
      </w:r>
      <w:r w:rsidR="00881D73">
        <w:t xml:space="preserve">Void </w:t>
      </w:r>
    </w:p>
    <w:p w:rsidR="00110E55" w:rsidRDefault="00110E55" w:rsidP="00110E55">
      <w:pPr>
        <w:pStyle w:val="Heading2"/>
      </w:pPr>
      <w:bookmarkStart w:id="173" w:name="_Toc138429096"/>
      <w:r>
        <w:t>6.</w:t>
      </w:r>
      <w:r w:rsidR="00DA49C2">
        <w:t>14</w:t>
      </w:r>
      <w:r>
        <w:tab/>
        <w:t>Interactions for MCPTT Group Calls and MCPTT Private Calls</w:t>
      </w:r>
      <w:bookmarkEnd w:id="173"/>
    </w:p>
    <w:p w:rsidR="00F0203D" w:rsidRPr="00385979" w:rsidRDefault="009713A8" w:rsidP="00F0203D">
      <w:r>
        <w:t xml:space="preserve">[R-6.14-001] </w:t>
      </w:r>
      <w:r w:rsidR="00F0203D">
        <w:t xml:space="preserve">Void </w:t>
      </w:r>
    </w:p>
    <w:p w:rsidR="00F0203D" w:rsidRPr="00385979" w:rsidRDefault="009713A8" w:rsidP="00F0203D">
      <w:r>
        <w:t xml:space="preserve">[R-6.14-002] </w:t>
      </w:r>
      <w:r w:rsidR="00F0203D">
        <w:t xml:space="preserve">Void </w:t>
      </w:r>
    </w:p>
    <w:p w:rsidR="00110E55" w:rsidRPr="00AE68BB" w:rsidRDefault="009713A8" w:rsidP="00110E55">
      <w:r>
        <w:t xml:space="preserve">[R-6.14-003] </w:t>
      </w:r>
      <w:r w:rsidR="00110E55">
        <w:t>The MCPTT Service shall only allow an MCPTT User to participate in one MCPTT Private Call (without Floor control) at a time.</w:t>
      </w:r>
    </w:p>
    <w:p w:rsidR="008C6729" w:rsidRDefault="00826D26" w:rsidP="008C6729">
      <w:pPr>
        <w:pStyle w:val="Heading2"/>
      </w:pPr>
      <w:bookmarkStart w:id="174" w:name="_Toc138429097"/>
      <w:r w:rsidRPr="00AE68BB">
        <w:t>6.</w:t>
      </w:r>
      <w:r w:rsidR="00110E55">
        <w:t>1</w:t>
      </w:r>
      <w:r w:rsidR="00723D2E">
        <w:t>5</w:t>
      </w:r>
      <w:r w:rsidR="008C6729" w:rsidRPr="00AE68BB">
        <w:tab/>
        <w:t xml:space="preserve">Audio </w:t>
      </w:r>
      <w:r w:rsidR="00501E60" w:rsidRPr="00AE68BB">
        <w:t>MCPTT</w:t>
      </w:r>
      <w:r w:rsidR="008C6729" w:rsidRPr="00AE68BB">
        <w:t xml:space="preserve"> </w:t>
      </w:r>
      <w:r w:rsidR="00CC2FC4">
        <w:t>c</w:t>
      </w:r>
      <w:r w:rsidR="008C6729" w:rsidRPr="00AE68BB">
        <w:t>all performance</w:t>
      </w:r>
      <w:bookmarkEnd w:id="174"/>
    </w:p>
    <w:p w:rsidR="00A63C69" w:rsidRDefault="00723D2E" w:rsidP="003B14EE">
      <w:pPr>
        <w:pStyle w:val="Heading3"/>
      </w:pPr>
      <w:bookmarkStart w:id="175" w:name="_Toc138429098"/>
      <w:r>
        <w:t>6.15</w:t>
      </w:r>
      <w:r w:rsidR="00A63C69">
        <w:t>.1</w:t>
      </w:r>
      <w:r w:rsidR="00A63C69">
        <w:tab/>
        <w:t>General overview</w:t>
      </w:r>
      <w:bookmarkEnd w:id="175"/>
    </w:p>
    <w:p w:rsidR="00A63C69" w:rsidRDefault="00A63C69" w:rsidP="00A63C69">
      <w:pPr>
        <w:rPr>
          <w:lang w:eastAsia="x-none"/>
        </w:rPr>
      </w:pPr>
      <w:r>
        <w:rPr>
          <w:lang w:eastAsia="x-none"/>
        </w:rPr>
        <w:t xml:space="preserve">Meeting the KPIs defined in the following subclauses is based on a number of factors, including the selection of appropriate protocols, minimizing messaging, the backhaul technology used, and appropriate configuration of the deployed network. The corresponding requirements are intended to convey the resulting KPIs when all of those factors are taken into account. For example, where there is significant backhaul delay, that delay is expected </w:t>
      </w:r>
      <w:r w:rsidR="00CB0B7B">
        <w:rPr>
          <w:lang w:eastAsia="x-none"/>
        </w:rPr>
        <w:t xml:space="preserve">to </w:t>
      </w:r>
      <w:r>
        <w:rPr>
          <w:lang w:eastAsia="x-none"/>
        </w:rPr>
        <w:t>be added to the KPIs.</w:t>
      </w:r>
    </w:p>
    <w:p w:rsidR="00A63C69" w:rsidRDefault="00A63C69" w:rsidP="003B14EE">
      <w:pPr>
        <w:pStyle w:val="Heading3"/>
      </w:pPr>
      <w:bookmarkStart w:id="176" w:name="_Toc138429099"/>
      <w:r>
        <w:t>6.1</w:t>
      </w:r>
      <w:r w:rsidR="00723D2E">
        <w:t>5</w:t>
      </w:r>
      <w:r>
        <w:t>.2</w:t>
      </w:r>
      <w:r>
        <w:tab/>
        <w:t>General requirements</w:t>
      </w:r>
      <w:bookmarkEnd w:id="176"/>
    </w:p>
    <w:p w:rsidR="00A63C69" w:rsidRPr="003B14EE" w:rsidRDefault="00863E8D" w:rsidP="003B14EE">
      <w:pPr>
        <w:rPr>
          <w:lang w:eastAsia="x-none"/>
        </w:rPr>
      </w:pPr>
      <w:r>
        <w:t xml:space="preserve">[R-6.15.2-001] </w:t>
      </w:r>
      <w:r w:rsidR="00A63C69">
        <w:rPr>
          <w:lang w:eastAsia="x-none"/>
        </w:rPr>
        <w:t>The architecture and protocols providing the MCPTT Service shall be designed in a way to eventually allow a deployed network to meet the KPIs specified hereafter (</w:t>
      </w:r>
      <w:r w:rsidR="00E414B5">
        <w:rPr>
          <w:lang w:eastAsia="x-none"/>
        </w:rPr>
        <w:t xml:space="preserve">subclause </w:t>
      </w:r>
      <w:r w:rsidR="00A63C69">
        <w:rPr>
          <w:lang w:eastAsia="x-none"/>
        </w:rPr>
        <w:t>6.1</w:t>
      </w:r>
      <w:r w:rsidR="00E414B5">
        <w:rPr>
          <w:lang w:eastAsia="x-none"/>
        </w:rPr>
        <w:t>5</w:t>
      </w:r>
      <w:r w:rsidR="00A63C69">
        <w:rPr>
          <w:lang w:eastAsia="x-none"/>
        </w:rPr>
        <w:t>.</w:t>
      </w:r>
      <w:r w:rsidR="00E414B5">
        <w:rPr>
          <w:lang w:eastAsia="x-none"/>
        </w:rPr>
        <w:t>3</w:t>
      </w:r>
      <w:r w:rsidR="00A63C69">
        <w:rPr>
          <w:lang w:eastAsia="x-none"/>
        </w:rPr>
        <w:t>.2</w:t>
      </w:r>
      <w:r w:rsidR="00E414B5">
        <w:rPr>
          <w:lang w:eastAsia="x-none"/>
        </w:rPr>
        <w:t xml:space="preserve"> and subclause</w:t>
      </w:r>
      <w:r w:rsidR="00A63C69">
        <w:rPr>
          <w:lang w:eastAsia="x-none"/>
        </w:rPr>
        <w:t xml:space="preserve"> 6.1</w:t>
      </w:r>
      <w:r w:rsidR="00E414B5">
        <w:rPr>
          <w:lang w:eastAsia="x-none"/>
        </w:rPr>
        <w:t>5</w:t>
      </w:r>
      <w:r w:rsidR="00A63C69">
        <w:rPr>
          <w:lang w:eastAsia="x-none"/>
        </w:rPr>
        <w:t>.</w:t>
      </w:r>
      <w:r w:rsidR="00E414B5">
        <w:rPr>
          <w:lang w:eastAsia="x-none"/>
        </w:rPr>
        <w:t>4</w:t>
      </w:r>
      <w:r w:rsidR="00A63C69">
        <w:rPr>
          <w:lang w:eastAsia="x-none"/>
        </w:rPr>
        <w:t>.2).</w:t>
      </w:r>
    </w:p>
    <w:p w:rsidR="00097A82" w:rsidRPr="00AE68BB" w:rsidRDefault="00826D26" w:rsidP="00597EEA">
      <w:pPr>
        <w:pStyle w:val="Heading3"/>
      </w:pPr>
      <w:bookmarkStart w:id="177" w:name="_Toc138429100"/>
      <w:r w:rsidRPr="00AE68BB">
        <w:t>6.</w:t>
      </w:r>
      <w:r w:rsidR="00110E55">
        <w:t>1</w:t>
      </w:r>
      <w:r w:rsidR="00723D2E">
        <w:t>5</w:t>
      </w:r>
      <w:r w:rsidRPr="00AE68BB">
        <w:t>.</w:t>
      </w:r>
      <w:r w:rsidR="00723D2E">
        <w:t>3</w:t>
      </w:r>
      <w:r w:rsidR="00097A82" w:rsidRPr="00AE68BB">
        <w:tab/>
      </w:r>
      <w:r w:rsidR="00501E60" w:rsidRPr="00AE68BB">
        <w:t>MCPTT</w:t>
      </w:r>
      <w:r w:rsidR="00097A82" w:rsidRPr="00AE68BB">
        <w:t xml:space="preserve"> </w:t>
      </w:r>
      <w:r w:rsidR="00CC2FC4">
        <w:t>a</w:t>
      </w:r>
      <w:r w:rsidR="00097A82" w:rsidRPr="00AE68BB">
        <w:t xml:space="preserve">ccess time and </w:t>
      </w:r>
      <w:r w:rsidR="007514C5">
        <w:t>m</w:t>
      </w:r>
      <w:r w:rsidR="00097A82" w:rsidRPr="00AE68BB">
        <w:t>outh-to-ear latency</w:t>
      </w:r>
      <w:bookmarkEnd w:id="177"/>
    </w:p>
    <w:p w:rsidR="00097A82" w:rsidRPr="00AE68BB" w:rsidRDefault="00826D26" w:rsidP="00597EEA">
      <w:pPr>
        <w:pStyle w:val="Heading4"/>
      </w:pPr>
      <w:bookmarkStart w:id="178" w:name="_Toc138429101"/>
      <w:r w:rsidRPr="00AE68BB">
        <w:t>6.</w:t>
      </w:r>
      <w:r w:rsidR="00110E55">
        <w:t>1</w:t>
      </w:r>
      <w:r w:rsidR="00723D2E">
        <w:t>5</w:t>
      </w:r>
      <w:r w:rsidRPr="00AE68BB">
        <w:t>.</w:t>
      </w:r>
      <w:r w:rsidR="00723D2E">
        <w:t>3</w:t>
      </w:r>
      <w:r w:rsidRPr="00AE68BB">
        <w:t>.1</w:t>
      </w:r>
      <w:r w:rsidR="00097A82" w:rsidRPr="00AE68BB">
        <w:tab/>
        <w:t>General</w:t>
      </w:r>
      <w:r w:rsidR="00A63C69">
        <w:t xml:space="preserve"> overview</w:t>
      </w:r>
      <w:bookmarkEnd w:id="178"/>
    </w:p>
    <w:p w:rsidR="00097A82" w:rsidRPr="00AE68BB" w:rsidRDefault="00097A82" w:rsidP="00097A82">
      <w:r w:rsidRPr="00AE68BB">
        <w:t xml:space="preserve">For MCPTT </w:t>
      </w:r>
      <w:r w:rsidR="000060CF" w:rsidRPr="00AE68BB">
        <w:t>Users</w:t>
      </w:r>
      <w:r w:rsidRPr="00AE68BB">
        <w:t xml:space="preserve">, one of the most important performance criteria is the </w:t>
      </w:r>
      <w:r w:rsidR="00501E60" w:rsidRPr="00AE68BB">
        <w:t>MCPTT</w:t>
      </w:r>
      <w:r w:rsidRPr="00AE68BB">
        <w:t xml:space="preserve"> Access time (KPI 1). The </w:t>
      </w:r>
      <w:r w:rsidR="00501E60" w:rsidRPr="00AE68BB">
        <w:t>MCPTT</w:t>
      </w:r>
      <w:r w:rsidRPr="00AE68BB">
        <w:t xml:space="preserve"> Access time is defined as the time between when a</w:t>
      </w:r>
      <w:r w:rsidR="0020530E" w:rsidRPr="00AE68BB">
        <w:t>n</w:t>
      </w:r>
      <w:r w:rsidRPr="00AE68BB">
        <w:t xml:space="preserve"> </w:t>
      </w:r>
      <w:r w:rsidR="00501E60" w:rsidRPr="00AE68BB">
        <w:t>MCPTT</w:t>
      </w:r>
      <w:r w:rsidRPr="00AE68BB">
        <w:t xml:space="preserve"> </w:t>
      </w:r>
      <w:r w:rsidR="00DA046D" w:rsidRPr="00AE68BB">
        <w:t>U</w:t>
      </w:r>
      <w:r w:rsidRPr="00AE68BB">
        <w:t xml:space="preserve">ser request to speak (normally by pressing the </w:t>
      </w:r>
      <w:r w:rsidR="00501E60" w:rsidRPr="00AE68BB">
        <w:t>MCPTT</w:t>
      </w:r>
      <w:r w:rsidRPr="00AE68BB">
        <w:t xml:space="preserve"> control on the </w:t>
      </w:r>
      <w:r w:rsidR="008316D2">
        <w:t xml:space="preserve">MCPTT </w:t>
      </w:r>
      <w:r w:rsidRPr="00AE68BB">
        <w:t>UE) and when this user gets a signal to start speaking. This time does not include confirmations from receiving users.</w:t>
      </w:r>
    </w:p>
    <w:p w:rsidR="006407D8" w:rsidRDefault="00097A82" w:rsidP="00097A82">
      <w:r w:rsidRPr="00AE68BB">
        <w:t xml:space="preserve">The </w:t>
      </w:r>
      <w:r w:rsidR="00501E60" w:rsidRPr="00AE68BB">
        <w:t>MCPTT</w:t>
      </w:r>
      <w:r w:rsidRPr="00AE68BB">
        <w:t xml:space="preserve"> Access time (KPI 1) does not include </w:t>
      </w:r>
      <w:r w:rsidR="006407D8">
        <w:t>the time for an MCPTT User to affiliate to the group</w:t>
      </w:r>
      <w:r w:rsidRPr="00AE68BB">
        <w:t xml:space="preserve">. This is </w:t>
      </w:r>
      <w:r w:rsidR="006407D8">
        <w:t xml:space="preserve">a </w:t>
      </w:r>
      <w:r w:rsidRPr="00AE68BB">
        <w:t xml:space="preserve">common scenario within </w:t>
      </w:r>
      <w:r w:rsidR="00420D46">
        <w:t>p</w:t>
      </w:r>
      <w:r w:rsidRPr="00AE68BB">
        <w:t xml:space="preserve">ublic </w:t>
      </w:r>
      <w:r w:rsidR="00420D46">
        <w:t>s</w:t>
      </w:r>
      <w:r w:rsidRPr="00AE68BB">
        <w:t xml:space="preserve">afety, meaning that </w:t>
      </w:r>
      <w:r w:rsidR="006407D8">
        <w:t xml:space="preserve">affiliations to </w:t>
      </w:r>
      <w:r w:rsidR="00501E60" w:rsidRPr="00AE68BB">
        <w:t>MCPTT</w:t>
      </w:r>
      <w:r w:rsidRPr="00AE68BB">
        <w:t xml:space="preserve"> </w:t>
      </w:r>
      <w:r w:rsidR="006407D8">
        <w:t>Group</w:t>
      </w:r>
      <w:r w:rsidRPr="00AE68BB">
        <w:t xml:space="preserve">s are long lived during several working hours. </w:t>
      </w:r>
      <w:r w:rsidR="006407D8" w:rsidRPr="006407D8">
        <w:t xml:space="preserve">KPI 1 is applicable in both an MCPTT Group call setup request and subsequent MCPTT </w:t>
      </w:r>
      <w:r w:rsidR="000966DA">
        <w:t>R</w:t>
      </w:r>
      <w:r w:rsidR="006407D8" w:rsidRPr="006407D8">
        <w:t xml:space="preserve">equests that are part of the same call. KPI 1 for subsequent MCPTT </w:t>
      </w:r>
      <w:r w:rsidR="000966DA">
        <w:t>R</w:t>
      </w:r>
      <w:r w:rsidR="006407D8" w:rsidRPr="006407D8">
        <w:t>equests might take a slightly shorter time than the first MCPTT setup request of the same call due to its potential need of resource allocation in terms of bearer establishment. However from an end user perspective there is no need to differentiate required performance for an MCPPT Group call setu</w:t>
      </w:r>
      <w:r w:rsidR="000966DA">
        <w:t>p request and subsequent MCPTT R</w:t>
      </w:r>
      <w:r w:rsidR="006407D8" w:rsidRPr="006407D8">
        <w:t>equests.</w:t>
      </w:r>
    </w:p>
    <w:p w:rsidR="00DC152F" w:rsidRDefault="00097A82" w:rsidP="00DC152F">
      <w:r w:rsidRPr="00AE68BB">
        <w:t xml:space="preserve">The End-to-end </w:t>
      </w:r>
      <w:r w:rsidR="00501E60" w:rsidRPr="00AE68BB">
        <w:t>MCPTT</w:t>
      </w:r>
      <w:r w:rsidRPr="00AE68BB">
        <w:t xml:space="preserve"> Access time (KPI 2) is defined as the time between when a</w:t>
      </w:r>
      <w:r w:rsidR="0020530E" w:rsidRPr="00AE68BB">
        <w:t>n</w:t>
      </w:r>
      <w:r w:rsidRPr="00AE68BB">
        <w:t xml:space="preserve"> </w:t>
      </w:r>
      <w:r w:rsidR="00501E60" w:rsidRPr="00AE68BB">
        <w:t>MCPTT</w:t>
      </w:r>
      <w:r w:rsidRPr="00AE68BB">
        <w:t xml:space="preserve"> </w:t>
      </w:r>
      <w:r w:rsidR="00DA046D" w:rsidRPr="00AE68BB">
        <w:t>U</w:t>
      </w:r>
      <w:r w:rsidRPr="00AE68BB">
        <w:t>ser request</w:t>
      </w:r>
      <w:r w:rsidR="00BC1B81" w:rsidRPr="00AE68BB">
        <w:t>s</w:t>
      </w:r>
      <w:r w:rsidRPr="00AE68BB">
        <w:t xml:space="preserve"> to speak (normally by pressing the </w:t>
      </w:r>
      <w:r w:rsidR="00501E60" w:rsidRPr="00AE68BB">
        <w:t>MCPTT</w:t>
      </w:r>
      <w:r w:rsidRPr="00AE68BB">
        <w:t xml:space="preserve"> control on the </w:t>
      </w:r>
      <w:r w:rsidR="008316D2">
        <w:t xml:space="preserve">MCPTT </w:t>
      </w:r>
      <w:r w:rsidRPr="00AE68BB">
        <w:t xml:space="preserve">UE) and when this user gets a signal to start speaking, including </w:t>
      </w:r>
      <w:r w:rsidR="00501E60" w:rsidRPr="00AE68BB">
        <w:t>MCPTT</w:t>
      </w:r>
      <w:r w:rsidRPr="00AE68BB">
        <w:t xml:space="preserve"> </w:t>
      </w:r>
      <w:r w:rsidR="006407D8">
        <w:t>call</w:t>
      </w:r>
      <w:r w:rsidRPr="00AE68BB">
        <w:t xml:space="preserve"> establishment </w:t>
      </w:r>
      <w:r w:rsidR="006407D8">
        <w:t xml:space="preserve">(if applicable) </w:t>
      </w:r>
      <w:r w:rsidRPr="00AE68BB">
        <w:t xml:space="preserve">and </w:t>
      </w:r>
      <w:r w:rsidR="006407D8">
        <w:t xml:space="preserve">possibly </w:t>
      </w:r>
      <w:r w:rsidRPr="00AE68BB">
        <w:t>acknowledgement from first receiving user before voice can be transmitted.</w:t>
      </w:r>
      <w:r w:rsidR="00907454" w:rsidRPr="00AE68BB">
        <w:t xml:space="preserve"> </w:t>
      </w:r>
      <w:r w:rsidR="006407D8" w:rsidRPr="006407D8">
        <w:t>Group calls can be set</w:t>
      </w:r>
      <w:r w:rsidR="00982289">
        <w:t xml:space="preserve"> </w:t>
      </w:r>
      <w:r w:rsidR="006407D8" w:rsidRPr="006407D8">
        <w:t xml:space="preserve">up with or without acknowledgements from receiving users. </w:t>
      </w:r>
    </w:p>
    <w:p w:rsidR="00097A82" w:rsidRPr="00AE68BB" w:rsidRDefault="00DC152F" w:rsidP="00097A82">
      <w:r>
        <w:t>For</w:t>
      </w:r>
      <w:r w:rsidR="00097A82" w:rsidRPr="00AE68BB">
        <w:t xml:space="preserve"> </w:t>
      </w:r>
      <w:r w:rsidR="00501E60" w:rsidRPr="00AE68BB">
        <w:t>MCPTT</w:t>
      </w:r>
      <w:r w:rsidR="00097A82" w:rsidRPr="00AE68BB">
        <w:t xml:space="preserve"> </w:t>
      </w:r>
      <w:r w:rsidR="00C7392D" w:rsidRPr="00AE68BB">
        <w:t>Private Call</w:t>
      </w:r>
      <w:r>
        <w:t>s</w:t>
      </w:r>
      <w:r w:rsidR="00C7392D" w:rsidRPr="00AE68BB">
        <w:t xml:space="preserve"> </w:t>
      </w:r>
      <w:r w:rsidR="00110E55">
        <w:t>(with Floor control)</w:t>
      </w:r>
      <w:r>
        <w:t>, end-to-end MCPTT Access time (also KPI 2) is measured from the</w:t>
      </w:r>
      <w:r w:rsidR="00110E55">
        <w:t xml:space="preserve"> </w:t>
      </w:r>
      <w:r>
        <w:t>initiating client’s Private call request to reception of either a Private Call response for automatic commencement or the MCPTT ringing indication for manual commencement</w:t>
      </w:r>
      <w:r w:rsidR="00097A82" w:rsidRPr="00AE68BB">
        <w:t>.</w:t>
      </w:r>
      <w:r>
        <w:t xml:space="preserve"> End-to-end access time for both automatic and manual commencement private calls (KPI 2) is shown in </w:t>
      </w:r>
      <w:r w:rsidRPr="00AE68BB">
        <w:t>Figure 6.</w:t>
      </w:r>
      <w:r>
        <w:t>15</w:t>
      </w:r>
      <w:r w:rsidRPr="00AE68BB">
        <w:t>.</w:t>
      </w:r>
      <w:r>
        <w:t>3</w:t>
      </w:r>
      <w:r w:rsidRPr="00AE68BB">
        <w:t>.1.1</w:t>
      </w:r>
      <w:r>
        <w:t>.</w:t>
      </w:r>
    </w:p>
    <w:p w:rsidR="005E144A" w:rsidRPr="00AE68BB" w:rsidRDefault="00E24119" w:rsidP="008419FF">
      <w:pPr>
        <w:pStyle w:val="NO"/>
      </w:pPr>
      <w:r>
        <w:t>NOTE:</w:t>
      </w:r>
      <w:r w:rsidR="00440FEA" w:rsidRPr="00AE68BB">
        <w:tab/>
      </w:r>
      <w:r w:rsidR="005E144A" w:rsidRPr="00AE68BB">
        <w:t>The End-to-end MCPTT Access time (KPI 2) is not applicable for an MCPTT Group transmission call setup when no acknowledg</w:t>
      </w:r>
      <w:r w:rsidR="00B27B2A">
        <w:t>e</w:t>
      </w:r>
      <w:r w:rsidR="005E144A" w:rsidRPr="00AE68BB">
        <w:t>ment is requested from any Affiliated MCPTT Group Member.</w:t>
      </w:r>
    </w:p>
    <w:p w:rsidR="00097A82" w:rsidRPr="00AE68BB" w:rsidRDefault="00097A82" w:rsidP="005E144A">
      <w:r w:rsidRPr="00AE68BB">
        <w:t xml:space="preserve">The </w:t>
      </w:r>
      <w:r w:rsidR="00BC1B81" w:rsidRPr="00AE68BB">
        <w:t>M</w:t>
      </w:r>
      <w:r w:rsidRPr="00AE68BB">
        <w:t xml:space="preserve">outh-to-ear latency (KPI 3) is </w:t>
      </w:r>
      <w:r w:rsidR="00DA5B95" w:rsidRPr="00AE68BB">
        <w:t xml:space="preserve">the </w:t>
      </w:r>
      <w:r w:rsidRPr="00AE68BB">
        <w:t>time between an utterance by the transmitting user, and the playback of the utterance at the receiving user</w:t>
      </w:r>
      <w:r w:rsidR="003F1181">
        <w:t>'</w:t>
      </w:r>
      <w:r w:rsidRPr="00AE68BB">
        <w:t xml:space="preserve">s speaker. Figure </w:t>
      </w:r>
      <w:r w:rsidR="008A75C5" w:rsidRPr="00AE68BB">
        <w:t>6.</w:t>
      </w:r>
      <w:r w:rsidR="00110E55">
        <w:t>1</w:t>
      </w:r>
      <w:r w:rsidR="00E414B5">
        <w:t>5</w:t>
      </w:r>
      <w:r w:rsidRPr="00AE68BB">
        <w:t>.</w:t>
      </w:r>
      <w:r w:rsidR="00E414B5">
        <w:t>3</w:t>
      </w:r>
      <w:r w:rsidRPr="00AE68BB">
        <w:t>.1</w:t>
      </w:r>
      <w:r w:rsidR="00E8287F" w:rsidRPr="00AE68BB">
        <w:t>.</w:t>
      </w:r>
      <w:r w:rsidRPr="00AE68BB">
        <w:t xml:space="preserve">1 illustrates the </w:t>
      </w:r>
      <w:r w:rsidR="00501E60" w:rsidRPr="00AE68BB">
        <w:t>MCPTT</w:t>
      </w:r>
      <w:r w:rsidRPr="00AE68BB">
        <w:t xml:space="preserve"> Access time and Mouth-to-ear latency.</w:t>
      </w:r>
    </w:p>
    <w:p w:rsidR="006850CC" w:rsidRPr="00AE68BB" w:rsidRDefault="00DC152F" w:rsidP="00597EEA">
      <w:pPr>
        <w:pStyle w:val="TH"/>
      </w:pPr>
      <w:r>
        <w:object w:dxaOrig="13548" w:dyaOrig="5952">
          <v:shape id="_x0000_i1031" type="#_x0000_t75" style="width:468.3pt;height:205.35pt" o:ole="">
            <v:imagedata r:id="rId15" o:title=""/>
          </v:shape>
          <o:OLEObject Type="Embed" ProgID="Visio.Drawing.11" ShapeID="_x0000_i1031" DrawAspect="Content" ObjectID="_1771924107" r:id="rId16"/>
        </w:object>
      </w:r>
    </w:p>
    <w:p w:rsidR="00097A82" w:rsidRPr="00AE68BB" w:rsidRDefault="00097A82" w:rsidP="00597EEA">
      <w:pPr>
        <w:pStyle w:val="TF"/>
      </w:pPr>
      <w:r w:rsidRPr="00AE68BB">
        <w:t xml:space="preserve">Figure </w:t>
      </w:r>
      <w:r w:rsidR="003661C3" w:rsidRPr="00AE68BB">
        <w:t>6.</w:t>
      </w:r>
      <w:r w:rsidR="00110E55">
        <w:t>1</w:t>
      </w:r>
      <w:r w:rsidR="00E414B5">
        <w:t>5</w:t>
      </w:r>
      <w:r w:rsidR="003661C3" w:rsidRPr="00AE68BB">
        <w:t>.</w:t>
      </w:r>
      <w:r w:rsidR="00E414B5">
        <w:t>3</w:t>
      </w:r>
      <w:r w:rsidR="003661C3" w:rsidRPr="00AE68BB">
        <w:t>.1</w:t>
      </w:r>
      <w:r w:rsidR="00E8287F" w:rsidRPr="00AE68BB">
        <w:t>.</w:t>
      </w:r>
      <w:r w:rsidRPr="00AE68BB">
        <w:t xml:space="preserve">1: Illustration of </w:t>
      </w:r>
      <w:r w:rsidR="00501E60" w:rsidRPr="00AE68BB">
        <w:t>MCPTT</w:t>
      </w:r>
      <w:r w:rsidRPr="00AE68BB">
        <w:t xml:space="preserve"> </w:t>
      </w:r>
      <w:r w:rsidR="00A4149D">
        <w:t>a</w:t>
      </w:r>
      <w:r w:rsidRPr="00AE68BB">
        <w:t xml:space="preserve">ccess time and </w:t>
      </w:r>
      <w:r w:rsidR="00A4149D">
        <w:t>m</w:t>
      </w:r>
      <w:r w:rsidRPr="00AE68BB">
        <w:t>outh-to-ear latency</w:t>
      </w:r>
    </w:p>
    <w:p w:rsidR="00097A82" w:rsidRDefault="00826D26" w:rsidP="00597EEA">
      <w:pPr>
        <w:pStyle w:val="Heading4"/>
      </w:pPr>
      <w:bookmarkStart w:id="179" w:name="_Toc138429102"/>
      <w:r w:rsidRPr="00AE68BB">
        <w:t>6.</w:t>
      </w:r>
      <w:r w:rsidR="00110E55">
        <w:t>1</w:t>
      </w:r>
      <w:r w:rsidR="00723D2E">
        <w:t>5</w:t>
      </w:r>
      <w:r w:rsidRPr="00AE68BB">
        <w:t>.</w:t>
      </w:r>
      <w:r w:rsidR="00723D2E">
        <w:t>3</w:t>
      </w:r>
      <w:r w:rsidRPr="00AE68BB">
        <w:t>.2</w:t>
      </w:r>
      <w:r w:rsidR="00097A82" w:rsidRPr="00AE68BB">
        <w:t xml:space="preserve"> </w:t>
      </w:r>
      <w:r w:rsidR="00097A82" w:rsidRPr="00AE68BB">
        <w:tab/>
        <w:t>Requirements</w:t>
      </w:r>
      <w:bookmarkEnd w:id="179"/>
    </w:p>
    <w:p w:rsidR="00A63C69" w:rsidRPr="003B14EE" w:rsidRDefault="00863E8D" w:rsidP="003B14EE">
      <w:pPr>
        <w:rPr>
          <w:lang w:eastAsia="x-none"/>
        </w:rPr>
      </w:pPr>
      <w:r>
        <w:t xml:space="preserve">[R-6.15.3.2-001] </w:t>
      </w:r>
      <w:r w:rsidR="00A63C69" w:rsidRPr="00A63C69">
        <w:rPr>
          <w:lang w:eastAsia="x-none"/>
        </w:rPr>
        <w:t>KPI</w:t>
      </w:r>
      <w:r w:rsidR="00A63C69">
        <w:rPr>
          <w:lang w:eastAsia="x-none"/>
        </w:rPr>
        <w:t xml:space="preserve"> </w:t>
      </w:r>
      <w:r w:rsidR="00A63C69" w:rsidRPr="00A63C69">
        <w:rPr>
          <w:lang w:eastAsia="x-none"/>
        </w:rPr>
        <w:t>1</w:t>
      </w:r>
      <w:r w:rsidR="00A63C69">
        <w:rPr>
          <w:lang w:eastAsia="x-none"/>
        </w:rPr>
        <w:t xml:space="preserve">, KPI 2, and KPI </w:t>
      </w:r>
      <w:r w:rsidR="00A63C69" w:rsidRPr="00A63C69">
        <w:rPr>
          <w:lang w:eastAsia="x-none"/>
        </w:rPr>
        <w:t>3 should be measured where there is negligible backhaul delay.</w:t>
      </w:r>
    </w:p>
    <w:p w:rsidR="0088572D" w:rsidRPr="00AE68BB" w:rsidRDefault="00FB430C" w:rsidP="00097A82">
      <w:r>
        <w:t xml:space="preserve">[R-6.15.3.2-002] </w:t>
      </w:r>
      <w:r w:rsidR="00097A82" w:rsidRPr="00AE68BB">
        <w:t xml:space="preserve">The </w:t>
      </w:r>
      <w:r w:rsidR="000966DA">
        <w:t>MCPTT Service</w:t>
      </w:r>
      <w:r w:rsidR="00097A82" w:rsidRPr="00AE68BB">
        <w:t xml:space="preserve"> shall provide the </w:t>
      </w:r>
      <w:r w:rsidR="00501E60" w:rsidRPr="00AE68BB">
        <w:t>MCPTT</w:t>
      </w:r>
      <w:r w:rsidR="00097A82" w:rsidRPr="00AE68BB">
        <w:t xml:space="preserve"> Access time and Mouth-to-ear latency specified in this </w:t>
      </w:r>
      <w:r w:rsidR="00480C30">
        <w:t>sub</w:t>
      </w:r>
      <w:r w:rsidR="00686A8E" w:rsidRPr="00AE68BB">
        <w:t xml:space="preserve">clause </w:t>
      </w:r>
      <w:r w:rsidR="00097A82" w:rsidRPr="00AE68BB">
        <w:t xml:space="preserve">to all </w:t>
      </w:r>
      <w:r w:rsidR="000060CF" w:rsidRPr="00AE68BB">
        <w:t xml:space="preserve">MCPTT Users related to </w:t>
      </w:r>
      <w:r w:rsidR="00097A82" w:rsidRPr="00AE68BB">
        <w:t>a</w:t>
      </w:r>
      <w:r w:rsidR="0020530E" w:rsidRPr="00AE68BB">
        <w:t>n</w:t>
      </w:r>
      <w:r w:rsidR="00097A82" w:rsidRPr="00AE68BB">
        <w:t xml:space="preserve"> </w:t>
      </w:r>
      <w:r w:rsidR="00501E60" w:rsidRPr="00AE68BB">
        <w:t>MCPTT</w:t>
      </w:r>
      <w:r w:rsidR="00097A82" w:rsidRPr="00AE68BB">
        <w:t xml:space="preserve"> </w:t>
      </w:r>
      <w:r w:rsidR="00AD5958">
        <w:t>call</w:t>
      </w:r>
      <w:r w:rsidR="00AD5958" w:rsidRPr="00AE68BB">
        <w:t xml:space="preserve"> </w:t>
      </w:r>
      <w:r w:rsidR="00097A82" w:rsidRPr="00AE68BB">
        <w:t xml:space="preserve">regardless of </w:t>
      </w:r>
      <w:r w:rsidR="001E2B48">
        <w:t xml:space="preserve">call type (e.g., group, </w:t>
      </w:r>
      <w:r w:rsidR="00A868C0">
        <w:t>P</w:t>
      </w:r>
      <w:r w:rsidR="001E2B48">
        <w:t xml:space="preserve">rivate </w:t>
      </w:r>
      <w:r w:rsidR="00A868C0">
        <w:t>C</w:t>
      </w:r>
      <w:r w:rsidR="001E2B48">
        <w:t xml:space="preserve">all), </w:t>
      </w:r>
      <w:r w:rsidR="00097A82" w:rsidRPr="00AE68BB">
        <w:t>group size and/or user density.</w:t>
      </w:r>
    </w:p>
    <w:p w:rsidR="00097A82" w:rsidRPr="00AE68BB" w:rsidRDefault="00E24119" w:rsidP="003B14EE">
      <w:pPr>
        <w:pStyle w:val="NO"/>
      </w:pPr>
      <w:r>
        <w:t>NOTE:</w:t>
      </w:r>
      <w:r w:rsidR="0088572D" w:rsidRPr="00AE68BB">
        <w:tab/>
      </w:r>
      <w:r w:rsidR="00097A82" w:rsidRPr="00AE68BB">
        <w:t>This ensure</w:t>
      </w:r>
      <w:r w:rsidR="009147B3">
        <w:t>s</w:t>
      </w:r>
      <w:r w:rsidR="00097A82" w:rsidRPr="00AE68BB">
        <w:t xml:space="preserve"> th</w:t>
      </w:r>
      <w:r w:rsidR="00401502" w:rsidRPr="00AE68BB">
        <w:t>at</w:t>
      </w:r>
      <w:r w:rsidR="00097A82" w:rsidRPr="00AE68BB">
        <w:t xml:space="preserve"> all </w:t>
      </w:r>
      <w:r w:rsidR="000060CF" w:rsidRPr="00AE68BB">
        <w:t>MCPTT U</w:t>
      </w:r>
      <w:r w:rsidR="00097A82" w:rsidRPr="00AE68BB">
        <w:t xml:space="preserve">sers experience the same performance regardless of </w:t>
      </w:r>
      <w:r w:rsidR="00401502" w:rsidRPr="00AE68BB">
        <w:t>whether</w:t>
      </w:r>
      <w:r w:rsidR="00097A82" w:rsidRPr="00AE68BB">
        <w:t xml:space="preserve"> the audio is transferred over unicast or multicast delivery.</w:t>
      </w:r>
    </w:p>
    <w:p w:rsidR="00901D5C" w:rsidRDefault="00FB430C" w:rsidP="00097A82">
      <w:r>
        <w:t xml:space="preserve">[R-6.15.3.2-003] </w:t>
      </w:r>
      <w:r w:rsidR="00901D5C" w:rsidRPr="00AE68BB">
        <w:t xml:space="preserve">The </w:t>
      </w:r>
      <w:r w:rsidR="000966DA">
        <w:t>MCPTT Service</w:t>
      </w:r>
      <w:r w:rsidR="00901D5C" w:rsidRPr="00AE68BB">
        <w:t xml:space="preserve"> shall be capable of providing the performance specified herein for all </w:t>
      </w:r>
      <w:r w:rsidR="000060CF" w:rsidRPr="00AE68BB">
        <w:t xml:space="preserve">Affiliated </w:t>
      </w:r>
      <w:r w:rsidR="00501E60" w:rsidRPr="00AE68BB">
        <w:t>MCPTT</w:t>
      </w:r>
      <w:r w:rsidR="00901D5C" w:rsidRPr="00AE68BB">
        <w:t xml:space="preserve"> </w:t>
      </w:r>
      <w:r w:rsidR="000060CF" w:rsidRPr="00AE68BB">
        <w:t xml:space="preserve">Group Members </w:t>
      </w:r>
      <w:r w:rsidR="00901D5C" w:rsidRPr="00AE68BB">
        <w:t>in the Group Call when there is not a transcoder in the bearer path.</w:t>
      </w:r>
    </w:p>
    <w:p w:rsidR="001E2B48" w:rsidRPr="00AE68BB" w:rsidRDefault="00FB430C" w:rsidP="00097A82">
      <w:r>
        <w:t xml:space="preserve">[R-6.15.3.2-004] </w:t>
      </w:r>
      <w:r w:rsidR="001E2B48">
        <w:t xml:space="preserve">The </w:t>
      </w:r>
      <w:r w:rsidR="000966DA">
        <w:t>MCPTT Service</w:t>
      </w:r>
      <w:r w:rsidR="001E2B48">
        <w:t xml:space="preserve"> shall be capable of providing the performance specified herein for all </w:t>
      </w:r>
      <w:r w:rsidR="00DA2146">
        <w:t>P</w:t>
      </w:r>
      <w:r w:rsidR="001E2B48">
        <w:t>articipants in a Private Call when there is not a transcoder in the bearer path.</w:t>
      </w:r>
    </w:p>
    <w:p w:rsidR="00097A82" w:rsidRPr="00AE68BB" w:rsidRDefault="00FB430C" w:rsidP="00097A82">
      <w:r>
        <w:t xml:space="preserve">[R-6.15.3.2-005] </w:t>
      </w:r>
      <w:r w:rsidR="00097A82" w:rsidRPr="00AE68BB">
        <w:t xml:space="preserve">The KPIs defined in this </w:t>
      </w:r>
      <w:r w:rsidR="00480C30">
        <w:t>sub</w:t>
      </w:r>
      <w:r w:rsidR="00686A8E" w:rsidRPr="00AE68BB">
        <w:t xml:space="preserve">clause </w:t>
      </w:r>
      <w:r w:rsidR="00097A82" w:rsidRPr="00AE68BB">
        <w:t>shall apply in a</w:t>
      </w:r>
      <w:r w:rsidR="00DA5B95" w:rsidRPr="00AE68BB">
        <w:t>n</w:t>
      </w:r>
      <w:r w:rsidR="00097A82" w:rsidRPr="00AE68BB">
        <w:t xml:space="preserve"> </w:t>
      </w:r>
      <w:r w:rsidR="00F971EA">
        <w:t>3GPP</w:t>
      </w:r>
      <w:r w:rsidR="00F971EA" w:rsidRPr="00AE68BB">
        <w:t xml:space="preserve"> </w:t>
      </w:r>
      <w:r w:rsidR="00097A82" w:rsidRPr="00AE68BB">
        <w:t>network under traffic load not exceeding 70% of each network nodes capacity.</w:t>
      </w:r>
    </w:p>
    <w:p w:rsidR="00450A65" w:rsidRPr="00AE68BB" w:rsidRDefault="00FB430C" w:rsidP="00450A65">
      <w:r>
        <w:t xml:space="preserve">[R-6.15.3.2-006] </w:t>
      </w:r>
      <w:r w:rsidR="00450A65" w:rsidRPr="00AE68BB">
        <w:t xml:space="preserve">On networks with QOS services, the KPIs defined in this </w:t>
      </w:r>
      <w:r w:rsidR="00480C30">
        <w:t>sub</w:t>
      </w:r>
      <w:r w:rsidR="00686A8E" w:rsidRPr="00AE68BB">
        <w:t xml:space="preserve">clause </w:t>
      </w:r>
      <w:r w:rsidR="00450A65" w:rsidRPr="00AE68BB">
        <w:t xml:space="preserve">shall apply when the total sector loading of the serving sector by </w:t>
      </w:r>
      <w:r w:rsidR="00501E60" w:rsidRPr="00AE68BB">
        <w:t>MCPTT</w:t>
      </w:r>
      <w:r w:rsidR="00450A65" w:rsidRPr="00AE68BB">
        <w:t xml:space="preserve"> Users with equal or greater priority than the subject </w:t>
      </w:r>
      <w:r w:rsidR="00501E60" w:rsidRPr="00AE68BB">
        <w:t>MCPTT</w:t>
      </w:r>
      <w:r w:rsidR="00450A65" w:rsidRPr="00AE68BB">
        <w:t xml:space="preserve"> User is less than 70%.</w:t>
      </w:r>
    </w:p>
    <w:p w:rsidR="00450A65" w:rsidRPr="00AE68BB" w:rsidRDefault="00FB430C" w:rsidP="00450A65">
      <w:r>
        <w:t xml:space="preserve">[R-6.15.3.2-007] </w:t>
      </w:r>
      <w:r w:rsidR="00450A65" w:rsidRPr="00AE68BB">
        <w:t xml:space="preserve">The KPIs defined in this </w:t>
      </w:r>
      <w:r w:rsidR="001E2B48">
        <w:t>sub</w:t>
      </w:r>
      <w:r w:rsidR="00686A8E" w:rsidRPr="00AE68BB">
        <w:t xml:space="preserve">clause </w:t>
      </w:r>
      <w:r w:rsidR="00450A65" w:rsidRPr="00AE68BB">
        <w:t xml:space="preserve">shall apply </w:t>
      </w:r>
      <w:r w:rsidR="001E2B48">
        <w:t xml:space="preserve">to group calls </w:t>
      </w:r>
      <w:r w:rsidR="00450A65" w:rsidRPr="00AE68BB">
        <w:t xml:space="preserve">when the transmitting </w:t>
      </w:r>
      <w:r w:rsidR="00501E60" w:rsidRPr="00AE68BB">
        <w:t>MCPTT</w:t>
      </w:r>
      <w:r w:rsidR="00450A65" w:rsidRPr="00AE68BB">
        <w:t xml:space="preserve"> User is </w:t>
      </w:r>
      <w:r w:rsidR="000060CF" w:rsidRPr="00AE68BB">
        <w:t xml:space="preserve">connected to </w:t>
      </w:r>
      <w:r w:rsidR="00450A65" w:rsidRPr="00AE68BB">
        <w:t xml:space="preserve">the </w:t>
      </w:r>
      <w:r w:rsidR="000966DA">
        <w:t>MCPTT Service</w:t>
      </w:r>
      <w:r w:rsidR="000060CF" w:rsidRPr="00AE68BB">
        <w:t xml:space="preserve"> and has selected an MCPTT Group</w:t>
      </w:r>
      <w:r w:rsidR="00450A65" w:rsidRPr="00AE68BB">
        <w:t>.</w:t>
      </w:r>
    </w:p>
    <w:p w:rsidR="00450A65" w:rsidRDefault="00FB430C" w:rsidP="00450A65">
      <w:r>
        <w:t xml:space="preserve">[R-6.15.3.2-008] </w:t>
      </w:r>
      <w:r w:rsidR="00450A65" w:rsidRPr="00AE68BB">
        <w:t xml:space="preserve">The KPIs defined in this </w:t>
      </w:r>
      <w:r w:rsidR="001E2B48">
        <w:t>sub</w:t>
      </w:r>
      <w:r w:rsidR="00686A8E" w:rsidRPr="00AE68BB">
        <w:t xml:space="preserve">clause </w:t>
      </w:r>
      <w:r w:rsidR="00450A65" w:rsidRPr="00AE68BB">
        <w:t xml:space="preserve">shall apply </w:t>
      </w:r>
      <w:r w:rsidR="001E2B48">
        <w:t xml:space="preserve">to group calls </w:t>
      </w:r>
      <w:r w:rsidR="00450A65" w:rsidRPr="00AE68BB">
        <w:t xml:space="preserve">when the receiving </w:t>
      </w:r>
      <w:r w:rsidR="00501E60" w:rsidRPr="00AE68BB">
        <w:t>MCPTT</w:t>
      </w:r>
      <w:r w:rsidR="00450A65" w:rsidRPr="00AE68BB">
        <w:t xml:space="preserve"> User is </w:t>
      </w:r>
      <w:r w:rsidR="000060CF" w:rsidRPr="00AE68BB">
        <w:t>connected to</w:t>
      </w:r>
      <w:r w:rsidR="00450A65" w:rsidRPr="00AE68BB">
        <w:t xml:space="preserve"> the </w:t>
      </w:r>
      <w:r w:rsidR="000966DA">
        <w:t>MCPTT Service</w:t>
      </w:r>
      <w:r w:rsidR="000060CF" w:rsidRPr="00AE68BB">
        <w:t xml:space="preserve"> and affiliated with </w:t>
      </w:r>
      <w:r w:rsidR="005C0B83" w:rsidRPr="00AE68BB">
        <w:t>the</w:t>
      </w:r>
      <w:r w:rsidR="000060CF" w:rsidRPr="00AE68BB">
        <w:t xml:space="preserve"> MCPTT Group</w:t>
      </w:r>
      <w:r w:rsidR="00450A65" w:rsidRPr="00AE68BB">
        <w:t>.</w:t>
      </w:r>
    </w:p>
    <w:p w:rsidR="001E2B48" w:rsidRPr="00AE68BB" w:rsidRDefault="00FB430C" w:rsidP="00450A65">
      <w:r>
        <w:t xml:space="preserve">[R-6.15.3.2-009] </w:t>
      </w:r>
      <w:r w:rsidR="001E2B48">
        <w:t xml:space="preserve">The KPIs defined in this subclause shall apply to Automatic Commencement Private Calls when both the transmitting and receiving MCPTT Users are connected to the </w:t>
      </w:r>
      <w:r w:rsidR="000966DA">
        <w:t>MCPTT Service</w:t>
      </w:r>
      <w:r w:rsidR="001E2B48">
        <w:t>.</w:t>
      </w:r>
    </w:p>
    <w:p w:rsidR="00450A65" w:rsidRPr="00AE68BB" w:rsidRDefault="00FB430C" w:rsidP="00450A65">
      <w:r>
        <w:t xml:space="preserve">[R-6.15.3.2-010] </w:t>
      </w:r>
      <w:r w:rsidR="00DC152F" w:rsidRPr="00DC152F">
        <w:t xml:space="preserve"> </w:t>
      </w:r>
      <w:r w:rsidR="00DC152F">
        <w:t>Void</w:t>
      </w:r>
    </w:p>
    <w:p w:rsidR="004118C2" w:rsidRPr="00AE68BB" w:rsidRDefault="00FB430C" w:rsidP="00450A65">
      <w:r>
        <w:t xml:space="preserve">[R-6.15.3.2-011] </w:t>
      </w:r>
      <w:r w:rsidR="00450A65" w:rsidRPr="00AE68BB">
        <w:t xml:space="preserve">When there are transcoding functions in the bearer path of the </w:t>
      </w:r>
      <w:r w:rsidR="000966DA">
        <w:t>MCPTT Service</w:t>
      </w:r>
      <w:r w:rsidR="00450A65" w:rsidRPr="00AE68BB">
        <w:t xml:space="preserve">, the performance provided by the </w:t>
      </w:r>
      <w:r w:rsidR="000966DA">
        <w:t>MCPTT Service</w:t>
      </w:r>
      <w:r w:rsidR="00450A65" w:rsidRPr="00AE68BB">
        <w:t xml:space="preserve"> shall be no more than 40 ms greater than the performance specified herein when there are no transcoding functions in the bearer path.</w:t>
      </w:r>
    </w:p>
    <w:p w:rsidR="00DC152F" w:rsidRDefault="00FB430C" w:rsidP="00DC152F">
      <w:r>
        <w:t xml:space="preserve">[R-6.15.3.2-012] </w:t>
      </w:r>
      <w:r w:rsidR="00DC152F">
        <w:t>For group calls where no acknowledgement is requested from affiliated MCPTT group members, t</w:t>
      </w:r>
      <w:r w:rsidR="00DC152F" w:rsidRPr="00AE68BB">
        <w:t xml:space="preserve">he </w:t>
      </w:r>
      <w:r w:rsidR="000966DA">
        <w:t>MCPTT Service</w:t>
      </w:r>
      <w:r w:rsidR="00097A82" w:rsidRPr="00AE68BB">
        <w:t xml:space="preserve"> shall provide a</w:t>
      </w:r>
      <w:r w:rsidR="0020530E" w:rsidRPr="00AE68BB">
        <w:t>n</w:t>
      </w:r>
      <w:r w:rsidR="00097A82" w:rsidRPr="00AE68BB">
        <w:t xml:space="preserve"> </w:t>
      </w:r>
      <w:r w:rsidR="00501E60" w:rsidRPr="00AE68BB">
        <w:t>MCPTT</w:t>
      </w:r>
      <w:r w:rsidR="00097A82" w:rsidRPr="00AE68BB">
        <w:t xml:space="preserve"> Access time (KPI 1) less than 300 ms for 95% of all </w:t>
      </w:r>
      <w:r w:rsidR="00501E60" w:rsidRPr="00AE68BB">
        <w:t>MCPTT</w:t>
      </w:r>
      <w:r w:rsidR="00097A82" w:rsidRPr="00AE68BB">
        <w:t xml:space="preserve"> </w:t>
      </w:r>
      <w:r w:rsidR="000966DA">
        <w:t>R</w:t>
      </w:r>
      <w:r w:rsidR="00097A82" w:rsidRPr="00AE68BB">
        <w:t>equest.</w:t>
      </w:r>
      <w:r w:rsidR="00DC152F" w:rsidRPr="00DC152F">
        <w:t xml:space="preserve"> </w:t>
      </w:r>
    </w:p>
    <w:p w:rsidR="00097A82" w:rsidRPr="00AE68BB" w:rsidRDefault="00DC152F" w:rsidP="00DC152F">
      <w:r>
        <w:t>[R-6.15.3.2-012a] For group and private calls where the call is already established, t</w:t>
      </w:r>
      <w:r w:rsidRPr="00AE68BB">
        <w:t xml:space="preserve">he </w:t>
      </w:r>
      <w:r>
        <w:t>MCPTT Service</w:t>
      </w:r>
      <w:r w:rsidRPr="00AE68BB">
        <w:t xml:space="preserve"> shall provide an MCPTT Access time (KPI 1) less than 300 ms for 95% of all MCPTT </w:t>
      </w:r>
      <w:r>
        <w:t>PTT R</w:t>
      </w:r>
      <w:r w:rsidRPr="00AE68BB">
        <w:t>equest</w:t>
      </w:r>
      <w:r>
        <w:t>s</w:t>
      </w:r>
      <w:r w:rsidRPr="00AE68BB">
        <w:t>.</w:t>
      </w:r>
    </w:p>
    <w:p w:rsidR="00597EEA" w:rsidRPr="00AE68BB" w:rsidRDefault="00FB430C" w:rsidP="00097A82">
      <w:r>
        <w:t xml:space="preserve">[R-6.15.3.2-013] </w:t>
      </w:r>
      <w:r w:rsidR="00097A82" w:rsidRPr="00AE68BB">
        <w:t xml:space="preserve">For </w:t>
      </w:r>
      <w:r w:rsidR="00BC1B81" w:rsidRPr="00AE68BB">
        <w:t>MCPTT E</w:t>
      </w:r>
      <w:r w:rsidR="00097A82" w:rsidRPr="00AE68BB">
        <w:t xml:space="preserve">mergency </w:t>
      </w:r>
      <w:r w:rsidR="00BC1B81" w:rsidRPr="00AE68BB">
        <w:t>Group C</w:t>
      </w:r>
      <w:r w:rsidR="00097A82" w:rsidRPr="00AE68BB">
        <w:t xml:space="preserve">alls and </w:t>
      </w:r>
      <w:r w:rsidR="00BC1B81" w:rsidRPr="00AE68BB">
        <w:t>I</w:t>
      </w:r>
      <w:r w:rsidR="00097A82" w:rsidRPr="00AE68BB">
        <w:t xml:space="preserve">mminent </w:t>
      </w:r>
      <w:r w:rsidR="00BC1B81" w:rsidRPr="00AE68BB">
        <w:t>P</w:t>
      </w:r>
      <w:r w:rsidR="00097A82" w:rsidRPr="00AE68BB">
        <w:t xml:space="preserve">eril </w:t>
      </w:r>
      <w:r w:rsidR="00BC1B81" w:rsidRPr="00AE68BB">
        <w:t>C</w:t>
      </w:r>
      <w:r w:rsidR="00097A82" w:rsidRPr="00AE68BB">
        <w:t xml:space="preserve">alls the </w:t>
      </w:r>
      <w:r w:rsidR="000966DA">
        <w:t>MCPTT Service</w:t>
      </w:r>
      <w:r w:rsidR="00097A82" w:rsidRPr="00AE68BB">
        <w:t xml:space="preserve"> shall provide a</w:t>
      </w:r>
      <w:r w:rsidR="0020530E" w:rsidRPr="00AE68BB">
        <w:t>n</w:t>
      </w:r>
      <w:r w:rsidR="00097A82" w:rsidRPr="00AE68BB">
        <w:t xml:space="preserve"> </w:t>
      </w:r>
      <w:r w:rsidR="00501E60" w:rsidRPr="00AE68BB">
        <w:t>MCPTT</w:t>
      </w:r>
      <w:r w:rsidR="00097A82" w:rsidRPr="00AE68BB">
        <w:t xml:space="preserve"> Access time (KPI 1) less than 300 ms for 99% of all </w:t>
      </w:r>
      <w:r w:rsidR="00501E60" w:rsidRPr="00AE68BB">
        <w:t>MCPTT</w:t>
      </w:r>
      <w:r w:rsidR="00097A82" w:rsidRPr="00AE68BB">
        <w:t xml:space="preserve"> </w:t>
      </w:r>
      <w:r w:rsidR="000966DA">
        <w:t>R</w:t>
      </w:r>
      <w:r w:rsidR="00097A82" w:rsidRPr="00AE68BB">
        <w:t>equest</w:t>
      </w:r>
      <w:r w:rsidR="00DA5B95" w:rsidRPr="00AE68BB">
        <w:t>s</w:t>
      </w:r>
      <w:r w:rsidR="00097A82" w:rsidRPr="00AE68BB">
        <w:t>.</w:t>
      </w:r>
    </w:p>
    <w:p w:rsidR="00097A82" w:rsidRPr="00AE68BB" w:rsidRDefault="00FB430C" w:rsidP="00097A82">
      <w:r>
        <w:t xml:space="preserve">[R-6.15.3.2-014] </w:t>
      </w:r>
      <w:r w:rsidR="00DC152F">
        <w:t>For group calls where automatic acknowledgement is requested from the UEs of the affiliated MCPTT group members, the</w:t>
      </w:r>
      <w:r w:rsidR="00DC152F" w:rsidRPr="00AE68BB">
        <w:t xml:space="preserve"> </w:t>
      </w:r>
      <w:r w:rsidR="000966DA">
        <w:t>MCPTT Service</w:t>
      </w:r>
      <w:r w:rsidR="00097A82" w:rsidRPr="00AE68BB">
        <w:t xml:space="preserve"> shall provide an End-to-end </w:t>
      </w:r>
      <w:r w:rsidR="00501E60" w:rsidRPr="00AE68BB">
        <w:t>MCPTT</w:t>
      </w:r>
      <w:r w:rsidR="00097A82" w:rsidRPr="00AE68BB">
        <w:t xml:space="preserve"> Access time (KPI</w:t>
      </w:r>
      <w:r w:rsidR="009878BE" w:rsidRPr="00AE68BB">
        <w:t xml:space="preserve"> </w:t>
      </w:r>
      <w:r w:rsidR="00097A82" w:rsidRPr="00AE68BB">
        <w:t>2) less than</w:t>
      </w:r>
      <w:r w:rsidR="00DA5B95" w:rsidRPr="00AE68BB">
        <w:t xml:space="preserve"> </w:t>
      </w:r>
      <w:r w:rsidR="00097A82" w:rsidRPr="00AE68BB">
        <w:t xml:space="preserve">1000 ms </w:t>
      </w:r>
      <w:r w:rsidR="0001615E">
        <w:t>for users under coverage of the same network</w:t>
      </w:r>
      <w:r w:rsidR="00097A82" w:rsidRPr="00AE68BB">
        <w:t>.</w:t>
      </w:r>
    </w:p>
    <w:p w:rsidR="00597EEA" w:rsidRPr="00AE68BB" w:rsidRDefault="00FB430C" w:rsidP="00097A82">
      <w:r>
        <w:t xml:space="preserve">[R-6.15.3.2-015] </w:t>
      </w:r>
      <w:r w:rsidR="00097A82" w:rsidRPr="00AE68BB">
        <w:t xml:space="preserve">The </w:t>
      </w:r>
      <w:r w:rsidR="000966DA">
        <w:t>MCPTT Service</w:t>
      </w:r>
      <w:r w:rsidR="00097A82" w:rsidRPr="00AE68BB">
        <w:t xml:space="preserve"> shall provide a Mouth-to-ear latency (KPI 3) that is less than 300 ms for 95% of all voice burst</w:t>
      </w:r>
      <w:r w:rsidR="00DA5B95" w:rsidRPr="00AE68BB">
        <w:t>s</w:t>
      </w:r>
      <w:r w:rsidR="00097A82" w:rsidRPr="00AE68BB">
        <w:t>.</w:t>
      </w:r>
    </w:p>
    <w:p w:rsidR="00097A82" w:rsidRPr="00AE68BB" w:rsidRDefault="00FB430C" w:rsidP="00097A82">
      <w:r>
        <w:t xml:space="preserve">[R-6.15.3.2-016] </w:t>
      </w:r>
      <w:r w:rsidR="00097A82" w:rsidRPr="00AE68BB">
        <w:t>There shall be no (0 ms) initial lost audio at receiving user.</w:t>
      </w:r>
    </w:p>
    <w:p w:rsidR="00DC152F" w:rsidRDefault="00FB430C" w:rsidP="00DC152F">
      <w:r>
        <w:t xml:space="preserve">[R-6.15.3.2-017] </w:t>
      </w:r>
      <w:r w:rsidR="00097A82" w:rsidRPr="00AE68BB">
        <w:t>There shall be no (0 ms) trailing lost audio at the end of the voice burst at receiving user.</w:t>
      </w:r>
      <w:r w:rsidR="00DC152F" w:rsidDel="00323BC7">
        <w:t xml:space="preserve"> </w:t>
      </w:r>
      <w:r w:rsidR="00DC152F">
        <w:t>[R-6.15.3.2-018] The KPIs defined in this subclause shall apply to Manual Commencement Private Calls when both the transmitting and receiving MCPTT Users are connected to the MCPTT Service.</w:t>
      </w:r>
    </w:p>
    <w:p w:rsidR="00DC152F" w:rsidRDefault="00DC152F" w:rsidP="00DC152F">
      <w:r>
        <w:t xml:space="preserve">[R-6.15.3.2-019] </w:t>
      </w:r>
      <w:r w:rsidRPr="00AE68BB">
        <w:t xml:space="preserve">The </w:t>
      </w:r>
      <w:r>
        <w:t>MCPTT Service</w:t>
      </w:r>
      <w:r w:rsidRPr="00AE68BB">
        <w:t xml:space="preserve"> shall provide </w:t>
      </w:r>
      <w:r>
        <w:t>private call</w:t>
      </w:r>
      <w:r w:rsidRPr="00AE68BB">
        <w:t xml:space="preserve"> End-to-end MCPTT Access time (KPI 2) </w:t>
      </w:r>
      <w:r>
        <w:t xml:space="preserve">equal to or </w:t>
      </w:r>
      <w:r w:rsidRPr="00AE68BB">
        <w:t xml:space="preserve">less than 1000 ms </w:t>
      </w:r>
      <w:r>
        <w:t xml:space="preserve">for users under coverage of the same network </w:t>
      </w:r>
      <w:r w:rsidRPr="00AE68BB">
        <w:t xml:space="preserve">when </w:t>
      </w:r>
      <w:r>
        <w:t>the</w:t>
      </w:r>
      <w:r w:rsidRPr="00AE68BB">
        <w:t xml:space="preserve"> MCPTT </w:t>
      </w:r>
      <w:r>
        <w:t>private call is setup in the Manual Commencement mode.</w:t>
      </w:r>
    </w:p>
    <w:p w:rsidR="00DC152F" w:rsidRDefault="00DC152F" w:rsidP="00DC152F">
      <w:r w:rsidRPr="00DC152F">
        <w:t>[R-6.15.3.2-020] The MCPTT Service shall provide private call End-to-end MCPTT Access time (KPI 2) equal to or less than 1000 ms for users under coverage of the same network when the MCPTT private call is setup in the Automatic Commencement mode.</w:t>
      </w:r>
    </w:p>
    <w:p w:rsidR="00597EEA" w:rsidRPr="00AE68BB" w:rsidRDefault="00826D26" w:rsidP="00597EEA">
      <w:pPr>
        <w:pStyle w:val="Heading3"/>
      </w:pPr>
      <w:bookmarkStart w:id="180" w:name="_Toc138429103"/>
      <w:r w:rsidRPr="00AE68BB">
        <w:t>6.</w:t>
      </w:r>
      <w:r w:rsidR="00110E55">
        <w:t>1</w:t>
      </w:r>
      <w:r w:rsidR="00723D2E">
        <w:t>5</w:t>
      </w:r>
      <w:r w:rsidRPr="00AE68BB">
        <w:t>.</w:t>
      </w:r>
      <w:r w:rsidR="00723D2E">
        <w:t>4</w:t>
      </w:r>
      <w:r w:rsidR="00097A82" w:rsidRPr="00AE68BB">
        <w:tab/>
        <w:t xml:space="preserve">Late </w:t>
      </w:r>
      <w:r w:rsidR="007514C5">
        <w:t>c</w:t>
      </w:r>
      <w:r w:rsidR="00097A82" w:rsidRPr="00AE68BB">
        <w:t xml:space="preserve">all </w:t>
      </w:r>
      <w:r w:rsidR="007514C5">
        <w:t>e</w:t>
      </w:r>
      <w:r w:rsidR="00097A82" w:rsidRPr="00AE68BB">
        <w:t>ntry performance</w:t>
      </w:r>
      <w:bookmarkEnd w:id="180"/>
    </w:p>
    <w:p w:rsidR="00597EEA" w:rsidRPr="00AE68BB" w:rsidRDefault="00826D26" w:rsidP="00597EEA">
      <w:pPr>
        <w:pStyle w:val="Heading4"/>
      </w:pPr>
      <w:bookmarkStart w:id="181" w:name="_Toc138429104"/>
      <w:r w:rsidRPr="00AE68BB">
        <w:t>6.</w:t>
      </w:r>
      <w:r w:rsidR="00110E55">
        <w:t>1</w:t>
      </w:r>
      <w:r w:rsidR="00723D2E">
        <w:t>5</w:t>
      </w:r>
      <w:r w:rsidRPr="00AE68BB">
        <w:t>.</w:t>
      </w:r>
      <w:r w:rsidR="00723D2E">
        <w:t>4</w:t>
      </w:r>
      <w:r w:rsidRPr="00AE68BB">
        <w:t>.1</w:t>
      </w:r>
      <w:r w:rsidR="00597EEA" w:rsidRPr="00AE68BB">
        <w:tab/>
      </w:r>
      <w:r w:rsidR="00097A82" w:rsidRPr="00AE68BB">
        <w:t>General</w:t>
      </w:r>
      <w:r w:rsidR="00056C96">
        <w:t xml:space="preserve"> overview</w:t>
      </w:r>
      <w:bookmarkEnd w:id="181"/>
    </w:p>
    <w:p w:rsidR="00597EEA" w:rsidRPr="00AE68BB" w:rsidRDefault="00097A82" w:rsidP="00097A82">
      <w:r w:rsidRPr="00AE68BB">
        <w:t xml:space="preserve">An MCPTT </w:t>
      </w:r>
      <w:r w:rsidR="00DA046D" w:rsidRPr="00AE68BB">
        <w:t>U</w:t>
      </w:r>
      <w:r w:rsidRPr="00AE68BB">
        <w:t xml:space="preserve">ser </w:t>
      </w:r>
      <w:r w:rsidR="00C24E5D" w:rsidRPr="00AE68BB">
        <w:t>is</w:t>
      </w:r>
      <w:r w:rsidRPr="00AE68BB">
        <w:t xml:space="preserve"> able to join or leave already ongoing </w:t>
      </w:r>
      <w:r w:rsidR="00501E60" w:rsidRPr="00AE68BB">
        <w:t>MCPTT</w:t>
      </w:r>
      <w:r w:rsidRPr="00AE68BB">
        <w:t xml:space="preserve"> </w:t>
      </w:r>
      <w:r w:rsidR="00D165B1">
        <w:t>Group call</w:t>
      </w:r>
      <w:r w:rsidR="00D165B1" w:rsidRPr="00AE68BB">
        <w:t>s</w:t>
      </w:r>
      <w:r w:rsidRPr="00AE68BB">
        <w:t xml:space="preserve">. Late </w:t>
      </w:r>
      <w:r w:rsidR="00023167">
        <w:t>c</w:t>
      </w:r>
      <w:r w:rsidRPr="00AE68BB">
        <w:t xml:space="preserve">all </w:t>
      </w:r>
      <w:r w:rsidR="00023167">
        <w:t>e</w:t>
      </w:r>
      <w:r w:rsidRPr="00AE68BB">
        <w:t>ntry is the activity when a</w:t>
      </w:r>
      <w:r w:rsidR="00C24E5D" w:rsidRPr="00AE68BB">
        <w:t xml:space="preserve">n </w:t>
      </w:r>
      <w:r w:rsidR="005C0B83" w:rsidRPr="00AE68BB">
        <w:t>A</w:t>
      </w:r>
      <w:r w:rsidR="00C24E5D" w:rsidRPr="00AE68BB">
        <w:t>ffiliated</w:t>
      </w:r>
      <w:r w:rsidRPr="00AE68BB">
        <w:t xml:space="preserve"> </w:t>
      </w:r>
      <w:r w:rsidR="005C0B83" w:rsidRPr="00AE68BB">
        <w:t>MCPTT Group Member</w:t>
      </w:r>
      <w:r w:rsidRPr="00AE68BB">
        <w:t xml:space="preserve"> joins a</w:t>
      </w:r>
      <w:r w:rsidR="0020530E" w:rsidRPr="00AE68BB">
        <w:t>n</w:t>
      </w:r>
      <w:r w:rsidRPr="00AE68BB">
        <w:t xml:space="preserve"> </w:t>
      </w:r>
      <w:r w:rsidR="00501E60" w:rsidRPr="00AE68BB">
        <w:t>MCPTT</w:t>
      </w:r>
      <w:r w:rsidRPr="00AE68BB">
        <w:t xml:space="preserve"> </w:t>
      </w:r>
      <w:r w:rsidR="00D165B1">
        <w:t>Group call</w:t>
      </w:r>
      <w:r w:rsidR="00D165B1" w:rsidRPr="00AE68BB">
        <w:t xml:space="preserve"> </w:t>
      </w:r>
      <w:r w:rsidRPr="00AE68BB">
        <w:t xml:space="preserve">in which other </w:t>
      </w:r>
      <w:r w:rsidR="005C0B83" w:rsidRPr="00AE68BB">
        <w:t xml:space="preserve">Affiliated MCPTT Group Members </w:t>
      </w:r>
      <w:r w:rsidRPr="00AE68BB">
        <w:t xml:space="preserve">are already active. The Late </w:t>
      </w:r>
      <w:r w:rsidR="00023167">
        <w:t>c</w:t>
      </w:r>
      <w:r w:rsidRPr="00AE68BB">
        <w:t xml:space="preserve">all </w:t>
      </w:r>
      <w:r w:rsidR="00023167">
        <w:t>e</w:t>
      </w:r>
      <w:r w:rsidRPr="00AE68BB">
        <w:t xml:space="preserve">ntry time (KPI 4) is the time to enter an ongoing </w:t>
      </w:r>
      <w:r w:rsidR="00501E60" w:rsidRPr="00AE68BB">
        <w:t>MCPTT</w:t>
      </w:r>
      <w:r w:rsidRPr="00AE68BB">
        <w:t xml:space="preserve"> </w:t>
      </w:r>
      <w:r w:rsidR="00D165B1">
        <w:t>Group call</w:t>
      </w:r>
      <w:r w:rsidR="00D165B1" w:rsidRPr="00AE68BB">
        <w:t xml:space="preserve"> </w:t>
      </w:r>
      <w:r w:rsidRPr="00AE68BB">
        <w:t xml:space="preserve">measured from the time that </w:t>
      </w:r>
      <w:r w:rsidR="00B47A49">
        <w:t>a</w:t>
      </w:r>
      <w:r w:rsidR="00B47A49" w:rsidRPr="00AE68BB">
        <w:t xml:space="preserve"> </w:t>
      </w:r>
      <w:r w:rsidRPr="00AE68BB">
        <w:t>user decides to monitor such a</w:t>
      </w:r>
      <w:r w:rsidR="0020530E" w:rsidRPr="00AE68BB">
        <w:t>n</w:t>
      </w:r>
      <w:r w:rsidRPr="00AE68BB">
        <w:t xml:space="preserve"> </w:t>
      </w:r>
      <w:r w:rsidR="00501E60" w:rsidRPr="00AE68BB">
        <w:t>MCPTT</w:t>
      </w:r>
      <w:r w:rsidRPr="00AE68BB">
        <w:t xml:space="preserve"> </w:t>
      </w:r>
      <w:r w:rsidR="00D165B1">
        <w:t>Group Call</w:t>
      </w:r>
      <w:r w:rsidRPr="00AE68BB">
        <w:t xml:space="preserve">, to the time when the </w:t>
      </w:r>
      <w:r w:rsidR="008316D2">
        <w:t xml:space="preserve">MCPTT </w:t>
      </w:r>
      <w:r w:rsidRPr="00AE68BB">
        <w:t>UE</w:t>
      </w:r>
      <w:r w:rsidR="003F1181">
        <w:t>'</w:t>
      </w:r>
      <w:r w:rsidRPr="00AE68BB">
        <w:t xml:space="preserve">s speaker starts to play the audio. The performance requirements for Late </w:t>
      </w:r>
      <w:r w:rsidR="00023167">
        <w:t>c</w:t>
      </w:r>
      <w:r w:rsidRPr="00AE68BB">
        <w:t xml:space="preserve">all </w:t>
      </w:r>
      <w:r w:rsidR="00023167">
        <w:t>e</w:t>
      </w:r>
      <w:r w:rsidRPr="00AE68BB">
        <w:t xml:space="preserve">ntry time only applies to when there is ongoing voice transmitted at the time the </w:t>
      </w:r>
      <w:r w:rsidR="005C0B83" w:rsidRPr="00AE68BB">
        <w:t xml:space="preserve">MCPTT User </w:t>
      </w:r>
      <w:r w:rsidR="00FC345C" w:rsidRPr="00AE68BB">
        <w:t xml:space="preserve">joins </w:t>
      </w:r>
      <w:r w:rsidRPr="00AE68BB">
        <w:t xml:space="preserve">the </w:t>
      </w:r>
      <w:r w:rsidR="00FC345C" w:rsidRPr="00AE68BB">
        <w:t>c</w:t>
      </w:r>
      <w:r w:rsidRPr="00AE68BB">
        <w:t>all.</w:t>
      </w:r>
    </w:p>
    <w:p w:rsidR="00097A82" w:rsidRPr="00AE68BB" w:rsidRDefault="00097A82" w:rsidP="00097A82">
      <w:r w:rsidRPr="00AE68BB">
        <w:t xml:space="preserve">In a Late </w:t>
      </w:r>
      <w:r w:rsidR="00023167">
        <w:t>c</w:t>
      </w:r>
      <w:r w:rsidRPr="00AE68BB">
        <w:t xml:space="preserve">all </w:t>
      </w:r>
      <w:r w:rsidR="00023167">
        <w:t>e</w:t>
      </w:r>
      <w:r w:rsidRPr="00AE68BB">
        <w:t xml:space="preserve">ntry there might be an initial lost audio of the voice burst sent to the new </w:t>
      </w:r>
      <w:r w:rsidR="005C0B83" w:rsidRPr="00AE68BB">
        <w:t>Receiving MCPTT Group Member</w:t>
      </w:r>
      <w:r w:rsidRPr="00AE68BB">
        <w:t xml:space="preserve">. Figure </w:t>
      </w:r>
      <w:r w:rsidR="008A75C5" w:rsidRPr="00AE68BB">
        <w:t>6.</w:t>
      </w:r>
      <w:r w:rsidR="00110E55">
        <w:t>1</w:t>
      </w:r>
      <w:r w:rsidR="00E414B5">
        <w:t>5</w:t>
      </w:r>
      <w:r w:rsidRPr="00AE68BB">
        <w:t>.</w:t>
      </w:r>
      <w:r w:rsidR="00E414B5">
        <w:t>4</w:t>
      </w:r>
      <w:r w:rsidR="001D4A62" w:rsidRPr="00AE68BB">
        <w:t>.1</w:t>
      </w:r>
      <w:r w:rsidR="00E8287F" w:rsidRPr="00AE68BB">
        <w:t>.</w:t>
      </w:r>
      <w:r w:rsidR="001D4A62" w:rsidRPr="00AE68BB">
        <w:t>1</w:t>
      </w:r>
      <w:r w:rsidRPr="00AE68BB">
        <w:t xml:space="preserve"> illustrates the Late </w:t>
      </w:r>
      <w:r w:rsidR="00023167">
        <w:t>c</w:t>
      </w:r>
      <w:r w:rsidRPr="00AE68BB">
        <w:t xml:space="preserve">all </w:t>
      </w:r>
      <w:r w:rsidR="00023167">
        <w:t>e</w:t>
      </w:r>
      <w:r w:rsidRPr="00AE68BB">
        <w:t>ntry time</w:t>
      </w:r>
      <w:r w:rsidR="00D64A5A" w:rsidRPr="00AE68BB">
        <w:t>.</w:t>
      </w:r>
    </w:p>
    <w:p w:rsidR="006850CC" w:rsidRPr="00AE68BB" w:rsidRDefault="006850CC" w:rsidP="00597EEA">
      <w:pPr>
        <w:pStyle w:val="TH"/>
      </w:pPr>
      <w:r w:rsidRPr="00AE68BB">
        <w:pict>
          <v:shape id="Picture 1" o:spid="_x0000_i1032" type="#_x0000_t75" style="width:467.7pt;height:271.7pt;visibility:visible">
            <v:imagedata r:id="rId17" o:title=""/>
          </v:shape>
        </w:pict>
      </w:r>
    </w:p>
    <w:p w:rsidR="00597EEA" w:rsidRPr="00AE68BB" w:rsidRDefault="00097A82" w:rsidP="00597EEA">
      <w:pPr>
        <w:pStyle w:val="TF"/>
      </w:pPr>
      <w:r w:rsidRPr="00AE68BB">
        <w:t xml:space="preserve">Figure </w:t>
      </w:r>
      <w:r w:rsidR="003661C3" w:rsidRPr="00AE68BB">
        <w:t>6.</w:t>
      </w:r>
      <w:r w:rsidR="00110E55">
        <w:t>1</w:t>
      </w:r>
      <w:r w:rsidR="00E414B5">
        <w:t>5</w:t>
      </w:r>
      <w:r w:rsidR="003661C3" w:rsidRPr="00AE68BB">
        <w:t>.</w:t>
      </w:r>
      <w:r w:rsidR="00E414B5">
        <w:t>4</w:t>
      </w:r>
      <w:r w:rsidR="001D4A62" w:rsidRPr="00AE68BB">
        <w:t>.1</w:t>
      </w:r>
      <w:r w:rsidR="00E8287F" w:rsidRPr="00AE68BB">
        <w:t>.</w:t>
      </w:r>
      <w:r w:rsidR="001D4A62" w:rsidRPr="00AE68BB">
        <w:t>1</w:t>
      </w:r>
      <w:r w:rsidRPr="00AE68BB">
        <w:t xml:space="preserve">: Illustration of </w:t>
      </w:r>
      <w:r w:rsidR="000607F7">
        <w:t>L</w:t>
      </w:r>
      <w:r w:rsidRPr="00AE68BB">
        <w:t xml:space="preserve">ate </w:t>
      </w:r>
      <w:r w:rsidR="00A4149D">
        <w:t>c</w:t>
      </w:r>
      <w:r w:rsidRPr="00AE68BB">
        <w:t xml:space="preserve">all </w:t>
      </w:r>
      <w:r w:rsidR="00A4149D">
        <w:t>e</w:t>
      </w:r>
      <w:r w:rsidRPr="00AE68BB">
        <w:t>ntry time</w:t>
      </w:r>
    </w:p>
    <w:p w:rsidR="00597EEA" w:rsidRPr="00AE68BB" w:rsidRDefault="00826D26" w:rsidP="00342218">
      <w:pPr>
        <w:pStyle w:val="Heading4"/>
      </w:pPr>
      <w:bookmarkStart w:id="182" w:name="_Toc138429105"/>
      <w:r w:rsidRPr="00AE68BB">
        <w:t>6.</w:t>
      </w:r>
      <w:r w:rsidR="00110E55">
        <w:t>1</w:t>
      </w:r>
      <w:r w:rsidR="00723D2E">
        <w:t>5</w:t>
      </w:r>
      <w:r w:rsidRPr="00AE68BB">
        <w:t>.</w:t>
      </w:r>
      <w:r w:rsidR="00723D2E">
        <w:t>4</w:t>
      </w:r>
      <w:r w:rsidRPr="00AE68BB">
        <w:t>.2</w:t>
      </w:r>
      <w:r w:rsidR="00597EEA" w:rsidRPr="00AE68BB">
        <w:tab/>
      </w:r>
      <w:r w:rsidR="00097A82" w:rsidRPr="00AE68BB">
        <w:t>Requirements</w:t>
      </w:r>
      <w:bookmarkEnd w:id="182"/>
    </w:p>
    <w:p w:rsidR="00056C96" w:rsidRDefault="00FB430C" w:rsidP="00097A82">
      <w:r>
        <w:t xml:space="preserve">[R-6.15.4.2-001] </w:t>
      </w:r>
      <w:r w:rsidR="00056C96">
        <w:t>The KPIs in this subclause</w:t>
      </w:r>
      <w:r w:rsidR="00437978">
        <w:t xml:space="preserve"> shall</w:t>
      </w:r>
      <w:r w:rsidR="00056C96">
        <w:t xml:space="preserve"> </w:t>
      </w:r>
      <w:r w:rsidR="00056C96" w:rsidRPr="007B59F9">
        <w:t>apply for terrestrial use only</w:t>
      </w:r>
      <w:r w:rsidR="00056C96">
        <w:t>, and when users are under coverage of the same network.</w:t>
      </w:r>
    </w:p>
    <w:p w:rsidR="00CC0669" w:rsidRDefault="00CC0669" w:rsidP="00CC0669">
      <w:pPr>
        <w:pStyle w:val="NO"/>
      </w:pPr>
      <w:r w:rsidRPr="003F13F1">
        <w:t xml:space="preserve">NOTE: </w:t>
      </w:r>
      <w:r>
        <w:tab/>
      </w:r>
      <w:r w:rsidRPr="003F13F1">
        <w:t xml:space="preserve">Terrestrial use refers to </w:t>
      </w:r>
      <w:r>
        <w:t xml:space="preserve">using terrestrial 3GPP access, e.g. not using satellite 3GPP access. It </w:t>
      </w:r>
      <w:r w:rsidRPr="003F13F1">
        <w:t>includ</w:t>
      </w:r>
      <w:r>
        <w:t>es</w:t>
      </w:r>
      <w:r w:rsidRPr="003F13F1">
        <w:t xml:space="preserve"> </w:t>
      </w:r>
      <w:r>
        <w:t xml:space="preserve">support of </w:t>
      </w:r>
      <w:r w:rsidRPr="003F13F1">
        <w:t>air-to-ground</w:t>
      </w:r>
      <w:r>
        <w:t xml:space="preserve"> scenarios</w:t>
      </w:r>
      <w:r w:rsidRPr="003F13F1">
        <w:t xml:space="preserve">, such as communication with </w:t>
      </w:r>
      <w:r>
        <w:t xml:space="preserve">MCPTT users in </w:t>
      </w:r>
      <w:r w:rsidRPr="003F13F1">
        <w:t>helicopters, fixed wing aircraft or other crewed aerial vehicles</w:t>
      </w:r>
      <w:r>
        <w:t>.</w:t>
      </w:r>
    </w:p>
    <w:p w:rsidR="00597EEA" w:rsidRPr="00AE68BB" w:rsidRDefault="00FB430C" w:rsidP="00097A82">
      <w:r>
        <w:t xml:space="preserve">[R-6.15.4.2-002] </w:t>
      </w:r>
      <w:r w:rsidR="00097A82" w:rsidRPr="00AE68BB">
        <w:t xml:space="preserve">The KPIs defined in this </w:t>
      </w:r>
      <w:r w:rsidR="00480C30">
        <w:t>sub</w:t>
      </w:r>
      <w:r w:rsidR="00686A8E" w:rsidRPr="00AE68BB">
        <w:t xml:space="preserve">clause </w:t>
      </w:r>
      <w:r w:rsidR="00097A82" w:rsidRPr="00AE68BB">
        <w:t>shall apply in a</w:t>
      </w:r>
      <w:r w:rsidR="00BC1B81" w:rsidRPr="00AE68BB">
        <w:t>n</w:t>
      </w:r>
      <w:r w:rsidR="00097A82" w:rsidRPr="00AE68BB">
        <w:t xml:space="preserve"> </w:t>
      </w:r>
      <w:r w:rsidR="00F971EA">
        <w:t>3GPP</w:t>
      </w:r>
      <w:r w:rsidR="00F971EA" w:rsidRPr="00AE68BB">
        <w:t xml:space="preserve"> </w:t>
      </w:r>
      <w:r w:rsidR="00097A82" w:rsidRPr="00AE68BB">
        <w:t>network under traffic load not exceeding 70% of each network nodes capacity.</w:t>
      </w:r>
    </w:p>
    <w:p w:rsidR="00B47A49" w:rsidRDefault="00B47A49" w:rsidP="00B47A49">
      <w:r>
        <w:t>[R-6.15.4.2-002a] The KPIs defined in this subclause shall apply to MCPTT users who have affiliated or have been affiliated by the network and are now performing late call entry due to activity on the affiliated group.</w:t>
      </w:r>
    </w:p>
    <w:p w:rsidR="00B47A49" w:rsidRDefault="00E24119" w:rsidP="00B47A49">
      <w:pPr>
        <w:pStyle w:val="NO"/>
      </w:pPr>
      <w:r>
        <w:t>NOTE:</w:t>
      </w:r>
      <w:r w:rsidR="00B47A49">
        <w:tab/>
        <w:t>Cases of UE mobility, or loss of coverage and re-establishment, are n</w:t>
      </w:r>
      <w:r w:rsidR="00B47A49" w:rsidRPr="00B47A49">
        <w:t>ot covered</w:t>
      </w:r>
      <w:r w:rsidR="00B47A49">
        <w:t>.</w:t>
      </w:r>
    </w:p>
    <w:p w:rsidR="00597EEA" w:rsidRPr="00AE68BB" w:rsidRDefault="00FB430C" w:rsidP="00B47A49">
      <w:r>
        <w:t xml:space="preserve">[R-6.15.4.2-003] </w:t>
      </w:r>
      <w:r w:rsidR="00097A82" w:rsidRPr="00AE68BB">
        <w:t xml:space="preserve">The maximum Late </w:t>
      </w:r>
      <w:r w:rsidR="000607F7">
        <w:t>c</w:t>
      </w:r>
      <w:r w:rsidR="00097A82" w:rsidRPr="00AE68BB">
        <w:t xml:space="preserve">all </w:t>
      </w:r>
      <w:r w:rsidR="000607F7">
        <w:t>e</w:t>
      </w:r>
      <w:r w:rsidR="00097A82" w:rsidRPr="00AE68BB">
        <w:t>ntry time (KPI 4</w:t>
      </w:r>
      <w:r w:rsidR="00CA5194" w:rsidRPr="00AE68BB">
        <w:rPr>
          <w:vertAlign w:val="superscript"/>
        </w:rPr>
        <w:t>a</w:t>
      </w:r>
      <w:r w:rsidR="00097A82" w:rsidRPr="00AE68BB">
        <w:t xml:space="preserve">) </w:t>
      </w:r>
      <w:r w:rsidR="00CA5194" w:rsidRPr="00AE68BB">
        <w:t xml:space="preserve">for calls without application layer encryption within one MCPTT system </w:t>
      </w:r>
      <w:r w:rsidR="00097A82" w:rsidRPr="00AE68BB">
        <w:t xml:space="preserve">shall be less than </w:t>
      </w:r>
      <w:r w:rsidR="0038676E">
        <w:t>15</w:t>
      </w:r>
      <w:r w:rsidR="00097A82" w:rsidRPr="00AE68BB">
        <w:t>0 ms for</w:t>
      </w:r>
      <w:r w:rsidR="001D4A62" w:rsidRPr="00AE68BB">
        <w:t xml:space="preserve"> </w:t>
      </w:r>
      <w:r w:rsidR="00097A82" w:rsidRPr="00AE68BB">
        <w:t xml:space="preserve">95% of all </w:t>
      </w:r>
      <w:r w:rsidR="00CA5194" w:rsidRPr="00AE68BB">
        <w:t xml:space="preserve">Late </w:t>
      </w:r>
      <w:r w:rsidR="000607F7">
        <w:t>c</w:t>
      </w:r>
      <w:r w:rsidR="00CA5194" w:rsidRPr="00AE68BB">
        <w:t xml:space="preserve">all </w:t>
      </w:r>
      <w:r w:rsidR="000607F7">
        <w:t>e</w:t>
      </w:r>
      <w:r w:rsidR="00CA5194" w:rsidRPr="00AE68BB">
        <w:t>ntry requests</w:t>
      </w:r>
      <w:r w:rsidR="00C24E5D" w:rsidRPr="00AE68BB">
        <w:t>.</w:t>
      </w:r>
    </w:p>
    <w:p w:rsidR="00CA5194" w:rsidRPr="00AE68BB" w:rsidRDefault="00FB430C" w:rsidP="00CA5194">
      <w:r>
        <w:t xml:space="preserve">[R-6.15.4.2-004] </w:t>
      </w:r>
      <w:r w:rsidR="00CA5194" w:rsidRPr="00AE68BB">
        <w:t xml:space="preserve">The maximum Late </w:t>
      </w:r>
      <w:r w:rsidR="000607F7">
        <w:t>c</w:t>
      </w:r>
      <w:r w:rsidR="00CA5194" w:rsidRPr="00AE68BB">
        <w:t xml:space="preserve">all </w:t>
      </w:r>
      <w:r w:rsidR="000607F7">
        <w:t>e</w:t>
      </w:r>
      <w:r w:rsidR="00CA5194" w:rsidRPr="00AE68BB">
        <w:t>ntry time (KPI 4</w:t>
      </w:r>
      <w:r w:rsidR="00CA5194" w:rsidRPr="00AE68BB">
        <w:rPr>
          <w:vertAlign w:val="superscript"/>
        </w:rPr>
        <w:t>b</w:t>
      </w:r>
      <w:r w:rsidR="00CA5194" w:rsidRPr="00AE68BB">
        <w:t>) for application layer encrypted calls within one MCPTT system should meet the requirements for KPI 4 for unencrypted calls.</w:t>
      </w:r>
    </w:p>
    <w:p w:rsidR="00CA5194" w:rsidRPr="00AE68BB" w:rsidRDefault="00FB430C" w:rsidP="00CA5194">
      <w:r>
        <w:t xml:space="preserve">[R-6.15.4.2-005] </w:t>
      </w:r>
      <w:r w:rsidR="00CA5194" w:rsidRPr="00AE68BB">
        <w:t xml:space="preserve">The maximum Late </w:t>
      </w:r>
      <w:r w:rsidR="000607F7">
        <w:t>c</w:t>
      </w:r>
      <w:r w:rsidR="00CA5194" w:rsidRPr="00AE68BB">
        <w:t xml:space="preserve">all </w:t>
      </w:r>
      <w:r w:rsidR="000607F7">
        <w:t>e</w:t>
      </w:r>
      <w:r w:rsidR="00CA5194" w:rsidRPr="00AE68BB">
        <w:t>ntry time (KPI 4</w:t>
      </w:r>
      <w:r w:rsidR="00CA5194" w:rsidRPr="00AE68BB">
        <w:rPr>
          <w:vertAlign w:val="superscript"/>
        </w:rPr>
        <w:t>b</w:t>
      </w:r>
      <w:r w:rsidR="00CA5194" w:rsidRPr="00AE68BB">
        <w:t xml:space="preserve">) for application layer encrypted calls within one MCPTT system shall be less than </w:t>
      </w:r>
      <w:r w:rsidR="0038676E">
        <w:t>35</w:t>
      </w:r>
      <w:r w:rsidR="00CA5194" w:rsidRPr="00AE68BB">
        <w:t>0 ms for 95% of all Late Call Entries into encrypted calls.</w:t>
      </w:r>
    </w:p>
    <w:p w:rsidR="00CA5194" w:rsidRDefault="00FB430C" w:rsidP="00CA5194">
      <w:r>
        <w:t xml:space="preserve">[R-6.15.4.2-006] </w:t>
      </w:r>
      <w:r w:rsidR="00CA5194" w:rsidRPr="00AE68BB">
        <w:t xml:space="preserve">The Late </w:t>
      </w:r>
      <w:r w:rsidR="000607F7">
        <w:t>c</w:t>
      </w:r>
      <w:r w:rsidR="00CA5194" w:rsidRPr="00AE68BB">
        <w:t xml:space="preserve">all </w:t>
      </w:r>
      <w:r w:rsidR="000607F7">
        <w:t>e</w:t>
      </w:r>
      <w:r w:rsidR="00CA5194" w:rsidRPr="00AE68BB">
        <w:t>ntry Time for encrypted calls interworking with other non-</w:t>
      </w:r>
      <w:r w:rsidR="00F971EA">
        <w:t>3GPP</w:t>
      </w:r>
      <w:r w:rsidR="00F971EA" w:rsidRPr="00AE68BB">
        <w:t xml:space="preserve"> </w:t>
      </w:r>
      <w:r w:rsidR="00CA5194" w:rsidRPr="00AE68BB">
        <w:t>PTT systems should meet the requirements for KPI 4</w:t>
      </w:r>
      <w:r w:rsidR="00CA5194" w:rsidRPr="00AE68BB">
        <w:rPr>
          <w:vertAlign w:val="superscript"/>
        </w:rPr>
        <w:t>b</w:t>
      </w:r>
      <w:r w:rsidR="00CA5194" w:rsidRPr="00AE68BB">
        <w:t xml:space="preserve"> for application layer encrypted calls within one MCPTT system.</w:t>
      </w:r>
    </w:p>
    <w:p w:rsidR="00056C96" w:rsidRPr="00AE68BB" w:rsidRDefault="00E24119" w:rsidP="003B14EE">
      <w:pPr>
        <w:pStyle w:val="NO"/>
      </w:pPr>
      <w:r>
        <w:t>NOTE:</w:t>
      </w:r>
      <w:r w:rsidR="00056C96" w:rsidRPr="00056C96">
        <w:tab/>
        <w:t>Additional delay deriving from the non-</w:t>
      </w:r>
      <w:r w:rsidR="00F971EA">
        <w:t>3GPP</w:t>
      </w:r>
      <w:r w:rsidR="00CE21F2">
        <w:t xml:space="preserve"> </w:t>
      </w:r>
      <w:r w:rsidR="00056C96" w:rsidRPr="00056C96">
        <w:t>PTT system is not included in this KPI.</w:t>
      </w:r>
    </w:p>
    <w:p w:rsidR="00CA5194" w:rsidRPr="00AE68BB" w:rsidRDefault="00FB430C" w:rsidP="00CA5194">
      <w:r>
        <w:t xml:space="preserve">[R-6.15.4.2-007] </w:t>
      </w:r>
      <w:r w:rsidR="00CA5194" w:rsidRPr="00AE68BB">
        <w:t xml:space="preserve">The additional Late </w:t>
      </w:r>
      <w:r w:rsidR="000607F7">
        <w:t>c</w:t>
      </w:r>
      <w:r w:rsidR="00CA5194" w:rsidRPr="00AE68BB">
        <w:t xml:space="preserve">all </w:t>
      </w:r>
      <w:r w:rsidR="000607F7">
        <w:t>e</w:t>
      </w:r>
      <w:r w:rsidR="00CA5194" w:rsidRPr="00AE68BB">
        <w:t>ntry Time for a</w:t>
      </w:r>
      <w:r w:rsidR="008316D2">
        <w:t>n</w:t>
      </w:r>
      <w:r w:rsidR="00CA5194" w:rsidRPr="00AE68BB">
        <w:t xml:space="preserve"> </w:t>
      </w:r>
      <w:r w:rsidR="008316D2">
        <w:t>MC</w:t>
      </w:r>
      <w:r w:rsidR="00CA5194" w:rsidRPr="00AE68BB">
        <w:t>PTT UE late entering an application layer encrypted call interworking with other non-</w:t>
      </w:r>
      <w:r w:rsidR="00F971EA">
        <w:t>3GPP</w:t>
      </w:r>
      <w:r w:rsidR="00F971EA" w:rsidRPr="00AE68BB">
        <w:t xml:space="preserve"> </w:t>
      </w:r>
      <w:r w:rsidR="00CA5194" w:rsidRPr="00AE68BB">
        <w:t xml:space="preserve">PTT systems shall not exceed the difference in the encrypted and unencrypted Late </w:t>
      </w:r>
      <w:r w:rsidR="000607F7">
        <w:t>c</w:t>
      </w:r>
      <w:r w:rsidR="00CA5194" w:rsidRPr="00AE68BB">
        <w:t xml:space="preserve">all </w:t>
      </w:r>
      <w:r w:rsidR="000607F7">
        <w:t>e</w:t>
      </w:r>
      <w:r w:rsidR="00CA5194" w:rsidRPr="00AE68BB">
        <w:t>ntry Times for the interworking system.</w:t>
      </w:r>
    </w:p>
    <w:p w:rsidR="00922783" w:rsidRPr="00AE68BB" w:rsidRDefault="00826D26" w:rsidP="00EB00A2">
      <w:pPr>
        <w:pStyle w:val="Heading3"/>
      </w:pPr>
      <w:bookmarkStart w:id="183" w:name="_Toc138429106"/>
      <w:r w:rsidRPr="00AE68BB">
        <w:t>6.</w:t>
      </w:r>
      <w:r w:rsidR="00110E55">
        <w:t>1</w:t>
      </w:r>
      <w:r w:rsidR="00723D2E">
        <w:t>5</w:t>
      </w:r>
      <w:r w:rsidRPr="00AE68BB">
        <w:t>.</w:t>
      </w:r>
      <w:r w:rsidR="00723D2E">
        <w:t>5</w:t>
      </w:r>
      <w:r w:rsidR="00922783" w:rsidRPr="00AE68BB">
        <w:tab/>
        <w:t xml:space="preserve">Audio / </w:t>
      </w:r>
      <w:r w:rsidR="007514C5">
        <w:t>v</w:t>
      </w:r>
      <w:r w:rsidR="00922783" w:rsidRPr="00AE68BB">
        <w:t xml:space="preserve">oice </w:t>
      </w:r>
      <w:r w:rsidR="007514C5">
        <w:t>q</w:t>
      </w:r>
      <w:r w:rsidR="00922783" w:rsidRPr="00AE68BB">
        <w:t>uality</w:t>
      </w:r>
      <w:bookmarkEnd w:id="183"/>
    </w:p>
    <w:p w:rsidR="000B63B1" w:rsidRPr="000B63B1" w:rsidRDefault="00FB430C" w:rsidP="000B63B1">
      <w:pPr>
        <w:rPr>
          <w:rFonts w:eastAsia="SimSun"/>
          <w:lang w:eastAsia="zh-CN"/>
        </w:rPr>
      </w:pPr>
      <w:r>
        <w:t xml:space="preserve">[R-6.15.5-001] </w:t>
      </w:r>
      <w:r w:rsidR="000B63B1" w:rsidRPr="000B63B1">
        <w:rPr>
          <w:rFonts w:eastAsia="SimSun"/>
          <w:lang w:eastAsia="zh-CN"/>
        </w:rPr>
        <w:t>The MCPTT UE shall support at least one mandatory 3GPP voice codec.</w:t>
      </w:r>
    </w:p>
    <w:p w:rsidR="00E52789" w:rsidRDefault="000B63B1" w:rsidP="00E52789">
      <w:pPr>
        <w:pStyle w:val="NO"/>
        <w:rPr>
          <w:rFonts w:eastAsia="SimSun"/>
          <w:lang w:eastAsia="zh-CN"/>
        </w:rPr>
      </w:pPr>
      <w:r>
        <w:rPr>
          <w:rFonts w:eastAsia="SimSun"/>
          <w:lang w:eastAsia="zh-CN"/>
        </w:rPr>
        <w:t>NOTE</w:t>
      </w:r>
      <w:r w:rsidR="00E52789">
        <w:rPr>
          <w:rFonts w:eastAsia="SimSun"/>
          <w:lang w:eastAsia="zh-CN"/>
        </w:rPr>
        <w:t xml:space="preserve"> 1</w:t>
      </w:r>
      <w:r w:rsidRPr="000B63B1">
        <w:rPr>
          <w:rFonts w:eastAsia="SimSun"/>
          <w:lang w:eastAsia="zh-CN"/>
        </w:rPr>
        <w:t>:</w:t>
      </w:r>
      <w:r w:rsidRPr="000B63B1">
        <w:rPr>
          <w:rFonts w:eastAsia="SimSun"/>
          <w:lang w:eastAsia="zh-CN"/>
        </w:rPr>
        <w:tab/>
        <w:t>The UE implementation could include other non-3GPP voice codecs, e.g., TETRA voice codecs, P25 voice codecs [4].</w:t>
      </w:r>
    </w:p>
    <w:p w:rsidR="000B63B1" w:rsidRDefault="00E52789" w:rsidP="00E52789">
      <w:pPr>
        <w:pStyle w:val="NO"/>
        <w:rPr>
          <w:rFonts w:eastAsia="SimSun"/>
          <w:lang w:eastAsia="zh-CN"/>
        </w:rPr>
      </w:pPr>
      <w:r>
        <w:rPr>
          <w:rFonts w:eastAsia="SimSun"/>
          <w:lang w:eastAsia="zh-CN"/>
        </w:rPr>
        <w:t>NOTE 2:</w:t>
      </w:r>
      <w:r>
        <w:rPr>
          <w:rFonts w:eastAsia="SimSun"/>
          <w:lang w:eastAsia="zh-CN"/>
        </w:rPr>
        <w:tab/>
        <w:t>Refer to [R-6.4.9-006], which enables an MCPTT Administrator to set the preferred voice codec for an MCPTT Group.</w:t>
      </w:r>
    </w:p>
    <w:p w:rsidR="00A55D94" w:rsidRPr="00AE68BB" w:rsidRDefault="00FB430C" w:rsidP="000B63B1">
      <w:r>
        <w:t xml:space="preserve">[R-6.15.5-002] </w:t>
      </w:r>
      <w:r w:rsidR="00A55D94" w:rsidRPr="00AE68BB">
        <w:rPr>
          <w:rFonts w:eastAsia="SimSun"/>
          <w:lang w:eastAsia="zh-CN"/>
        </w:rPr>
        <w:t>W</w:t>
      </w:r>
      <w:r w:rsidR="00A55D94" w:rsidRPr="00AE68BB">
        <w:rPr>
          <w:rFonts w:eastAsia="SimSun" w:hint="eastAsia"/>
          <w:lang w:eastAsia="zh-CN"/>
        </w:rPr>
        <w:t xml:space="preserve">hen </w:t>
      </w:r>
      <w:r w:rsidR="00A55D94" w:rsidRPr="00AE68BB">
        <w:rPr>
          <w:rFonts w:eastAsia="SimSun"/>
          <w:lang w:eastAsia="zh-CN"/>
        </w:rPr>
        <w:t>an MCPTT</w:t>
      </w:r>
      <w:r w:rsidR="00A55D94" w:rsidRPr="00AE68BB">
        <w:rPr>
          <w:rFonts w:eastAsia="SimSun" w:hint="eastAsia"/>
          <w:lang w:eastAsia="zh-CN"/>
        </w:rPr>
        <w:t xml:space="preserve"> call is </w:t>
      </w:r>
      <w:r w:rsidR="00A55D94" w:rsidRPr="00AE68BB">
        <w:rPr>
          <w:rFonts w:eastAsia="SimSun"/>
          <w:lang w:eastAsia="zh-CN"/>
        </w:rPr>
        <w:t>within one</w:t>
      </w:r>
      <w:r w:rsidR="00A55D94" w:rsidRPr="00AE68BB">
        <w:rPr>
          <w:rFonts w:eastAsia="SimSun" w:hint="eastAsia"/>
          <w:lang w:eastAsia="zh-CN"/>
        </w:rPr>
        <w:t xml:space="preserve"> MCPTT system</w:t>
      </w:r>
      <w:r w:rsidR="00A55D94" w:rsidRPr="00AE68BB">
        <w:rPr>
          <w:rFonts w:eastAsia="SimSun"/>
          <w:lang w:eastAsia="zh-CN"/>
        </w:rPr>
        <w:t xml:space="preserve"> the a</w:t>
      </w:r>
      <w:r w:rsidR="00A55D94" w:rsidRPr="00AE68BB">
        <w:t xml:space="preserve">verage MOS-LQO shall be greater than or equal to </w:t>
      </w:r>
      <w:r w:rsidR="00A55D94" w:rsidRPr="00AE68BB">
        <w:rPr>
          <w:rFonts w:eastAsia="SimSun" w:hint="eastAsia"/>
          <w:lang w:eastAsia="zh-CN"/>
        </w:rPr>
        <w:t>3</w:t>
      </w:r>
      <w:r w:rsidR="00A55D94" w:rsidRPr="00AE68BB">
        <w:t>.</w:t>
      </w:r>
      <w:r w:rsidR="00A55D94" w:rsidRPr="00AE68BB">
        <w:rPr>
          <w:rFonts w:eastAsia="SimSun" w:hint="eastAsia"/>
          <w:lang w:eastAsia="zh-CN"/>
        </w:rPr>
        <w:t>0</w:t>
      </w:r>
      <w:r w:rsidR="00A55D94" w:rsidRPr="00AE68BB">
        <w:t xml:space="preserve"> measured according to the ITU standard Perceptual Evaluation of Speech Quality (PESQ) as defined in P.862 [</w:t>
      </w:r>
      <w:r w:rsidR="00F05A83" w:rsidRPr="00AE68BB">
        <w:t>7</w:t>
      </w:r>
      <w:r w:rsidR="00A55D94" w:rsidRPr="00AE68BB">
        <w:t>] and P.862.1 [</w:t>
      </w:r>
      <w:r w:rsidR="00F05A83" w:rsidRPr="00AE68BB">
        <w:t>8</w:t>
      </w:r>
      <w:r w:rsidR="00A55D94" w:rsidRPr="00AE68BB">
        <w:t>].</w:t>
      </w:r>
    </w:p>
    <w:p w:rsidR="00922783" w:rsidRPr="00AE68BB" w:rsidRDefault="00FB430C" w:rsidP="00BF65DB">
      <w:r>
        <w:t xml:space="preserve">[R-6.15.5-003] </w:t>
      </w:r>
      <w:r w:rsidR="0086450F" w:rsidRPr="00AE68BB">
        <w:rPr>
          <w:rFonts w:eastAsia="SimSun"/>
          <w:lang w:eastAsia="zh-CN"/>
        </w:rPr>
        <w:t>W</w:t>
      </w:r>
      <w:r w:rsidR="0086450F" w:rsidRPr="00AE68BB">
        <w:rPr>
          <w:rFonts w:eastAsia="SimSun" w:hint="eastAsia"/>
          <w:lang w:eastAsia="zh-CN"/>
        </w:rPr>
        <w:t>hen</w:t>
      </w:r>
      <w:r w:rsidR="0086450F" w:rsidRPr="00AE68BB">
        <w:rPr>
          <w:rFonts w:eastAsia="SimSun"/>
          <w:lang w:eastAsia="zh-CN"/>
        </w:rPr>
        <w:t xml:space="preserve"> an MCPTT</w:t>
      </w:r>
      <w:r w:rsidR="0086450F" w:rsidRPr="00AE68BB">
        <w:rPr>
          <w:rFonts w:eastAsia="SimSun" w:hint="eastAsia"/>
          <w:lang w:eastAsia="zh-CN"/>
        </w:rPr>
        <w:t xml:space="preserve"> call </w:t>
      </w:r>
      <w:r w:rsidR="0086450F" w:rsidRPr="00AE68BB">
        <w:rPr>
          <w:rFonts w:eastAsia="SimSun"/>
          <w:lang w:eastAsia="zh-CN"/>
        </w:rPr>
        <w:t>involves</w:t>
      </w:r>
      <w:r w:rsidR="0086450F" w:rsidRPr="00AE68BB">
        <w:rPr>
          <w:rFonts w:eastAsia="SimSun" w:hint="eastAsia"/>
          <w:lang w:eastAsia="zh-CN"/>
        </w:rPr>
        <w:t xml:space="preserve"> interworking with other non-</w:t>
      </w:r>
      <w:r w:rsidR="00F971EA">
        <w:rPr>
          <w:rFonts w:eastAsia="SimSun"/>
          <w:lang w:eastAsia="zh-CN"/>
        </w:rPr>
        <w:t xml:space="preserve">3GPP </w:t>
      </w:r>
      <w:r w:rsidR="0086450F" w:rsidRPr="00AE68BB">
        <w:rPr>
          <w:rFonts w:eastAsia="SimSun" w:hint="eastAsia"/>
          <w:lang w:eastAsia="zh-CN"/>
        </w:rPr>
        <w:t>PTT systems</w:t>
      </w:r>
      <w:r w:rsidR="0086450F" w:rsidRPr="00AE68BB">
        <w:rPr>
          <w:rFonts w:eastAsia="SimSun"/>
          <w:lang w:eastAsia="zh-CN"/>
        </w:rPr>
        <w:t xml:space="preserve"> the a</w:t>
      </w:r>
      <w:r w:rsidR="00922783" w:rsidRPr="00AE68BB">
        <w:t>verage MOS</w:t>
      </w:r>
      <w:r w:rsidR="0086450F" w:rsidRPr="00AE68BB">
        <w:t>-</w:t>
      </w:r>
      <w:r w:rsidR="00922783" w:rsidRPr="00AE68BB">
        <w:t xml:space="preserve">LQO shall be greater than or equal to 2.7 measured according to </w:t>
      </w:r>
      <w:r w:rsidR="0086450F" w:rsidRPr="00AE68BB">
        <w:t>the ITU</w:t>
      </w:r>
      <w:r w:rsidR="00922783" w:rsidRPr="00AE68BB">
        <w:t xml:space="preserve"> standard PESQ</w:t>
      </w:r>
      <w:r w:rsidR="0086450F" w:rsidRPr="00AE68BB">
        <w:t xml:space="preserve"> as defined in P.862 [</w:t>
      </w:r>
      <w:r w:rsidR="00F05A83" w:rsidRPr="00AE68BB">
        <w:t>7</w:t>
      </w:r>
      <w:r w:rsidR="0086450F" w:rsidRPr="00AE68BB">
        <w:t>] and P.862.1 [</w:t>
      </w:r>
      <w:r w:rsidR="00F05A83" w:rsidRPr="00AE68BB">
        <w:t>8</w:t>
      </w:r>
      <w:r w:rsidR="0086450F" w:rsidRPr="00AE68BB">
        <w:t>]</w:t>
      </w:r>
      <w:r w:rsidR="00922783" w:rsidRPr="00AE68BB">
        <w:t>.</w:t>
      </w:r>
    </w:p>
    <w:p w:rsidR="003E2E64" w:rsidRPr="00AE68BB" w:rsidRDefault="00FB430C" w:rsidP="00BF65DB">
      <w:r>
        <w:t xml:space="preserve">[R-6.15.5-004] </w:t>
      </w:r>
      <w:r w:rsidR="003E2E64" w:rsidRPr="00AE68BB">
        <w:rPr>
          <w:rFonts w:eastAsia="SimSun"/>
          <w:lang w:eastAsia="zh-CN"/>
        </w:rPr>
        <w:t>W</w:t>
      </w:r>
      <w:r w:rsidR="003E2E64" w:rsidRPr="00AE68BB">
        <w:rPr>
          <w:rFonts w:eastAsia="SimSun" w:hint="eastAsia"/>
          <w:lang w:eastAsia="zh-CN"/>
        </w:rPr>
        <w:t>hen</w:t>
      </w:r>
      <w:r w:rsidR="003E2E64" w:rsidRPr="00AE68BB">
        <w:rPr>
          <w:rFonts w:eastAsia="SimSun"/>
          <w:lang w:eastAsia="zh-CN"/>
        </w:rPr>
        <w:t xml:space="preserve"> an MCPTT</w:t>
      </w:r>
      <w:r w:rsidR="003E2E64" w:rsidRPr="00AE68BB">
        <w:rPr>
          <w:rFonts w:eastAsia="SimSun" w:hint="eastAsia"/>
          <w:lang w:eastAsia="zh-CN"/>
        </w:rPr>
        <w:t xml:space="preserve"> call is </w:t>
      </w:r>
      <w:r w:rsidR="003E2E64" w:rsidRPr="00AE68BB">
        <w:rPr>
          <w:rFonts w:eastAsia="SimSun"/>
          <w:lang w:eastAsia="zh-CN"/>
        </w:rPr>
        <w:t>within one</w:t>
      </w:r>
      <w:r w:rsidR="003E2E64" w:rsidRPr="00AE68BB">
        <w:rPr>
          <w:rFonts w:eastAsia="SimSun" w:hint="eastAsia"/>
          <w:lang w:eastAsia="zh-CN"/>
        </w:rPr>
        <w:t xml:space="preserve"> MCPTT system</w:t>
      </w:r>
      <w:r w:rsidR="003E2E64" w:rsidRPr="00AE68BB">
        <w:rPr>
          <w:rFonts w:eastAsia="SimSun"/>
          <w:lang w:eastAsia="zh-CN"/>
        </w:rPr>
        <w:t xml:space="preserve"> the </w:t>
      </w:r>
      <w:r w:rsidR="003E2E64" w:rsidRPr="00AE68BB">
        <w:t>average MOS-LQO shall be greater than or equal to 3.0 measured according to the ITU standard Perceptual Objective Listening Quality Assessment (POLQA) as defined in P.863 [</w:t>
      </w:r>
      <w:r w:rsidR="00F05A83" w:rsidRPr="00AE68BB">
        <w:t>9</w:t>
      </w:r>
      <w:r w:rsidR="003E2E64" w:rsidRPr="00AE68BB">
        <w:t>].</w:t>
      </w:r>
    </w:p>
    <w:p w:rsidR="00922783" w:rsidRDefault="00FB430C" w:rsidP="000B63B1">
      <w:r>
        <w:t xml:space="preserve">[R-6.15.5-005] </w:t>
      </w:r>
      <w:r w:rsidR="0086450F" w:rsidRPr="00AE68BB">
        <w:rPr>
          <w:rFonts w:eastAsia="SimSun"/>
          <w:lang w:eastAsia="zh-CN"/>
        </w:rPr>
        <w:t>W</w:t>
      </w:r>
      <w:r w:rsidR="0086450F" w:rsidRPr="00AE68BB">
        <w:rPr>
          <w:rFonts w:eastAsia="SimSun" w:hint="eastAsia"/>
          <w:lang w:eastAsia="zh-CN"/>
        </w:rPr>
        <w:t>hen</w:t>
      </w:r>
      <w:r w:rsidR="0086450F" w:rsidRPr="00AE68BB">
        <w:rPr>
          <w:rFonts w:eastAsia="SimSun"/>
          <w:lang w:eastAsia="zh-CN"/>
        </w:rPr>
        <w:t xml:space="preserve"> an MCPTT</w:t>
      </w:r>
      <w:r w:rsidR="0086450F" w:rsidRPr="00AE68BB">
        <w:rPr>
          <w:rFonts w:eastAsia="SimSun" w:hint="eastAsia"/>
          <w:lang w:eastAsia="zh-CN"/>
        </w:rPr>
        <w:t xml:space="preserve"> call </w:t>
      </w:r>
      <w:r w:rsidR="0086450F" w:rsidRPr="00AE68BB">
        <w:rPr>
          <w:rFonts w:eastAsia="SimSun"/>
          <w:lang w:eastAsia="zh-CN"/>
        </w:rPr>
        <w:t>involves</w:t>
      </w:r>
      <w:r w:rsidR="0086450F" w:rsidRPr="00AE68BB">
        <w:rPr>
          <w:rFonts w:eastAsia="SimSun" w:hint="eastAsia"/>
          <w:lang w:eastAsia="zh-CN"/>
        </w:rPr>
        <w:t xml:space="preserve"> interworking with other non-</w:t>
      </w:r>
      <w:r w:rsidR="00F971EA">
        <w:rPr>
          <w:rFonts w:eastAsia="SimSun"/>
          <w:lang w:eastAsia="zh-CN"/>
        </w:rPr>
        <w:t xml:space="preserve">3GPP </w:t>
      </w:r>
      <w:r w:rsidR="0086450F" w:rsidRPr="00AE68BB">
        <w:rPr>
          <w:rFonts w:eastAsia="SimSun" w:hint="eastAsia"/>
          <w:lang w:eastAsia="zh-CN"/>
        </w:rPr>
        <w:t>PTT systems</w:t>
      </w:r>
      <w:r w:rsidR="0086450F" w:rsidRPr="00AE68BB">
        <w:rPr>
          <w:rFonts w:eastAsia="SimSun"/>
          <w:lang w:eastAsia="zh-CN"/>
        </w:rPr>
        <w:t xml:space="preserve"> the</w:t>
      </w:r>
      <w:r w:rsidR="0086450F" w:rsidRPr="00AE68BB">
        <w:t xml:space="preserve"> a</w:t>
      </w:r>
      <w:r w:rsidR="00922783" w:rsidRPr="00AE68BB">
        <w:t xml:space="preserve">verage MOS LQO shall be greater than or equal to 2.7 measured according to </w:t>
      </w:r>
      <w:r w:rsidR="0086450F" w:rsidRPr="00AE68BB">
        <w:t xml:space="preserve">the ITU </w:t>
      </w:r>
      <w:r w:rsidR="00922783" w:rsidRPr="00AE68BB">
        <w:t>standard POLQA</w:t>
      </w:r>
      <w:r w:rsidR="0086450F" w:rsidRPr="00AE68BB">
        <w:t xml:space="preserve"> as defined in P.863 [</w:t>
      </w:r>
      <w:r w:rsidR="00F05A83" w:rsidRPr="00AE68BB">
        <w:t>9</w:t>
      </w:r>
      <w:r w:rsidR="0086450F" w:rsidRPr="00AE68BB">
        <w:t>]</w:t>
      </w:r>
      <w:r w:rsidR="00922783" w:rsidRPr="00AE68BB">
        <w:t>.</w:t>
      </w:r>
    </w:p>
    <w:p w:rsidR="0047032B" w:rsidRDefault="0047032B" w:rsidP="003B14EE">
      <w:pPr>
        <w:pStyle w:val="Heading3"/>
      </w:pPr>
      <w:bookmarkStart w:id="184" w:name="_Toc138429107"/>
      <w:r>
        <w:t>6.1</w:t>
      </w:r>
      <w:r w:rsidR="00723D2E">
        <w:t>5</w:t>
      </w:r>
      <w:r>
        <w:t>.</w:t>
      </w:r>
      <w:r w:rsidR="00723D2E">
        <w:t>6</w:t>
      </w:r>
      <w:r>
        <w:tab/>
        <w:t>Radio Resource Efficiency Performance</w:t>
      </w:r>
      <w:bookmarkEnd w:id="184"/>
    </w:p>
    <w:p w:rsidR="0047032B" w:rsidRDefault="00FB430C" w:rsidP="0047032B">
      <w:r>
        <w:t xml:space="preserve">[R-6.15.6-001] </w:t>
      </w:r>
      <w:r w:rsidR="00F0203D">
        <w:t xml:space="preserve">Void </w:t>
      </w:r>
    </w:p>
    <w:p w:rsidR="0047032B" w:rsidRPr="00AE68BB" w:rsidRDefault="00FB430C" w:rsidP="0047032B">
      <w:r>
        <w:t xml:space="preserve">[R-6.15.6-002] </w:t>
      </w:r>
      <w:r w:rsidR="00F0203D">
        <w:t xml:space="preserve">Void </w:t>
      </w:r>
    </w:p>
    <w:p w:rsidR="00316B00" w:rsidRPr="00AE68BB" w:rsidRDefault="00E97897" w:rsidP="00316B00">
      <w:pPr>
        <w:pStyle w:val="Heading3"/>
        <w:rPr>
          <w:rStyle w:val="Heading2Char"/>
        </w:rPr>
      </w:pPr>
      <w:bookmarkStart w:id="185" w:name="_Toc138429108"/>
      <w:r w:rsidRPr="00AE68BB">
        <w:rPr>
          <w:rStyle w:val="Heading2Char"/>
        </w:rPr>
        <w:t>6.</w:t>
      </w:r>
      <w:r w:rsidR="00110E55">
        <w:rPr>
          <w:rStyle w:val="Heading2Char"/>
        </w:rPr>
        <w:t>1</w:t>
      </w:r>
      <w:r w:rsidR="00723D2E">
        <w:rPr>
          <w:rStyle w:val="Heading2Char"/>
        </w:rPr>
        <w:t>6</w:t>
      </w:r>
      <w:r w:rsidRPr="00AE68BB">
        <w:rPr>
          <w:rStyle w:val="Heading2Char"/>
        </w:rPr>
        <w:tab/>
      </w:r>
      <w:r w:rsidR="00316B00" w:rsidRPr="00AE68BB">
        <w:rPr>
          <w:rStyle w:val="Heading2Char"/>
        </w:rPr>
        <w:t>Additional services for MCPTT calls</w:t>
      </w:r>
      <w:bookmarkEnd w:id="185"/>
    </w:p>
    <w:p w:rsidR="00316B00" w:rsidRPr="00AE68BB" w:rsidRDefault="00E97897" w:rsidP="00E97897">
      <w:pPr>
        <w:pStyle w:val="Heading3"/>
      </w:pPr>
      <w:bookmarkStart w:id="186" w:name="_Toc138429109"/>
      <w:r w:rsidRPr="00AE68BB">
        <w:rPr>
          <w:rStyle w:val="Heading2Char"/>
          <w:sz w:val="28"/>
        </w:rPr>
        <w:t>6.</w:t>
      </w:r>
      <w:r w:rsidR="00110E55">
        <w:rPr>
          <w:rStyle w:val="Heading2Char"/>
          <w:sz w:val="28"/>
        </w:rPr>
        <w:t>1</w:t>
      </w:r>
      <w:r w:rsidR="00723D2E">
        <w:rPr>
          <w:rStyle w:val="Heading2Char"/>
          <w:sz w:val="28"/>
        </w:rPr>
        <w:t>6</w:t>
      </w:r>
      <w:r w:rsidRPr="00AE68BB">
        <w:rPr>
          <w:rStyle w:val="Heading2Char"/>
          <w:sz w:val="28"/>
        </w:rPr>
        <w:t>.1</w:t>
      </w:r>
      <w:r w:rsidR="00316B00" w:rsidRPr="00AE68BB">
        <w:rPr>
          <w:rStyle w:val="Heading2Char"/>
          <w:sz w:val="28"/>
        </w:rPr>
        <w:tab/>
        <w:t xml:space="preserve">Discreet </w:t>
      </w:r>
      <w:r w:rsidR="007514C5">
        <w:rPr>
          <w:rStyle w:val="Heading2Char"/>
          <w:sz w:val="28"/>
        </w:rPr>
        <w:t>l</w:t>
      </w:r>
      <w:r w:rsidR="00316B00" w:rsidRPr="00AE68BB">
        <w:rPr>
          <w:rStyle w:val="Heading2Char"/>
          <w:sz w:val="28"/>
        </w:rPr>
        <w:t xml:space="preserve">istening </w:t>
      </w:r>
      <w:r w:rsidR="007514C5">
        <w:rPr>
          <w:rStyle w:val="Heading2Char"/>
          <w:sz w:val="28"/>
        </w:rPr>
        <w:t>c</w:t>
      </w:r>
      <w:r w:rsidR="00316B00" w:rsidRPr="00AE68BB">
        <w:rPr>
          <w:rStyle w:val="Heading2Char"/>
          <w:sz w:val="28"/>
        </w:rPr>
        <w:t>apabilities</w:t>
      </w:r>
      <w:bookmarkEnd w:id="186"/>
    </w:p>
    <w:p w:rsidR="003B4497" w:rsidRDefault="00FB430C" w:rsidP="003B4497">
      <w:r>
        <w:t xml:space="preserve">[R-6.16.1-001] </w:t>
      </w:r>
      <w:r w:rsidR="00881D73">
        <w:t xml:space="preserve">Void </w:t>
      </w:r>
    </w:p>
    <w:p w:rsidR="00316B00" w:rsidRPr="00AE68BB" w:rsidRDefault="00316B00" w:rsidP="0039648E">
      <w:pPr>
        <w:pStyle w:val="Heading3"/>
      </w:pPr>
      <w:bookmarkStart w:id="187" w:name="_Toc138429110"/>
      <w:r w:rsidRPr="00AE68BB">
        <w:t>6.</w:t>
      </w:r>
      <w:r w:rsidR="00110E55">
        <w:t>1</w:t>
      </w:r>
      <w:r w:rsidR="00723D2E">
        <w:t>6</w:t>
      </w:r>
      <w:r w:rsidR="00E97897" w:rsidRPr="00AE68BB">
        <w:t>.2</w:t>
      </w:r>
      <w:r w:rsidRPr="00AE68BB">
        <w:tab/>
        <w:t xml:space="preserve">Ambient </w:t>
      </w:r>
      <w:r w:rsidR="007514C5">
        <w:t>l</w:t>
      </w:r>
      <w:r w:rsidRPr="00AE68BB">
        <w:t>istening</w:t>
      </w:r>
      <w:bookmarkEnd w:id="187"/>
    </w:p>
    <w:p w:rsidR="00316B00" w:rsidRPr="00AE68BB" w:rsidRDefault="00316B00" w:rsidP="0039648E">
      <w:pPr>
        <w:pStyle w:val="Heading4"/>
      </w:pPr>
      <w:bookmarkStart w:id="188" w:name="_Toc138429111"/>
      <w:r w:rsidRPr="00AE68BB">
        <w:t>6.</w:t>
      </w:r>
      <w:r w:rsidR="00110E55">
        <w:t>1</w:t>
      </w:r>
      <w:r w:rsidR="00723D2E">
        <w:t>6</w:t>
      </w:r>
      <w:r w:rsidRPr="00AE68BB">
        <w:t>.</w:t>
      </w:r>
      <w:r w:rsidR="00E97897" w:rsidRPr="00AE68BB">
        <w:t>2.</w:t>
      </w:r>
      <w:r w:rsidRPr="00AE68BB">
        <w:t>1</w:t>
      </w:r>
      <w:r w:rsidRPr="00AE68BB">
        <w:tab/>
        <w:t xml:space="preserve">Overview of </w:t>
      </w:r>
      <w:r w:rsidR="007514C5">
        <w:t>a</w:t>
      </w:r>
      <w:r w:rsidRPr="00AE68BB">
        <w:t xml:space="preserve">mbient </w:t>
      </w:r>
      <w:r w:rsidR="007514C5">
        <w:t>l</w:t>
      </w:r>
      <w:r w:rsidRPr="00AE68BB">
        <w:t>istening</w:t>
      </w:r>
      <w:bookmarkEnd w:id="188"/>
    </w:p>
    <w:p w:rsidR="00316B00" w:rsidRPr="00AE68BB" w:rsidRDefault="00316B00" w:rsidP="00316B00">
      <w:r w:rsidRPr="00AE68BB">
        <w:t xml:space="preserve">Ambient Listening is a feature that allows an authorized </w:t>
      </w:r>
      <w:r w:rsidR="0047032B">
        <w:t>MCPTT U</w:t>
      </w:r>
      <w:r w:rsidRPr="00AE68BB">
        <w:t xml:space="preserve">ser, typically a </w:t>
      </w:r>
      <w:r w:rsidR="0047032B">
        <w:t>d</w:t>
      </w:r>
      <w:r w:rsidRPr="00AE68BB">
        <w:t>ispatcher, to cause a</w:t>
      </w:r>
      <w:r w:rsidR="008316D2">
        <w:t>n MCPTT</w:t>
      </w:r>
      <w:r w:rsidRPr="00AE68BB">
        <w:t xml:space="preserve"> UE to initiate a call which </w:t>
      </w:r>
      <w:r w:rsidR="0047032B">
        <w:t xml:space="preserve">results in </w:t>
      </w:r>
      <w:r w:rsidRPr="00AE68BB">
        <w:t xml:space="preserve">no indication on the </w:t>
      </w:r>
      <w:r w:rsidR="0047032B">
        <w:t>MCPTT UE that it is transmitting</w:t>
      </w:r>
      <w:r w:rsidRPr="00AE68BB">
        <w:t>.</w:t>
      </w:r>
      <w:r w:rsidR="00907454" w:rsidRPr="00AE68BB">
        <w:t xml:space="preserve"> </w:t>
      </w:r>
      <w:r w:rsidR="0047032B" w:rsidRPr="0047032B">
        <w:t xml:space="preserve">Ambient Listening can be initiated by an </w:t>
      </w:r>
      <w:r w:rsidR="0001747C">
        <w:t>authorize</w:t>
      </w:r>
      <w:r w:rsidR="0047032B" w:rsidRPr="0047032B">
        <w:t xml:space="preserve">d MCPTT User who wants to be listened to by another remote </w:t>
      </w:r>
      <w:r w:rsidR="0001747C">
        <w:t>authorize</w:t>
      </w:r>
      <w:r w:rsidR="0047032B" w:rsidRPr="0047032B">
        <w:t xml:space="preserve">d MCPTT User or can be initiated by a remote </w:t>
      </w:r>
      <w:r w:rsidR="0001747C">
        <w:t>authorize</w:t>
      </w:r>
      <w:r w:rsidR="0047032B" w:rsidRPr="0047032B">
        <w:t xml:space="preserve">d MCPTT User who wants to listen to another MCPTT User. </w:t>
      </w:r>
      <w:r w:rsidRPr="00AE68BB">
        <w:t>The purpose of this feature allow</w:t>
      </w:r>
      <w:r w:rsidR="009147B3">
        <w:t>s</w:t>
      </w:r>
      <w:r w:rsidRPr="00AE68BB">
        <w:t xml:space="preserve"> </w:t>
      </w:r>
      <w:r w:rsidR="0047032B">
        <w:t>a</w:t>
      </w:r>
      <w:r w:rsidRPr="00AE68BB">
        <w:t xml:space="preserve"> </w:t>
      </w:r>
      <w:r w:rsidR="0047032B">
        <w:t>d</w:t>
      </w:r>
      <w:r w:rsidRPr="00AE68BB">
        <w:t xml:space="preserve">ispatcher to listen to activities at the </w:t>
      </w:r>
      <w:r w:rsidR="00BD5EB2">
        <w:t>L</w:t>
      </w:r>
      <w:r w:rsidRPr="00AE68BB">
        <w:t xml:space="preserve">ocation of the remote </w:t>
      </w:r>
      <w:r w:rsidR="008316D2">
        <w:t xml:space="preserve">MCPTT </w:t>
      </w:r>
      <w:r w:rsidRPr="00AE68BB">
        <w:t xml:space="preserve">UE to find out what is happening around that </w:t>
      </w:r>
      <w:r w:rsidR="008316D2">
        <w:t xml:space="preserve">MCPTT </w:t>
      </w:r>
      <w:r w:rsidRPr="00AE68BB">
        <w:t xml:space="preserve">UE without providing an indication to the </w:t>
      </w:r>
      <w:r w:rsidR="0047032B">
        <w:t>MCPTT U</w:t>
      </w:r>
      <w:r w:rsidRPr="00AE68BB">
        <w:t xml:space="preserve">ser or people around the user (whom the </w:t>
      </w:r>
      <w:r w:rsidR="0047032B">
        <w:t>MCPTT U</w:t>
      </w:r>
      <w:r w:rsidRPr="00AE68BB">
        <w:t>ser does not want to make aware of this action) that this is happening.</w:t>
      </w:r>
      <w:r w:rsidR="00907454" w:rsidRPr="00AE68BB">
        <w:t xml:space="preserve"> </w:t>
      </w:r>
      <w:r w:rsidRPr="00AE68BB">
        <w:t xml:space="preserve">This type of call is different from other types of call, as for Ambient Listening audio </w:t>
      </w:r>
      <w:r w:rsidR="0047032B">
        <w:t>is</w:t>
      </w:r>
      <w:r w:rsidRPr="00AE68BB">
        <w:t xml:space="preserve"> only transmitted to </w:t>
      </w:r>
      <w:r w:rsidR="0047032B">
        <w:t xml:space="preserve">one party in the call (i.e., a dispatcher or an </w:t>
      </w:r>
      <w:r w:rsidR="003B0021" w:rsidRPr="00AE68BB">
        <w:t>authorized</w:t>
      </w:r>
      <w:r w:rsidRPr="00AE68BB">
        <w:t xml:space="preserve"> </w:t>
      </w:r>
      <w:r w:rsidR="0047032B">
        <w:t>MCPTT U</w:t>
      </w:r>
      <w:r w:rsidRPr="00AE68BB">
        <w:t>ser</w:t>
      </w:r>
      <w:r w:rsidR="0047032B">
        <w:t xml:space="preserve"> that is acting in a similar role to a dispatcher)</w:t>
      </w:r>
      <w:r w:rsidRPr="00AE68BB">
        <w:t>.</w:t>
      </w:r>
    </w:p>
    <w:p w:rsidR="00316B00" w:rsidRPr="00AE68BB" w:rsidRDefault="00316B00" w:rsidP="00316B00">
      <w:r w:rsidRPr="00AE68BB">
        <w:t xml:space="preserve">This is used for stolen </w:t>
      </w:r>
      <w:r w:rsidR="008316D2">
        <w:t xml:space="preserve">MCPTT </w:t>
      </w:r>
      <w:r w:rsidR="00AD5A03">
        <w:t>U</w:t>
      </w:r>
      <w:r w:rsidR="00624376">
        <w:t>E</w:t>
      </w:r>
      <w:r w:rsidR="00AD5A03">
        <w:t>s</w:t>
      </w:r>
      <w:r w:rsidRPr="00AE68BB">
        <w:t>, monitoring officers</w:t>
      </w:r>
      <w:r w:rsidR="00BC02C0">
        <w:t>, officer safety</w:t>
      </w:r>
      <w:r w:rsidRPr="00AE68BB">
        <w:t xml:space="preserve"> and particular operations, where it is important that the </w:t>
      </w:r>
      <w:r w:rsidR="008316D2">
        <w:t xml:space="preserve">MCPTT </w:t>
      </w:r>
      <w:r w:rsidRPr="00AE68BB">
        <w:t>UE does not indicate what is happening.</w:t>
      </w:r>
    </w:p>
    <w:p w:rsidR="00316B00" w:rsidRPr="00AE68BB" w:rsidRDefault="00316B00" w:rsidP="0039648E">
      <w:pPr>
        <w:pStyle w:val="Heading4"/>
      </w:pPr>
      <w:bookmarkStart w:id="189" w:name="_Toc138429112"/>
      <w:r w:rsidRPr="00AE68BB">
        <w:t>6.</w:t>
      </w:r>
      <w:r w:rsidR="00110E55">
        <w:t>1</w:t>
      </w:r>
      <w:r w:rsidR="00723D2E">
        <w:t>6</w:t>
      </w:r>
      <w:r w:rsidR="00E97897" w:rsidRPr="00AE68BB">
        <w:t>.</w:t>
      </w:r>
      <w:r w:rsidRPr="00AE68BB">
        <w:t>2</w:t>
      </w:r>
      <w:r w:rsidR="00E97897" w:rsidRPr="00AE68BB">
        <w:t>.2</w:t>
      </w:r>
      <w:r w:rsidRPr="00AE68BB">
        <w:tab/>
        <w:t xml:space="preserve">Ambient </w:t>
      </w:r>
      <w:r w:rsidR="007514C5">
        <w:t>l</w:t>
      </w:r>
      <w:r w:rsidRPr="00AE68BB">
        <w:t xml:space="preserve">istening </w:t>
      </w:r>
      <w:r w:rsidR="007514C5">
        <w:t>r</w:t>
      </w:r>
      <w:r w:rsidRPr="00AE68BB">
        <w:t>equirements</w:t>
      </w:r>
      <w:bookmarkEnd w:id="189"/>
    </w:p>
    <w:p w:rsidR="00B77DA7" w:rsidRDefault="00B77DA7" w:rsidP="003B14EE">
      <w:pPr>
        <w:pStyle w:val="Heading5"/>
      </w:pPr>
      <w:bookmarkStart w:id="190" w:name="_Toc138429113"/>
      <w:r w:rsidRPr="00B77DA7">
        <w:t>6.1</w:t>
      </w:r>
      <w:r w:rsidR="00723D2E">
        <w:t>6</w:t>
      </w:r>
      <w:r w:rsidRPr="00B77DA7">
        <w:t>.2.2.1</w:t>
      </w:r>
      <w:r w:rsidRPr="00B77DA7">
        <w:tab/>
        <w:t>General Ambient Listening requirements</w:t>
      </w:r>
      <w:bookmarkEnd w:id="190"/>
    </w:p>
    <w:p w:rsidR="00F0203D" w:rsidRPr="0088134E" w:rsidRDefault="00FB430C" w:rsidP="00F0203D">
      <w:pPr>
        <w:rPr>
          <w:lang w:val="fr-FR" w:eastAsia="x-none"/>
        </w:rPr>
      </w:pPr>
      <w:r w:rsidRPr="0088134E">
        <w:rPr>
          <w:lang w:val="fr-FR"/>
        </w:rPr>
        <w:t xml:space="preserve">[R-6.16.2.2.1-001] </w:t>
      </w:r>
      <w:r w:rsidR="00F0203D" w:rsidRPr="0088134E">
        <w:rPr>
          <w:lang w:val="fr-FR"/>
        </w:rPr>
        <w:t xml:space="preserve">Void </w:t>
      </w:r>
    </w:p>
    <w:p w:rsidR="00F0203D" w:rsidRPr="0088134E" w:rsidRDefault="00FB430C" w:rsidP="00F0203D">
      <w:pPr>
        <w:rPr>
          <w:lang w:val="fr-FR" w:eastAsia="x-none"/>
        </w:rPr>
      </w:pPr>
      <w:r w:rsidRPr="0088134E">
        <w:rPr>
          <w:lang w:val="fr-FR"/>
        </w:rPr>
        <w:t xml:space="preserve">[R-6.16.2.2.1-002] </w:t>
      </w:r>
      <w:r w:rsidR="00F0203D" w:rsidRPr="0088134E">
        <w:rPr>
          <w:lang w:val="fr-FR"/>
        </w:rPr>
        <w:t xml:space="preserve">Void </w:t>
      </w:r>
    </w:p>
    <w:p w:rsidR="00B77DA7" w:rsidRPr="0088134E" w:rsidRDefault="00FB430C" w:rsidP="00B77DA7">
      <w:pPr>
        <w:rPr>
          <w:lang w:val="fr-FR" w:eastAsia="x-none"/>
        </w:rPr>
      </w:pPr>
      <w:r w:rsidRPr="0088134E">
        <w:rPr>
          <w:lang w:val="fr-FR"/>
        </w:rPr>
        <w:t xml:space="preserve">[R-6.16.2.2.1-003] </w:t>
      </w:r>
      <w:r w:rsidR="00F0203D" w:rsidRPr="0088134E">
        <w:rPr>
          <w:lang w:val="fr-FR"/>
        </w:rPr>
        <w:t xml:space="preserve">Void </w:t>
      </w:r>
    </w:p>
    <w:p w:rsidR="00B77DA7" w:rsidRDefault="00FB430C" w:rsidP="00B77DA7">
      <w:pPr>
        <w:rPr>
          <w:lang w:eastAsia="x-none"/>
        </w:rPr>
      </w:pPr>
      <w:r>
        <w:t xml:space="preserve">[R-6.16.2.2.1-004] </w:t>
      </w:r>
      <w:r w:rsidR="00B77DA7">
        <w:rPr>
          <w:lang w:eastAsia="x-none"/>
        </w:rPr>
        <w:t xml:space="preserve">The </w:t>
      </w:r>
      <w:r w:rsidR="000966DA">
        <w:rPr>
          <w:lang w:eastAsia="x-none"/>
        </w:rPr>
        <w:t>MCPTT Service</w:t>
      </w:r>
      <w:r w:rsidR="00B77DA7">
        <w:rPr>
          <w:lang w:eastAsia="x-none"/>
        </w:rPr>
        <w:t xml:space="preserve"> shall terminate Ambient Listening if the MCPTT User being listened to starts to transmit in a</w:t>
      </w:r>
      <w:r w:rsidR="00EF091E">
        <w:rPr>
          <w:lang w:eastAsia="x-none"/>
        </w:rPr>
        <w:t>n</w:t>
      </w:r>
      <w:r w:rsidR="00B77DA7">
        <w:rPr>
          <w:lang w:eastAsia="x-none"/>
        </w:rPr>
        <w:t xml:space="preserve"> MCPTT Private Call or an MCPTT Group Call.</w:t>
      </w:r>
    </w:p>
    <w:p w:rsidR="00B77DA7" w:rsidRPr="004F4278" w:rsidRDefault="00E24119" w:rsidP="003B14EE">
      <w:pPr>
        <w:pStyle w:val="NO"/>
      </w:pPr>
      <w:r>
        <w:t>NOTE:</w:t>
      </w:r>
      <w:r w:rsidR="004F4278">
        <w:tab/>
      </w:r>
      <w:r w:rsidR="00B77DA7">
        <w:t xml:space="preserve">An </w:t>
      </w:r>
      <w:r w:rsidR="0001747C">
        <w:t>authorize</w:t>
      </w:r>
      <w:r w:rsidR="00B77DA7">
        <w:t>d MCPTT User could initiate Discreet Listening at this point if needed.</w:t>
      </w:r>
    </w:p>
    <w:p w:rsidR="00B77DA7" w:rsidRDefault="00B77DA7" w:rsidP="003B14EE">
      <w:pPr>
        <w:pStyle w:val="Heading5"/>
      </w:pPr>
      <w:bookmarkStart w:id="191" w:name="_Toc138429114"/>
      <w:r w:rsidRPr="00B77DA7">
        <w:t>6.1</w:t>
      </w:r>
      <w:r w:rsidR="00723D2E">
        <w:t>6</w:t>
      </w:r>
      <w:r w:rsidRPr="00B77DA7">
        <w:t>.2.2.2</w:t>
      </w:r>
      <w:r w:rsidRPr="00B77DA7">
        <w:tab/>
        <w:t>Remotely initiated Ambient Listening requirements</w:t>
      </w:r>
      <w:bookmarkEnd w:id="191"/>
    </w:p>
    <w:p w:rsidR="00316B00" w:rsidRPr="00AE68BB" w:rsidRDefault="00FB430C" w:rsidP="00316B00">
      <w:r>
        <w:t xml:space="preserve">[R-6.16.2.2.2-001] </w:t>
      </w:r>
      <w:r w:rsidR="00F0203D">
        <w:t xml:space="preserve">Void </w:t>
      </w:r>
    </w:p>
    <w:p w:rsidR="00FB76CD" w:rsidRPr="00AE68BB" w:rsidRDefault="00FB430C" w:rsidP="003B14EE">
      <w:r>
        <w:t xml:space="preserve">[R-6.16.2.2.2-002] </w:t>
      </w:r>
      <w:r w:rsidR="00F0203D">
        <w:t xml:space="preserve">Void </w:t>
      </w:r>
    </w:p>
    <w:p w:rsidR="00FB76CD" w:rsidRDefault="00FB76CD" w:rsidP="003B14EE">
      <w:pPr>
        <w:pStyle w:val="Heading5"/>
      </w:pPr>
      <w:bookmarkStart w:id="192" w:name="_Toc138429115"/>
      <w:r>
        <w:t>6.1</w:t>
      </w:r>
      <w:r w:rsidR="00723D2E">
        <w:t>6</w:t>
      </w:r>
      <w:r>
        <w:t>.2.2.3</w:t>
      </w:r>
      <w:r>
        <w:tab/>
        <w:t>Locally initiated Ambient Listening requirements</w:t>
      </w:r>
      <w:bookmarkEnd w:id="192"/>
    </w:p>
    <w:p w:rsidR="00F0203D" w:rsidRPr="00385979" w:rsidRDefault="00FB430C" w:rsidP="00F0203D">
      <w:r>
        <w:t xml:space="preserve">[R-6.16.2.2.3-001] </w:t>
      </w:r>
      <w:r w:rsidR="00F0203D">
        <w:t xml:space="preserve">Void </w:t>
      </w:r>
    </w:p>
    <w:p w:rsidR="00316B00" w:rsidRPr="00AD5A03" w:rsidRDefault="00FB430C" w:rsidP="00316B00">
      <w:r w:rsidRPr="00AD5A03">
        <w:t xml:space="preserve">[R-6.16.2.2.3-002] </w:t>
      </w:r>
      <w:r w:rsidR="00F0203D">
        <w:t xml:space="preserve">Void </w:t>
      </w:r>
    </w:p>
    <w:p w:rsidR="00316B00" w:rsidRPr="00AE68BB" w:rsidRDefault="00316B00" w:rsidP="00E97897">
      <w:pPr>
        <w:pStyle w:val="Heading3"/>
        <w:rPr>
          <w:rStyle w:val="Heading2Char"/>
          <w:sz w:val="28"/>
        </w:rPr>
      </w:pPr>
      <w:bookmarkStart w:id="193" w:name="_Toc138429116"/>
      <w:r w:rsidRPr="00AE68BB">
        <w:rPr>
          <w:rStyle w:val="Heading2Char"/>
          <w:sz w:val="28"/>
        </w:rPr>
        <w:t>6.</w:t>
      </w:r>
      <w:r w:rsidR="00110E55">
        <w:rPr>
          <w:rStyle w:val="Heading2Char"/>
          <w:sz w:val="28"/>
        </w:rPr>
        <w:t>1</w:t>
      </w:r>
      <w:r w:rsidR="00723D2E">
        <w:rPr>
          <w:rStyle w:val="Heading2Char"/>
          <w:sz w:val="28"/>
        </w:rPr>
        <w:t>6</w:t>
      </w:r>
      <w:r w:rsidR="00E97897" w:rsidRPr="00AE68BB">
        <w:rPr>
          <w:rStyle w:val="Heading2Char"/>
          <w:sz w:val="28"/>
        </w:rPr>
        <w:t>.3</w:t>
      </w:r>
      <w:r w:rsidRPr="00AE68BB">
        <w:rPr>
          <w:rStyle w:val="Heading2Char"/>
          <w:sz w:val="28"/>
        </w:rPr>
        <w:tab/>
        <w:t xml:space="preserve">Remotely initiated MCPTT </w:t>
      </w:r>
      <w:r w:rsidR="007514C5">
        <w:rPr>
          <w:rStyle w:val="Heading2Char"/>
          <w:sz w:val="28"/>
        </w:rPr>
        <w:t>c</w:t>
      </w:r>
      <w:r w:rsidRPr="00AE68BB">
        <w:rPr>
          <w:rStyle w:val="Heading2Char"/>
          <w:sz w:val="28"/>
        </w:rPr>
        <w:t>all</w:t>
      </w:r>
      <w:bookmarkEnd w:id="193"/>
    </w:p>
    <w:p w:rsidR="00316B00" w:rsidRPr="00AE68BB" w:rsidRDefault="00316B00" w:rsidP="001951EC">
      <w:pPr>
        <w:pStyle w:val="Heading3"/>
      </w:pPr>
      <w:bookmarkStart w:id="194" w:name="_Toc138429117"/>
      <w:r w:rsidRPr="00AE68BB">
        <w:t>6.</w:t>
      </w:r>
      <w:r w:rsidR="00110E55">
        <w:t>1</w:t>
      </w:r>
      <w:r w:rsidR="00723D2E">
        <w:t>6</w:t>
      </w:r>
      <w:r w:rsidRPr="00AE68BB">
        <w:t>.</w:t>
      </w:r>
      <w:r w:rsidR="00E97897" w:rsidRPr="00AE68BB">
        <w:t>3.</w:t>
      </w:r>
      <w:r w:rsidRPr="00AE68BB">
        <w:t>1</w:t>
      </w:r>
      <w:r w:rsidRPr="00AE68BB">
        <w:tab/>
        <w:t>Overview</w:t>
      </w:r>
      <w:bookmarkEnd w:id="194"/>
    </w:p>
    <w:p w:rsidR="00316B00" w:rsidRPr="00AE68BB" w:rsidRDefault="00316B00" w:rsidP="00316B00">
      <w:r w:rsidRPr="00AE68BB">
        <w:t xml:space="preserve">A Remotely initiated MCPTT Call is a feature that allows an authorized user, typically a </w:t>
      </w:r>
      <w:r w:rsidR="00B1267B">
        <w:t>d</w:t>
      </w:r>
      <w:r w:rsidRPr="00AE68BB">
        <w:t xml:space="preserve">ispatcher, to cause a remote </w:t>
      </w:r>
      <w:r w:rsidR="008316D2">
        <w:t xml:space="preserve">MCPTT </w:t>
      </w:r>
      <w:r w:rsidRPr="00AE68BB">
        <w:t>UE to initiate a call by itself, without its user explicitly initiating the call by depressing the PTT switch.</w:t>
      </w:r>
      <w:r w:rsidR="00907454" w:rsidRPr="00AE68BB">
        <w:t xml:space="preserve"> </w:t>
      </w:r>
      <w:r w:rsidRPr="00AE68BB">
        <w:t>The purpose of this feature allow</w:t>
      </w:r>
      <w:r w:rsidR="009147B3">
        <w:t>s</w:t>
      </w:r>
      <w:r w:rsidRPr="00AE68BB">
        <w:t xml:space="preserve"> the </w:t>
      </w:r>
      <w:r w:rsidR="00B1267B">
        <w:t>d</w:t>
      </w:r>
      <w:r w:rsidRPr="00AE68BB">
        <w:t xml:space="preserve">ispatcher to listen to activities at the </w:t>
      </w:r>
      <w:r w:rsidR="00BD5EB2">
        <w:t>L</w:t>
      </w:r>
      <w:r w:rsidRPr="00AE68BB">
        <w:t xml:space="preserve">ocation of the remote </w:t>
      </w:r>
      <w:r w:rsidR="008316D2">
        <w:t xml:space="preserve">MCPTT </w:t>
      </w:r>
      <w:r w:rsidRPr="00AE68BB">
        <w:t xml:space="preserve">UE to find out what is happening around that </w:t>
      </w:r>
      <w:r w:rsidR="008316D2">
        <w:t xml:space="preserve">MCPTT </w:t>
      </w:r>
      <w:r w:rsidRPr="00AE68BB">
        <w:t>UE.</w:t>
      </w:r>
      <w:r w:rsidR="00907454" w:rsidRPr="00AE68BB">
        <w:t xml:space="preserve"> </w:t>
      </w:r>
      <w:r w:rsidRPr="00AE68BB">
        <w:t xml:space="preserve">This feature is also known as </w:t>
      </w:r>
      <w:r w:rsidR="003F1181">
        <w:t>"</w:t>
      </w:r>
      <w:r w:rsidRPr="00AE68BB">
        <w:t>Remote Unit Monitoring</w:t>
      </w:r>
      <w:r w:rsidR="003F1181">
        <w:t>"</w:t>
      </w:r>
      <w:r w:rsidRPr="00AE68BB">
        <w:t xml:space="preserve"> in P25 systems.</w:t>
      </w:r>
    </w:p>
    <w:p w:rsidR="00316B00" w:rsidRPr="00AE68BB" w:rsidRDefault="00316B00" w:rsidP="00316B00">
      <w:r w:rsidRPr="00AE68BB">
        <w:t>There are two typical use cases for this feature.</w:t>
      </w:r>
    </w:p>
    <w:p w:rsidR="00316B00" w:rsidRPr="00AE68BB" w:rsidRDefault="00316B00" w:rsidP="00316B00">
      <w:r w:rsidRPr="00AE68BB">
        <w:t>The first one is the case where a user could have been incapacitated.</w:t>
      </w:r>
      <w:r w:rsidR="00907454" w:rsidRPr="00AE68BB">
        <w:t xml:space="preserve"> </w:t>
      </w:r>
      <w:r w:rsidRPr="00AE68BB">
        <w:t>This could be both accidentally, say a traffic accident, or deliberately, for example a violent attack.</w:t>
      </w:r>
      <w:r w:rsidR="00907454" w:rsidRPr="00AE68BB">
        <w:t xml:space="preserve"> </w:t>
      </w:r>
      <w:r w:rsidRPr="00AE68BB">
        <w:t xml:space="preserve">In both cases it would be necessary to remotely open the microphone of the </w:t>
      </w:r>
      <w:r w:rsidR="008316D2">
        <w:t xml:space="preserve">MCPTT </w:t>
      </w:r>
      <w:r w:rsidRPr="00AE68BB">
        <w:t>UE in order to allow another user or a group of users to listen to what is happening to prepare assistance.</w:t>
      </w:r>
      <w:r w:rsidR="00907454" w:rsidRPr="00AE68BB">
        <w:t xml:space="preserve"> </w:t>
      </w:r>
      <w:r w:rsidRPr="00AE68BB">
        <w:t xml:space="preserve">The communication that is set up is either a Private Call or a Group Call, and the call could optionally be visible to the remote </w:t>
      </w:r>
      <w:r w:rsidR="008316D2">
        <w:t xml:space="preserve">MCPTT </w:t>
      </w:r>
      <w:r w:rsidRPr="00AE68BB">
        <w:t>UE</w:t>
      </w:r>
      <w:r w:rsidR="003F1181">
        <w:t>'</w:t>
      </w:r>
      <w:r w:rsidRPr="00AE68BB">
        <w:t>s user.</w:t>
      </w:r>
    </w:p>
    <w:p w:rsidR="00316B00" w:rsidRPr="00AE68BB" w:rsidRDefault="00316B00" w:rsidP="00316B00">
      <w:r w:rsidRPr="00AE68BB">
        <w:t xml:space="preserve">The second one is the case of a stolen </w:t>
      </w:r>
      <w:r w:rsidR="008316D2">
        <w:t xml:space="preserve">MCPTT </w:t>
      </w:r>
      <w:r w:rsidRPr="00AE68BB">
        <w:t>UE.</w:t>
      </w:r>
      <w:r w:rsidR="00907454" w:rsidRPr="00AE68BB">
        <w:t xml:space="preserve"> </w:t>
      </w:r>
      <w:r w:rsidRPr="00AE68BB">
        <w:t xml:space="preserve">Here it is just necessary to activate the radio so that a </w:t>
      </w:r>
      <w:r w:rsidR="00B1267B">
        <w:t>d</w:t>
      </w:r>
      <w:r w:rsidRPr="00AE68BB">
        <w:t>ispatcher can listen to any background noise or speech in order to make an analysis of the situation.</w:t>
      </w:r>
      <w:r w:rsidR="00907454" w:rsidRPr="00AE68BB">
        <w:t xml:space="preserve"> </w:t>
      </w:r>
      <w:r w:rsidRPr="00AE68BB">
        <w:t xml:space="preserve">In this situation, the initiation of the call from the remote </w:t>
      </w:r>
      <w:r w:rsidR="008316D2">
        <w:t xml:space="preserve">MCPTT </w:t>
      </w:r>
      <w:r w:rsidRPr="00AE68BB">
        <w:t xml:space="preserve">UE, typically a Private Call in that case, is not visible by that </w:t>
      </w:r>
      <w:r w:rsidR="008316D2">
        <w:t xml:space="preserve">MCPTT </w:t>
      </w:r>
      <w:r w:rsidRPr="00AE68BB">
        <w:t>UE</w:t>
      </w:r>
      <w:r w:rsidR="003F1181">
        <w:t>'</w:t>
      </w:r>
      <w:r w:rsidRPr="00AE68BB">
        <w:t>s user.</w:t>
      </w:r>
    </w:p>
    <w:p w:rsidR="00316B00" w:rsidRPr="00AE68BB" w:rsidRDefault="00316B00" w:rsidP="00316B00">
      <w:r w:rsidRPr="00AE68BB">
        <w:t xml:space="preserve">Other use cases, such as undercover operations, discreet surveillance of users or investigations, could exist depending on the missions of the </w:t>
      </w:r>
      <w:r w:rsidR="00CD07A7">
        <w:t>c</w:t>
      </w:r>
      <w:r w:rsidRPr="00AE68BB">
        <w:t xml:space="preserve">ritical </w:t>
      </w:r>
      <w:r w:rsidR="00CD07A7">
        <w:t>c</w:t>
      </w:r>
      <w:r w:rsidRPr="00AE68BB">
        <w:t>ommunications users and on legislations.</w:t>
      </w:r>
    </w:p>
    <w:p w:rsidR="00316B00" w:rsidRPr="00AE68BB" w:rsidRDefault="00316B00" w:rsidP="00316B00">
      <w:r w:rsidRPr="00AE68BB">
        <w:t xml:space="preserve">The </w:t>
      </w:r>
      <w:r w:rsidR="00EF091E">
        <w:t>b</w:t>
      </w:r>
      <w:r w:rsidR="00660974">
        <w:t>ehaviour</w:t>
      </w:r>
      <w:r w:rsidRPr="00AE68BB">
        <w:t xml:space="preserve"> of the remotely initiated Call is not different from a normal call initiated by the local user.</w:t>
      </w:r>
      <w:r w:rsidR="00907454" w:rsidRPr="00AE68BB">
        <w:t xml:space="preserve"> </w:t>
      </w:r>
      <w:r w:rsidRPr="00AE68BB">
        <w:t xml:space="preserve">The same rules for resource allocation and interactions with other services apply, but the initiator of the feature can have the capability to request a pre-emptive or high priority for that Call to ensure it </w:t>
      </w:r>
      <w:r w:rsidR="009147B3">
        <w:t>is</w:t>
      </w:r>
      <w:r w:rsidRPr="00AE68BB">
        <w:t xml:space="preserve"> set</w:t>
      </w:r>
      <w:r w:rsidR="00982289">
        <w:t xml:space="preserve"> </w:t>
      </w:r>
      <w:r w:rsidRPr="00AE68BB">
        <w:t>up even in case of resource congestion or to limit disturbance by other services.</w:t>
      </w:r>
    </w:p>
    <w:p w:rsidR="00316B00" w:rsidRPr="00AE68BB" w:rsidRDefault="00316B00" w:rsidP="001951EC">
      <w:pPr>
        <w:pStyle w:val="Heading3"/>
      </w:pPr>
      <w:bookmarkStart w:id="195" w:name="_Toc138429118"/>
      <w:r w:rsidRPr="00AE68BB">
        <w:t>6.</w:t>
      </w:r>
      <w:r w:rsidR="00110E55">
        <w:t>1</w:t>
      </w:r>
      <w:r w:rsidR="00723D2E">
        <w:t>6</w:t>
      </w:r>
      <w:r w:rsidRPr="00AE68BB">
        <w:t>.</w:t>
      </w:r>
      <w:r w:rsidR="00E97897" w:rsidRPr="00AE68BB">
        <w:t>3.</w:t>
      </w:r>
      <w:r w:rsidRPr="00AE68BB">
        <w:t>2</w:t>
      </w:r>
      <w:r w:rsidRPr="00AE68BB">
        <w:tab/>
        <w:t>Requirements</w:t>
      </w:r>
      <w:bookmarkEnd w:id="195"/>
    </w:p>
    <w:p w:rsidR="00316B00" w:rsidRDefault="00FB430C" w:rsidP="00316B00">
      <w:r>
        <w:t xml:space="preserve">[R-6.16.3.2-001] </w:t>
      </w:r>
      <w:r w:rsidR="00F0203D">
        <w:t xml:space="preserve">Void </w:t>
      </w:r>
    </w:p>
    <w:p w:rsidR="00F0203D" w:rsidRPr="00385979" w:rsidRDefault="00FB430C" w:rsidP="00F0203D">
      <w:r>
        <w:t xml:space="preserve">[R-6.16.3.2-002] </w:t>
      </w:r>
      <w:r w:rsidR="00F0203D">
        <w:t xml:space="preserve">Void </w:t>
      </w:r>
    </w:p>
    <w:p w:rsidR="001B7FB7" w:rsidRDefault="00FB430C" w:rsidP="003B4497">
      <w:r>
        <w:t xml:space="preserve">[R-6.16.3.2-003] </w:t>
      </w:r>
      <w:r w:rsidR="001B7FB7">
        <w:t xml:space="preserve">Void </w:t>
      </w:r>
    </w:p>
    <w:p w:rsidR="003B4497" w:rsidRDefault="001B7FB7" w:rsidP="003B4497">
      <w:r>
        <w:t>[</w:t>
      </w:r>
      <w:r w:rsidR="00FB430C">
        <w:t xml:space="preserve">R-6.16.3.2-004] </w:t>
      </w:r>
      <w:r w:rsidR="00881D73">
        <w:t xml:space="preserve">Void </w:t>
      </w:r>
    </w:p>
    <w:p w:rsidR="00316B00" w:rsidRPr="00AE68BB" w:rsidRDefault="00316B00" w:rsidP="00E97897">
      <w:pPr>
        <w:pStyle w:val="Heading3"/>
      </w:pPr>
      <w:bookmarkStart w:id="196" w:name="_Toc138429119"/>
      <w:r w:rsidRPr="00AE68BB">
        <w:rPr>
          <w:rStyle w:val="Heading2Char"/>
          <w:sz w:val="28"/>
        </w:rPr>
        <w:t>6.</w:t>
      </w:r>
      <w:r w:rsidR="00110E55">
        <w:rPr>
          <w:rStyle w:val="Heading2Char"/>
          <w:sz w:val="28"/>
        </w:rPr>
        <w:t>1</w:t>
      </w:r>
      <w:r w:rsidR="00723D2E">
        <w:rPr>
          <w:rStyle w:val="Heading2Char"/>
          <w:sz w:val="28"/>
        </w:rPr>
        <w:t>6</w:t>
      </w:r>
      <w:r w:rsidR="00E97897" w:rsidRPr="00AE68BB">
        <w:rPr>
          <w:rStyle w:val="Heading2Char"/>
          <w:sz w:val="28"/>
        </w:rPr>
        <w:t>.4</w:t>
      </w:r>
      <w:r w:rsidRPr="00AE68BB">
        <w:rPr>
          <w:rStyle w:val="Heading2Char"/>
          <w:sz w:val="28"/>
        </w:rPr>
        <w:tab/>
        <w:t xml:space="preserve">Recording and </w:t>
      </w:r>
      <w:r w:rsidR="007514C5">
        <w:rPr>
          <w:rStyle w:val="Heading2Char"/>
          <w:sz w:val="28"/>
        </w:rPr>
        <w:t>a</w:t>
      </w:r>
      <w:r w:rsidRPr="00AE68BB">
        <w:rPr>
          <w:rStyle w:val="Heading2Char"/>
          <w:sz w:val="28"/>
        </w:rPr>
        <w:t xml:space="preserve">udit </w:t>
      </w:r>
      <w:r w:rsidR="007514C5">
        <w:rPr>
          <w:rStyle w:val="Heading2Char"/>
          <w:sz w:val="28"/>
        </w:rPr>
        <w:t>r</w:t>
      </w:r>
      <w:r w:rsidRPr="00AE68BB">
        <w:rPr>
          <w:rStyle w:val="Heading2Char"/>
          <w:sz w:val="28"/>
        </w:rPr>
        <w:t>equirements</w:t>
      </w:r>
      <w:bookmarkEnd w:id="196"/>
    </w:p>
    <w:p w:rsidR="001B7FB7" w:rsidRPr="0088134E" w:rsidRDefault="00FB430C" w:rsidP="00713945">
      <w:pPr>
        <w:rPr>
          <w:lang w:val="fr-FR"/>
        </w:rPr>
      </w:pPr>
      <w:r w:rsidRPr="0088134E">
        <w:rPr>
          <w:lang w:val="fr-FR"/>
        </w:rPr>
        <w:t xml:space="preserve">[R-6.16.4-001] </w:t>
      </w:r>
      <w:r w:rsidR="001B7FB7" w:rsidRPr="0088134E">
        <w:rPr>
          <w:lang w:val="fr-FR"/>
        </w:rPr>
        <w:t xml:space="preserve">Void </w:t>
      </w:r>
    </w:p>
    <w:p w:rsidR="001B7FB7" w:rsidRPr="0088134E" w:rsidRDefault="001B7FB7" w:rsidP="00713945">
      <w:pPr>
        <w:rPr>
          <w:lang w:val="fr-FR"/>
        </w:rPr>
      </w:pPr>
      <w:r w:rsidRPr="0088134E">
        <w:rPr>
          <w:lang w:val="fr-FR"/>
        </w:rPr>
        <w:t>[</w:t>
      </w:r>
      <w:r w:rsidR="00FB430C" w:rsidRPr="0088134E">
        <w:rPr>
          <w:lang w:val="fr-FR"/>
        </w:rPr>
        <w:t xml:space="preserve">R-6.16.4-002] </w:t>
      </w:r>
      <w:r w:rsidRPr="0088134E">
        <w:rPr>
          <w:lang w:val="fr-FR"/>
        </w:rPr>
        <w:t xml:space="preserve">Void </w:t>
      </w:r>
    </w:p>
    <w:p w:rsidR="00F0203D" w:rsidRPr="0088134E" w:rsidRDefault="001B7FB7" w:rsidP="00F0203D">
      <w:pPr>
        <w:rPr>
          <w:lang w:val="fr-FR"/>
        </w:rPr>
      </w:pPr>
      <w:r w:rsidRPr="0088134E">
        <w:rPr>
          <w:lang w:val="fr-FR"/>
        </w:rPr>
        <w:t>[</w:t>
      </w:r>
      <w:r w:rsidR="00FB430C" w:rsidRPr="0088134E">
        <w:rPr>
          <w:lang w:val="fr-FR"/>
        </w:rPr>
        <w:t xml:space="preserve">R-6.16.4-003] </w:t>
      </w:r>
      <w:r w:rsidR="00F0203D" w:rsidRPr="0088134E">
        <w:rPr>
          <w:lang w:val="fr-FR"/>
        </w:rPr>
        <w:t xml:space="preserve">Void </w:t>
      </w:r>
    </w:p>
    <w:p w:rsidR="00713945" w:rsidRPr="0088134E" w:rsidRDefault="00FB430C" w:rsidP="00713945">
      <w:pPr>
        <w:rPr>
          <w:lang w:val="fr-FR"/>
        </w:rPr>
      </w:pPr>
      <w:r w:rsidRPr="0088134E">
        <w:rPr>
          <w:lang w:val="fr-FR"/>
        </w:rPr>
        <w:t xml:space="preserve">[R-6.16.4-004] </w:t>
      </w:r>
      <w:r w:rsidR="00F0203D" w:rsidRPr="0088134E">
        <w:rPr>
          <w:lang w:val="fr-FR"/>
        </w:rPr>
        <w:t xml:space="preserve">Void </w:t>
      </w:r>
    </w:p>
    <w:p w:rsidR="00316B00" w:rsidRPr="00881D73" w:rsidRDefault="00FB430C" w:rsidP="00316B00">
      <w:pPr>
        <w:rPr>
          <w:lang w:val="fr-FR"/>
        </w:rPr>
      </w:pPr>
      <w:r w:rsidRPr="00881D73">
        <w:rPr>
          <w:lang w:val="fr-FR"/>
        </w:rPr>
        <w:t xml:space="preserve">[R-6.16.4-005] </w:t>
      </w:r>
      <w:r w:rsidR="00881D73" w:rsidRPr="00881D73">
        <w:rPr>
          <w:lang w:val="fr-FR"/>
        </w:rPr>
        <w:t>Void</w:t>
      </w:r>
    </w:p>
    <w:p w:rsidR="006148C0" w:rsidRPr="00881D73" w:rsidRDefault="00FB430C" w:rsidP="006148C0">
      <w:pPr>
        <w:rPr>
          <w:lang w:val="fr-FR"/>
        </w:rPr>
      </w:pPr>
      <w:r w:rsidRPr="00881D73">
        <w:rPr>
          <w:lang w:val="fr-FR"/>
        </w:rPr>
        <w:t xml:space="preserve">[R-6.16.4-006] </w:t>
      </w:r>
      <w:r w:rsidR="00881D73" w:rsidRPr="00881D73">
        <w:rPr>
          <w:lang w:val="fr-FR"/>
        </w:rPr>
        <w:t>Void</w:t>
      </w:r>
    </w:p>
    <w:p w:rsidR="006148C0" w:rsidRPr="00881D73" w:rsidRDefault="00FB430C" w:rsidP="006148C0">
      <w:pPr>
        <w:rPr>
          <w:lang w:val="fr-FR"/>
        </w:rPr>
      </w:pPr>
      <w:r w:rsidRPr="00881D73">
        <w:rPr>
          <w:lang w:val="fr-FR"/>
        </w:rPr>
        <w:t xml:space="preserve">[R-6.16.4-007] </w:t>
      </w:r>
      <w:r w:rsidR="00881D73" w:rsidRPr="00881D73">
        <w:rPr>
          <w:lang w:val="fr-FR"/>
        </w:rPr>
        <w:t>Void</w:t>
      </w:r>
    </w:p>
    <w:p w:rsidR="006148C0" w:rsidRPr="00D25652" w:rsidRDefault="00FB430C" w:rsidP="006148C0">
      <w:pPr>
        <w:rPr>
          <w:lang w:val="fr-FR"/>
        </w:rPr>
      </w:pPr>
      <w:r w:rsidRPr="00D25652">
        <w:rPr>
          <w:lang w:val="fr-FR"/>
        </w:rPr>
        <w:t xml:space="preserve">[R-6.16.4-008] </w:t>
      </w:r>
      <w:r w:rsidR="00881D73" w:rsidRPr="00D25652">
        <w:rPr>
          <w:lang w:val="fr-FR"/>
        </w:rPr>
        <w:t>Void</w:t>
      </w:r>
    </w:p>
    <w:p w:rsidR="001B7FB7" w:rsidRPr="003B4497" w:rsidRDefault="00FB430C" w:rsidP="003B4497">
      <w:pPr>
        <w:rPr>
          <w:lang w:val="fr-FR"/>
        </w:rPr>
      </w:pPr>
      <w:r w:rsidRPr="003B4497">
        <w:rPr>
          <w:lang w:val="fr-FR"/>
        </w:rPr>
        <w:t xml:space="preserve">[R-6.16.4-009] </w:t>
      </w:r>
      <w:r w:rsidR="001B7FB7" w:rsidRPr="003B4497">
        <w:rPr>
          <w:lang w:val="fr-FR"/>
        </w:rPr>
        <w:t xml:space="preserve">Void </w:t>
      </w:r>
    </w:p>
    <w:p w:rsidR="003B4497" w:rsidRPr="0088134E" w:rsidRDefault="001B7FB7" w:rsidP="003B4497">
      <w:pPr>
        <w:rPr>
          <w:lang w:val="en-US"/>
        </w:rPr>
      </w:pPr>
      <w:r w:rsidRPr="0088134E">
        <w:rPr>
          <w:lang w:val="en-US"/>
        </w:rPr>
        <w:t>[</w:t>
      </w:r>
      <w:r w:rsidR="00FB430C" w:rsidRPr="0088134E">
        <w:rPr>
          <w:lang w:val="en-US"/>
        </w:rPr>
        <w:t xml:space="preserve">R-6.16.4-010] </w:t>
      </w:r>
      <w:r w:rsidR="00881D73" w:rsidRPr="0088134E">
        <w:rPr>
          <w:lang w:val="en-US"/>
        </w:rPr>
        <w:t xml:space="preserve">Void </w:t>
      </w:r>
    </w:p>
    <w:p w:rsidR="00803060" w:rsidRDefault="00803060" w:rsidP="003B14EE">
      <w:pPr>
        <w:pStyle w:val="Heading2"/>
      </w:pPr>
      <w:bookmarkStart w:id="197" w:name="_Toc138429120"/>
      <w:r>
        <w:t>6.</w:t>
      </w:r>
      <w:r w:rsidR="00723D2E">
        <w:t>17</w:t>
      </w:r>
      <w:r>
        <w:tab/>
        <w:t>Interaction with telephony services</w:t>
      </w:r>
      <w:bookmarkEnd w:id="197"/>
    </w:p>
    <w:p w:rsidR="00F0203D" w:rsidRPr="00385979" w:rsidRDefault="00FB430C" w:rsidP="00F0203D">
      <w:r>
        <w:t xml:space="preserve">[R-6.17-001] </w:t>
      </w:r>
      <w:r w:rsidR="00F0203D">
        <w:t xml:space="preserve">Void </w:t>
      </w:r>
    </w:p>
    <w:p w:rsidR="00803060" w:rsidRDefault="003A481C" w:rsidP="00803060">
      <w:r>
        <w:t xml:space="preserve">[R-6.17-002] </w:t>
      </w:r>
      <w:r w:rsidR="00803060">
        <w:t xml:space="preserve">The </w:t>
      </w:r>
      <w:r w:rsidR="000966DA">
        <w:t>MCPTT Service</w:t>
      </w:r>
      <w:r w:rsidR="00803060">
        <w:t xml:space="preserve"> shall provide a mechanism for an MCPTT Administrator to configure the interaction between telephony calls and MCPTT calls for an MCPTT User.</w:t>
      </w:r>
    </w:p>
    <w:p w:rsidR="00803060" w:rsidRPr="00AE68BB" w:rsidRDefault="003A481C" w:rsidP="00803060">
      <w:r>
        <w:t xml:space="preserve">[R-6.17-003] </w:t>
      </w:r>
      <w:r w:rsidR="00F0203D">
        <w:t xml:space="preserve">Void </w:t>
      </w:r>
    </w:p>
    <w:p w:rsidR="008C6729" w:rsidRPr="00AE68BB" w:rsidRDefault="00826D26" w:rsidP="008C6729">
      <w:pPr>
        <w:pStyle w:val="Heading2"/>
      </w:pPr>
      <w:bookmarkStart w:id="198" w:name="_Toc138429121"/>
      <w:r w:rsidRPr="00AE68BB">
        <w:t>6.</w:t>
      </w:r>
      <w:r w:rsidR="003B0779" w:rsidRPr="00AE68BB">
        <w:t>18</w:t>
      </w:r>
      <w:r w:rsidR="008C6729" w:rsidRPr="00AE68BB">
        <w:tab/>
      </w:r>
      <w:r w:rsidR="00FC345C" w:rsidRPr="00AE68BB">
        <w:t>Interworking</w:t>
      </w:r>
      <w:bookmarkEnd w:id="198"/>
    </w:p>
    <w:p w:rsidR="00243797" w:rsidRDefault="00243797" w:rsidP="003B14EE">
      <w:pPr>
        <w:pStyle w:val="Heading3"/>
      </w:pPr>
      <w:bookmarkStart w:id="199" w:name="_Toc138429122"/>
      <w:r>
        <w:t>6.</w:t>
      </w:r>
      <w:r w:rsidR="00110E55">
        <w:t>1</w:t>
      </w:r>
      <w:r w:rsidR="00723D2E">
        <w:t>8</w:t>
      </w:r>
      <w:r>
        <w:t>.1</w:t>
      </w:r>
      <w:r>
        <w:tab/>
        <w:t>Non-3GPP access</w:t>
      </w:r>
      <w:bookmarkEnd w:id="199"/>
    </w:p>
    <w:p w:rsidR="00243797" w:rsidRDefault="003A481C" w:rsidP="00243797">
      <w:r>
        <w:t xml:space="preserve">[R-6.18.1-001] </w:t>
      </w:r>
      <w:r w:rsidR="00881D73">
        <w:t xml:space="preserve">Void </w:t>
      </w:r>
    </w:p>
    <w:p w:rsidR="00FC345C" w:rsidRPr="00AE68BB" w:rsidRDefault="00FC345C" w:rsidP="00FC345C">
      <w:pPr>
        <w:pStyle w:val="Heading3"/>
      </w:pPr>
      <w:bookmarkStart w:id="200" w:name="_Toc138429123"/>
      <w:r w:rsidRPr="00AE68BB">
        <w:t>6.</w:t>
      </w:r>
      <w:r w:rsidR="003B0779" w:rsidRPr="00AE68BB">
        <w:t>18</w:t>
      </w:r>
      <w:r w:rsidRPr="00AE68BB">
        <w:t>.</w:t>
      </w:r>
      <w:r w:rsidR="008171FB">
        <w:t>2</w:t>
      </w:r>
      <w:r w:rsidRPr="00AE68BB">
        <w:tab/>
        <w:t>Interworking between MCPTT systems</w:t>
      </w:r>
      <w:bookmarkEnd w:id="200"/>
    </w:p>
    <w:p w:rsidR="001B7FB7" w:rsidRPr="0088134E" w:rsidRDefault="003A481C" w:rsidP="008B62A6">
      <w:pPr>
        <w:rPr>
          <w:lang w:val="fr-FR"/>
        </w:rPr>
      </w:pPr>
      <w:r w:rsidRPr="0088134E">
        <w:rPr>
          <w:lang w:val="fr-FR"/>
        </w:rPr>
        <w:t>[R-6.18.</w:t>
      </w:r>
      <w:r w:rsidR="003A2294" w:rsidRPr="0088134E">
        <w:rPr>
          <w:lang w:val="fr-FR"/>
        </w:rPr>
        <w:t>2</w:t>
      </w:r>
      <w:r w:rsidRPr="0088134E">
        <w:rPr>
          <w:lang w:val="fr-FR"/>
        </w:rPr>
        <w:t xml:space="preserve">-001] </w:t>
      </w:r>
      <w:r w:rsidR="001B7FB7" w:rsidRPr="0088134E">
        <w:rPr>
          <w:lang w:val="fr-FR"/>
        </w:rPr>
        <w:t xml:space="preserve">Void </w:t>
      </w:r>
    </w:p>
    <w:p w:rsidR="008B62A6" w:rsidRPr="001B7FB7" w:rsidRDefault="001B7FB7" w:rsidP="008B62A6">
      <w:pPr>
        <w:rPr>
          <w:color w:val="000000"/>
          <w:lang w:val="fr-FR"/>
        </w:rPr>
      </w:pPr>
      <w:r w:rsidRPr="001B7FB7">
        <w:rPr>
          <w:lang w:val="fr-FR"/>
        </w:rPr>
        <w:t>[</w:t>
      </w:r>
      <w:r w:rsidR="003A2294" w:rsidRPr="001B7FB7">
        <w:rPr>
          <w:lang w:val="fr-FR"/>
        </w:rPr>
        <w:t xml:space="preserve">R-6.18.2-002] </w:t>
      </w:r>
      <w:r w:rsidR="00881D73" w:rsidRPr="001B7FB7">
        <w:rPr>
          <w:lang w:val="fr-FR"/>
        </w:rPr>
        <w:t xml:space="preserve">Void </w:t>
      </w:r>
    </w:p>
    <w:p w:rsidR="001B7FB7" w:rsidRDefault="003A2294" w:rsidP="008B62A6">
      <w:pPr>
        <w:rPr>
          <w:lang w:val="fr-FR"/>
        </w:rPr>
      </w:pPr>
      <w:r w:rsidRPr="001B7FB7">
        <w:rPr>
          <w:lang w:val="fr-FR"/>
        </w:rPr>
        <w:t xml:space="preserve">[R-6.18.2-003] </w:t>
      </w:r>
      <w:r w:rsidR="001B7FB7">
        <w:rPr>
          <w:lang w:val="fr-FR"/>
        </w:rPr>
        <w:t xml:space="preserve">Void </w:t>
      </w:r>
    </w:p>
    <w:p w:rsidR="008B62A6" w:rsidRPr="001B7FB7" w:rsidRDefault="001B7FB7" w:rsidP="008B62A6">
      <w:pPr>
        <w:rPr>
          <w:color w:val="000000"/>
          <w:lang w:val="fr-FR"/>
        </w:rPr>
      </w:pPr>
      <w:r>
        <w:rPr>
          <w:lang w:val="fr-FR"/>
        </w:rPr>
        <w:t>[</w:t>
      </w:r>
      <w:r w:rsidR="003A2294" w:rsidRPr="001B7FB7">
        <w:rPr>
          <w:lang w:val="fr-FR"/>
        </w:rPr>
        <w:t xml:space="preserve">R-6.18.2-004] </w:t>
      </w:r>
      <w:r w:rsidR="00881D73" w:rsidRPr="001B7FB7">
        <w:rPr>
          <w:lang w:val="fr-FR"/>
        </w:rPr>
        <w:t xml:space="preserve">Void </w:t>
      </w:r>
    </w:p>
    <w:p w:rsidR="008B62A6" w:rsidRPr="001B7FB7" w:rsidRDefault="003A2294" w:rsidP="008B62A6">
      <w:pPr>
        <w:rPr>
          <w:color w:val="000000"/>
          <w:lang w:val="fr-FR"/>
        </w:rPr>
      </w:pPr>
      <w:r w:rsidRPr="001B7FB7">
        <w:rPr>
          <w:lang w:val="fr-FR"/>
        </w:rPr>
        <w:t xml:space="preserve">[R-6.18.2-005] </w:t>
      </w:r>
      <w:r w:rsidR="00881D73" w:rsidRPr="001B7FB7">
        <w:rPr>
          <w:lang w:val="fr-FR"/>
        </w:rPr>
        <w:t xml:space="preserve">Void </w:t>
      </w:r>
    </w:p>
    <w:p w:rsidR="008B62A6" w:rsidRPr="001B7FB7" w:rsidRDefault="003A2294" w:rsidP="008B62A6">
      <w:pPr>
        <w:rPr>
          <w:color w:val="000000"/>
          <w:lang w:val="fr-FR"/>
        </w:rPr>
      </w:pPr>
      <w:r w:rsidRPr="001B7FB7">
        <w:rPr>
          <w:lang w:val="fr-FR"/>
        </w:rPr>
        <w:t xml:space="preserve">[R-6.18.2-006] </w:t>
      </w:r>
      <w:r w:rsidR="00881D73" w:rsidRPr="001B7FB7">
        <w:rPr>
          <w:lang w:val="fr-FR"/>
        </w:rPr>
        <w:t xml:space="preserve">Void </w:t>
      </w:r>
    </w:p>
    <w:p w:rsidR="00D160E6" w:rsidRPr="0088134E" w:rsidRDefault="003A2294" w:rsidP="003B4497">
      <w:pPr>
        <w:rPr>
          <w:color w:val="000000"/>
          <w:lang w:val="en-US"/>
        </w:rPr>
      </w:pPr>
      <w:r w:rsidRPr="0088134E">
        <w:rPr>
          <w:lang w:val="en-US"/>
        </w:rPr>
        <w:t xml:space="preserve">[R-6.18.2-007] </w:t>
      </w:r>
      <w:r w:rsidR="00881D73" w:rsidRPr="0088134E">
        <w:rPr>
          <w:lang w:val="en-US"/>
        </w:rPr>
        <w:t xml:space="preserve">Void </w:t>
      </w:r>
    </w:p>
    <w:p w:rsidR="00597EEA" w:rsidRPr="00AE68BB" w:rsidRDefault="00826D26" w:rsidP="003168FA">
      <w:pPr>
        <w:pStyle w:val="Heading3"/>
      </w:pPr>
      <w:bookmarkStart w:id="201" w:name="_Toc138429124"/>
      <w:r w:rsidRPr="00AE68BB">
        <w:rPr>
          <w:rStyle w:val="Heading2Char"/>
        </w:rPr>
        <w:t>6.</w:t>
      </w:r>
      <w:r w:rsidR="003B0779" w:rsidRPr="00AE68BB">
        <w:rPr>
          <w:rStyle w:val="Heading2Char"/>
        </w:rPr>
        <w:t>18</w:t>
      </w:r>
      <w:r w:rsidR="00D160E6" w:rsidRPr="00AE68BB">
        <w:rPr>
          <w:rStyle w:val="Heading2Char"/>
        </w:rPr>
        <w:t>.</w:t>
      </w:r>
      <w:r w:rsidR="008171FB">
        <w:rPr>
          <w:rStyle w:val="Heading2Char"/>
        </w:rPr>
        <w:t>3</w:t>
      </w:r>
      <w:r w:rsidR="008C6729" w:rsidRPr="00AE68BB">
        <w:rPr>
          <w:rStyle w:val="Heading2Char"/>
        </w:rPr>
        <w:tab/>
        <w:t>Interworking with non-</w:t>
      </w:r>
      <w:r w:rsidR="00F971EA">
        <w:rPr>
          <w:rStyle w:val="Heading2Char"/>
        </w:rPr>
        <w:t>3GPP</w:t>
      </w:r>
      <w:r w:rsidR="00F971EA" w:rsidRPr="00AE68BB">
        <w:rPr>
          <w:rStyle w:val="Heading2Char"/>
        </w:rPr>
        <w:t xml:space="preserve"> </w:t>
      </w:r>
      <w:r w:rsidR="00501E60" w:rsidRPr="00AE68BB">
        <w:rPr>
          <w:rStyle w:val="Heading2Char"/>
        </w:rPr>
        <w:t>PTT</w:t>
      </w:r>
      <w:r w:rsidR="008C6729" w:rsidRPr="00AE68BB">
        <w:rPr>
          <w:rStyle w:val="Heading2Char"/>
        </w:rPr>
        <w:t xml:space="preserve"> systems</w:t>
      </w:r>
      <w:bookmarkEnd w:id="201"/>
    </w:p>
    <w:p w:rsidR="00597EEA" w:rsidRPr="00AE68BB" w:rsidRDefault="00826D26" w:rsidP="003168FA">
      <w:pPr>
        <w:pStyle w:val="Heading4"/>
      </w:pPr>
      <w:bookmarkStart w:id="202" w:name="_Toc138429125"/>
      <w:r w:rsidRPr="00AE68BB">
        <w:rPr>
          <w:rStyle w:val="Heading3Char"/>
        </w:rPr>
        <w:t>6.</w:t>
      </w:r>
      <w:r w:rsidR="003B0779" w:rsidRPr="00AE68BB">
        <w:rPr>
          <w:rStyle w:val="Heading3Char"/>
        </w:rPr>
        <w:t>18</w:t>
      </w:r>
      <w:r w:rsidR="00D160E6" w:rsidRPr="00AE68BB">
        <w:rPr>
          <w:rStyle w:val="Heading3Char"/>
        </w:rPr>
        <w:t>.</w:t>
      </w:r>
      <w:r w:rsidR="008171FB">
        <w:rPr>
          <w:rStyle w:val="Heading3Char"/>
        </w:rPr>
        <w:t>3</w:t>
      </w:r>
      <w:r w:rsidRPr="00AE68BB">
        <w:rPr>
          <w:rStyle w:val="Heading3Char"/>
        </w:rPr>
        <w:t>.1</w:t>
      </w:r>
      <w:r w:rsidR="00013B73" w:rsidRPr="00AE68BB">
        <w:rPr>
          <w:rStyle w:val="Heading3Char"/>
        </w:rPr>
        <w:tab/>
      </w:r>
      <w:r w:rsidR="0064186B" w:rsidRPr="00AE68BB">
        <w:rPr>
          <w:rStyle w:val="Heading3Char"/>
        </w:rPr>
        <w:t>Overview</w:t>
      </w:r>
      <w:bookmarkEnd w:id="202"/>
    </w:p>
    <w:p w:rsidR="00913A76" w:rsidRPr="00AE68BB" w:rsidRDefault="00913A76" w:rsidP="00913A76">
      <w:r w:rsidRPr="00AE68BB">
        <w:t xml:space="preserve">Mission critical users currently employ a wide range of narrowband mission critical </w:t>
      </w:r>
      <w:r w:rsidR="007406B0">
        <w:t>Push To Talk</w:t>
      </w:r>
      <w:r w:rsidRPr="00AE68BB">
        <w:t xml:space="preserve"> services.</w:t>
      </w:r>
      <w:r w:rsidR="00907454" w:rsidRPr="00AE68BB">
        <w:t xml:space="preserve"> </w:t>
      </w:r>
      <w:r w:rsidRPr="00AE68BB">
        <w:t xml:space="preserve">Project 25 (governed by the TIA-102 standards) and </w:t>
      </w:r>
      <w:r w:rsidR="008B60DC">
        <w:t>TETRA</w:t>
      </w:r>
      <w:r w:rsidR="008B60DC" w:rsidRPr="00AE68BB">
        <w:t xml:space="preserve"> </w:t>
      </w:r>
      <w:r w:rsidRPr="00AE68BB">
        <w:t>(governed by ETSI standards) are digital public safety grade PTT systems.</w:t>
      </w:r>
      <w:r w:rsidR="00907454" w:rsidRPr="00AE68BB">
        <w:t xml:space="preserve"> </w:t>
      </w:r>
      <w:r w:rsidRPr="00AE68BB">
        <w:t xml:space="preserve">In addition, </w:t>
      </w:r>
      <w:r w:rsidR="003F1181">
        <w:t>"</w:t>
      </w:r>
      <w:r w:rsidRPr="00AE68BB">
        <w:t>legacy</w:t>
      </w:r>
      <w:r w:rsidR="003F1181">
        <w:t>"</w:t>
      </w:r>
      <w:r w:rsidRPr="00AE68BB">
        <w:t xml:space="preserve"> or </w:t>
      </w:r>
      <w:r w:rsidR="003F1181">
        <w:t>"</w:t>
      </w:r>
      <w:r w:rsidRPr="00AE68BB">
        <w:t>conventional FM</w:t>
      </w:r>
      <w:r w:rsidR="003F1181">
        <w:t>"</w:t>
      </w:r>
      <w:r w:rsidRPr="00AE68BB">
        <w:t xml:space="preserve"> systems are common throughout the world.</w:t>
      </w:r>
      <w:r w:rsidR="00907454" w:rsidRPr="00AE68BB">
        <w:t xml:space="preserve"> </w:t>
      </w:r>
      <w:r w:rsidRPr="00AE68BB">
        <w:t xml:space="preserve">These systems provide PTT and related services that are analogous to those provided by MCPTT, including group calls, </w:t>
      </w:r>
      <w:r w:rsidR="00A868C0">
        <w:t>P</w:t>
      </w:r>
      <w:r w:rsidRPr="00AE68BB">
        <w:t xml:space="preserve">rivate </w:t>
      </w:r>
      <w:r w:rsidR="00A868C0">
        <w:t>C</w:t>
      </w:r>
      <w:r w:rsidRPr="00AE68BB">
        <w:t>alls, broadcast calls, dynamic group management and other services.</w:t>
      </w:r>
    </w:p>
    <w:p w:rsidR="00913A76" w:rsidRPr="00AE68BB" w:rsidRDefault="00913A76" w:rsidP="00F2047E">
      <w:r w:rsidRPr="00AE68BB">
        <w:t>The MCPTT Service is intended to interwork with these non-</w:t>
      </w:r>
      <w:r w:rsidR="00F971EA">
        <w:t xml:space="preserve">3GPP </w:t>
      </w:r>
      <w:r w:rsidRPr="00AE68BB">
        <w:t>PTT systems.</w:t>
      </w:r>
    </w:p>
    <w:p w:rsidR="00597EEA" w:rsidRPr="003A2294" w:rsidRDefault="00826D26" w:rsidP="003A2294">
      <w:pPr>
        <w:pStyle w:val="Heading4"/>
      </w:pPr>
      <w:bookmarkStart w:id="203" w:name="_Toc138429126"/>
      <w:r w:rsidRPr="00152B23">
        <w:rPr>
          <w:rStyle w:val="Heading3Char"/>
          <w:sz w:val="24"/>
        </w:rPr>
        <w:t>6.</w:t>
      </w:r>
      <w:r w:rsidR="003B0779" w:rsidRPr="008528E9">
        <w:rPr>
          <w:rStyle w:val="Heading3Char"/>
          <w:sz w:val="24"/>
        </w:rPr>
        <w:t>18</w:t>
      </w:r>
      <w:r w:rsidR="00D160E6" w:rsidRPr="00B82664">
        <w:rPr>
          <w:rStyle w:val="Heading3Char"/>
          <w:sz w:val="24"/>
        </w:rPr>
        <w:t>.</w:t>
      </w:r>
      <w:r w:rsidR="008171FB" w:rsidRPr="00392861">
        <w:rPr>
          <w:rStyle w:val="Heading3Char"/>
          <w:sz w:val="24"/>
        </w:rPr>
        <w:t>3</w:t>
      </w:r>
      <w:r w:rsidRPr="004505B6">
        <w:rPr>
          <w:rStyle w:val="Heading3Char"/>
          <w:sz w:val="24"/>
        </w:rPr>
        <w:t>.2</w:t>
      </w:r>
      <w:r w:rsidR="008C6729" w:rsidRPr="003B14EE">
        <w:rPr>
          <w:rStyle w:val="Heading3Char"/>
          <w:sz w:val="24"/>
        </w:rPr>
        <w:tab/>
        <w:t>Project 25</w:t>
      </w:r>
      <w:bookmarkEnd w:id="203"/>
    </w:p>
    <w:p w:rsidR="00F3209A" w:rsidRPr="00AE68BB" w:rsidRDefault="003A2294" w:rsidP="00F3209A">
      <w:r>
        <w:t xml:space="preserve">[R-6.18.3.2-001] </w:t>
      </w:r>
      <w:r w:rsidR="00F3209A" w:rsidRPr="00AE68BB">
        <w:t xml:space="preserve">The </w:t>
      </w:r>
      <w:r w:rsidR="000966DA">
        <w:t>MCPTT Service</w:t>
      </w:r>
      <w:r w:rsidR="00F3209A" w:rsidRPr="00AE68BB">
        <w:t xml:space="preserve"> shall enable interworking with </w:t>
      </w:r>
      <w:r w:rsidR="006C3201" w:rsidRPr="00AE68BB">
        <w:t>non-</w:t>
      </w:r>
      <w:r w:rsidR="00F971EA">
        <w:t xml:space="preserve">3GPP </w:t>
      </w:r>
      <w:r w:rsidR="006C3201" w:rsidRPr="00AE68BB">
        <w:t xml:space="preserve">PTT Systems that are compliant with the </w:t>
      </w:r>
      <w:r w:rsidR="00F3209A" w:rsidRPr="00AE68BB">
        <w:t>TIA-102 (P25)</w:t>
      </w:r>
      <w:r w:rsidR="006C3201" w:rsidRPr="00AE68BB">
        <w:t xml:space="preserve"> standards</w:t>
      </w:r>
      <w:r w:rsidR="00E27C9E" w:rsidRPr="00AE68BB">
        <w:t>.</w:t>
      </w:r>
    </w:p>
    <w:p w:rsidR="00F3209A" w:rsidRPr="00AE68BB" w:rsidRDefault="00606DB0" w:rsidP="00F3209A">
      <w:r>
        <w:t xml:space="preserve">[R-6.18.3.2-002] </w:t>
      </w:r>
      <w:r w:rsidR="00F3209A" w:rsidRPr="00AE68BB">
        <w:t xml:space="preserve">Interworking between the </w:t>
      </w:r>
      <w:r w:rsidR="000966DA">
        <w:t>MCPTT Service</w:t>
      </w:r>
      <w:r w:rsidR="00F3209A" w:rsidRPr="00AE68BB">
        <w:t xml:space="preserve"> and P25 shall be capable of interworking with a multiplicity of independently administered Project 25 Radio Frequency Subsystems (RFSS).</w:t>
      </w:r>
    </w:p>
    <w:p w:rsidR="00F3209A" w:rsidRPr="00AE68BB" w:rsidRDefault="00606DB0" w:rsidP="00F3209A">
      <w:r>
        <w:t xml:space="preserve">[R-6.18.3.2-003] </w:t>
      </w:r>
      <w:r w:rsidR="00F3209A" w:rsidRPr="00AE68BB">
        <w:t xml:space="preserve">Interworking between the </w:t>
      </w:r>
      <w:r w:rsidR="000966DA">
        <w:t>MCPTT Service</w:t>
      </w:r>
      <w:r w:rsidR="00F3209A" w:rsidRPr="00AE68BB">
        <w:t xml:space="preserve"> and P25 shall support interoperable </w:t>
      </w:r>
      <w:r w:rsidR="00501E60" w:rsidRPr="00AE68BB">
        <w:t>MCPTT</w:t>
      </w:r>
      <w:r w:rsidR="00F3209A" w:rsidRPr="00AE68BB">
        <w:t xml:space="preserve"> Group </w:t>
      </w:r>
      <w:r w:rsidR="00E27C9E" w:rsidRPr="00AE68BB">
        <w:t>C</w:t>
      </w:r>
      <w:r w:rsidR="00F3209A" w:rsidRPr="00AE68BB">
        <w:t>alls between MCPTT Users and P25 subscriber units and consoles.</w:t>
      </w:r>
    </w:p>
    <w:p w:rsidR="00F3209A" w:rsidRPr="00AE68BB" w:rsidRDefault="00606DB0" w:rsidP="00F3209A">
      <w:r>
        <w:t xml:space="preserve">[R-6.18.3.2-004] </w:t>
      </w:r>
      <w:r w:rsidR="00F3209A" w:rsidRPr="00AE68BB">
        <w:t xml:space="preserve">Interworking between the </w:t>
      </w:r>
      <w:r w:rsidR="000966DA">
        <w:t>MCPTT Service</w:t>
      </w:r>
      <w:r w:rsidR="00F3209A" w:rsidRPr="00AE68BB">
        <w:t xml:space="preserve"> and P25 shall support interoperable MCPTT Emergency Group Calls and P25 emergency calls.</w:t>
      </w:r>
    </w:p>
    <w:p w:rsidR="00F3209A" w:rsidRPr="00AE68BB" w:rsidRDefault="00606DB0" w:rsidP="00F3209A">
      <w:r>
        <w:t xml:space="preserve">[R-6.18.3.2-005] </w:t>
      </w:r>
      <w:r w:rsidR="00F3209A" w:rsidRPr="00AE68BB">
        <w:t xml:space="preserve">Interworking between the </w:t>
      </w:r>
      <w:r w:rsidR="000966DA">
        <w:t>MCPTT Service</w:t>
      </w:r>
      <w:r w:rsidR="00F3209A" w:rsidRPr="00AE68BB">
        <w:t xml:space="preserve"> and P25 shall support end-to-end encrypted </w:t>
      </w:r>
      <w:r w:rsidR="00346735" w:rsidRPr="00AE68BB">
        <w:t>MCPTT</w:t>
      </w:r>
      <w:r w:rsidR="00F3209A" w:rsidRPr="00AE68BB">
        <w:t xml:space="preserve"> Group </w:t>
      </w:r>
      <w:r w:rsidR="00E27C9E" w:rsidRPr="00AE68BB">
        <w:t>C</w:t>
      </w:r>
      <w:r w:rsidR="00F3209A" w:rsidRPr="00AE68BB">
        <w:t>alls between MCPTT Users and P25 subscriber units and consoles.</w:t>
      </w:r>
    </w:p>
    <w:p w:rsidR="00F3209A" w:rsidRPr="00AE68BB" w:rsidRDefault="00606DB0" w:rsidP="00F3209A">
      <w:r>
        <w:t xml:space="preserve">[R-6.18.3.2-006] </w:t>
      </w:r>
      <w:r w:rsidR="00F3209A" w:rsidRPr="00AE68BB">
        <w:t xml:space="preserve">Interworking between the </w:t>
      </w:r>
      <w:r w:rsidR="000966DA">
        <w:t>MCPTT Service</w:t>
      </w:r>
      <w:r w:rsidR="00F3209A" w:rsidRPr="00AE68BB">
        <w:t xml:space="preserve"> and P25 shall provide a means for an authorized user to initiate an override of a PTT Group call between MCPTT Users and P25 subscriber units and consoles.</w:t>
      </w:r>
    </w:p>
    <w:p w:rsidR="0091500C" w:rsidRPr="00AE68BB" w:rsidRDefault="00606DB0" w:rsidP="0091500C">
      <w:r>
        <w:t xml:space="preserve">[R-6.18.3.2-007] </w:t>
      </w:r>
      <w:r w:rsidR="0091500C" w:rsidRPr="00AE68BB">
        <w:t xml:space="preserve">The </w:t>
      </w:r>
      <w:r w:rsidR="000966DA">
        <w:t>MCPTT Service</w:t>
      </w:r>
      <w:r w:rsidR="0091500C" w:rsidRPr="00AE68BB">
        <w:t xml:space="preserve"> shall provide a mechanism for an MCPTT Administrator to authorize an MCPTT User to be able to initiate an override of a PTT Group call between MCPTT Users and P25 subscriber units and consoles.</w:t>
      </w:r>
    </w:p>
    <w:p w:rsidR="00F3209A" w:rsidRPr="00AE68BB" w:rsidRDefault="00606DB0" w:rsidP="00F3209A">
      <w:r>
        <w:t xml:space="preserve">[R-6.18.3.2-008] </w:t>
      </w:r>
      <w:r w:rsidR="00F3209A" w:rsidRPr="00AE68BB">
        <w:t xml:space="preserve">Interworking between the </w:t>
      </w:r>
      <w:r w:rsidR="000966DA">
        <w:t>MCPTT Service</w:t>
      </w:r>
      <w:r w:rsidR="00F3209A" w:rsidRPr="00AE68BB">
        <w:t xml:space="preserve"> and P25 shall provide a means for an authorized P25 subscriber units and consoles to initiate an override of a PTT Group call between MCPTT Users and P25 subscriber units and consoles.</w:t>
      </w:r>
    </w:p>
    <w:p w:rsidR="0091500C" w:rsidRPr="00AE68BB" w:rsidRDefault="00606DB0" w:rsidP="0091500C">
      <w:r>
        <w:t xml:space="preserve">[R-6.18.3.2-009] </w:t>
      </w:r>
      <w:r w:rsidR="0091500C" w:rsidRPr="00AE68BB">
        <w:t xml:space="preserve">The </w:t>
      </w:r>
      <w:r w:rsidR="000966DA">
        <w:t>MCPTT Service</w:t>
      </w:r>
      <w:r w:rsidR="0091500C" w:rsidRPr="00AE68BB">
        <w:t xml:space="preserve"> shall provide a mechanism for an MCPTT Administrator to authorize a P25 subscriber unit or P25 console to be able to initiate an override of a PTT Group call between </w:t>
      </w:r>
      <w:r w:rsidR="00DA2146">
        <w:t>MCPTT User</w:t>
      </w:r>
      <w:r w:rsidR="0091500C" w:rsidRPr="00AE68BB">
        <w:t>s and P25 subscriber units and consoles.</w:t>
      </w:r>
    </w:p>
    <w:p w:rsidR="00F3209A" w:rsidRPr="00AE68BB" w:rsidRDefault="00606DB0" w:rsidP="00F3209A">
      <w:r>
        <w:t xml:space="preserve">[R-6.18.3.2-010] </w:t>
      </w:r>
      <w:r w:rsidR="00F3209A" w:rsidRPr="00AE68BB">
        <w:t xml:space="preserve">Interworking between the </w:t>
      </w:r>
      <w:r w:rsidR="000966DA">
        <w:t>MCPTT Service</w:t>
      </w:r>
      <w:r w:rsidR="00F3209A" w:rsidRPr="00AE68BB">
        <w:t xml:space="preserve"> and P25 shall support Group Regrouping that includes both </w:t>
      </w:r>
      <w:r w:rsidR="00346735" w:rsidRPr="00AE68BB">
        <w:t>MCPTT</w:t>
      </w:r>
      <w:r w:rsidR="00F3209A" w:rsidRPr="00AE68BB">
        <w:t xml:space="preserve"> Groups and P25 groups.</w:t>
      </w:r>
    </w:p>
    <w:p w:rsidR="00F3209A" w:rsidRPr="00AE68BB" w:rsidRDefault="00606DB0" w:rsidP="00F3209A">
      <w:r>
        <w:t xml:space="preserve">[R-6.18.3.2-011] </w:t>
      </w:r>
      <w:r w:rsidR="00F3209A" w:rsidRPr="00AE68BB">
        <w:t xml:space="preserve">Interworking between the </w:t>
      </w:r>
      <w:r w:rsidR="000966DA">
        <w:t>MCPTT Service</w:t>
      </w:r>
      <w:r w:rsidR="00F3209A" w:rsidRPr="00AE68BB">
        <w:t xml:space="preserve"> and P25 shall support User Regrouping that includes both MCPTT Users and P25 subscriber units.</w:t>
      </w:r>
    </w:p>
    <w:p w:rsidR="00F3209A" w:rsidRPr="00AE68BB" w:rsidRDefault="00606DB0" w:rsidP="00F3209A">
      <w:r>
        <w:t xml:space="preserve">[R-6.18.3.2-012] </w:t>
      </w:r>
      <w:r w:rsidR="00F3209A" w:rsidRPr="00AE68BB">
        <w:t xml:space="preserve">Interworking between the </w:t>
      </w:r>
      <w:r w:rsidR="000966DA">
        <w:t>MCPTT Service</w:t>
      </w:r>
      <w:r w:rsidR="00F3209A" w:rsidRPr="00AE68BB">
        <w:t xml:space="preserve"> and P25 shall support interworking of Group-Broadcast Group Calls and P25 announcement group calls.</w:t>
      </w:r>
    </w:p>
    <w:p w:rsidR="00F3209A" w:rsidRPr="00AE68BB" w:rsidRDefault="00606DB0" w:rsidP="00F3209A">
      <w:r>
        <w:t xml:space="preserve">[R-6.18.3.2-013] </w:t>
      </w:r>
      <w:r w:rsidR="00F3209A" w:rsidRPr="00AE68BB">
        <w:t xml:space="preserve">Interworking between the </w:t>
      </w:r>
      <w:r w:rsidR="000966DA">
        <w:t>MCPTT Service</w:t>
      </w:r>
      <w:r w:rsidR="00F3209A" w:rsidRPr="00AE68BB">
        <w:t xml:space="preserve"> and P25 shall support interoperable </w:t>
      </w:r>
      <w:r w:rsidR="00F05CBB">
        <w:t>U</w:t>
      </w:r>
      <w:r w:rsidR="00200852">
        <w:t>ser</w:t>
      </w:r>
      <w:r w:rsidR="00F3209A" w:rsidRPr="00AE68BB">
        <w:t xml:space="preserve"> IDs and P25 </w:t>
      </w:r>
      <w:r w:rsidR="00200852">
        <w:t>subscriber</w:t>
      </w:r>
      <w:r w:rsidR="00F3209A" w:rsidRPr="00AE68BB">
        <w:t xml:space="preserve"> IDs.</w:t>
      </w:r>
    </w:p>
    <w:p w:rsidR="00F3209A" w:rsidRPr="00AE68BB" w:rsidRDefault="00606DB0" w:rsidP="00F3209A">
      <w:r>
        <w:t xml:space="preserve">[R-6.18.3.2-014] </w:t>
      </w:r>
      <w:r w:rsidR="00F3209A" w:rsidRPr="00AE68BB">
        <w:t xml:space="preserve">Interworking between the </w:t>
      </w:r>
      <w:r w:rsidR="000966DA">
        <w:t>MCPTT Service</w:t>
      </w:r>
      <w:r w:rsidR="00F3209A" w:rsidRPr="00AE68BB">
        <w:t xml:space="preserve"> and P25 shall support interoperable PTT </w:t>
      </w:r>
      <w:r w:rsidR="00C017E9" w:rsidRPr="00AE68BB">
        <w:t>Private</w:t>
      </w:r>
      <w:r w:rsidR="00F3209A" w:rsidRPr="00AE68BB">
        <w:t xml:space="preserve"> Calls</w:t>
      </w:r>
      <w:r w:rsidR="00110E55">
        <w:t xml:space="preserve"> (with Floor control)</w:t>
      </w:r>
      <w:r w:rsidR="00F3209A" w:rsidRPr="00AE68BB">
        <w:t xml:space="preserve"> between </w:t>
      </w:r>
      <w:r w:rsidR="00512F89" w:rsidRPr="00AE68BB">
        <w:t>an MCPTT</w:t>
      </w:r>
      <w:r w:rsidR="00F3209A" w:rsidRPr="00AE68BB">
        <w:t xml:space="preserve"> User and a P25 subscriber unit or console.</w:t>
      </w:r>
    </w:p>
    <w:p w:rsidR="003F68F4" w:rsidRPr="00AE68BB" w:rsidRDefault="00606DB0" w:rsidP="003F68F4">
      <w:r>
        <w:t xml:space="preserve">[R-6.18.3.2-015] </w:t>
      </w:r>
      <w:r w:rsidR="003F68F4" w:rsidRPr="00AE68BB">
        <w:t xml:space="preserve">Interworking between the </w:t>
      </w:r>
      <w:r w:rsidR="000966DA">
        <w:t>MCPTT Service</w:t>
      </w:r>
      <w:r w:rsidR="003F68F4" w:rsidRPr="00AE68BB">
        <w:t xml:space="preserve"> and P25 shall provide a mechanism to reconcile the Private Call</w:t>
      </w:r>
      <w:r w:rsidR="00110E55">
        <w:t xml:space="preserve"> (with Floor control)</w:t>
      </w:r>
      <w:r w:rsidR="003F68F4" w:rsidRPr="00AE68BB">
        <w:t xml:space="preserve"> commencement mode between an MCPTT User and a P25 subscriber unit or console.</w:t>
      </w:r>
    </w:p>
    <w:p w:rsidR="00F3209A" w:rsidRPr="00AE68BB" w:rsidRDefault="00606DB0" w:rsidP="00F3209A">
      <w:r>
        <w:t xml:space="preserve">[R-6.18.3.2-016] </w:t>
      </w:r>
      <w:r w:rsidR="00F3209A" w:rsidRPr="00AE68BB">
        <w:t xml:space="preserve">Interworking between the </w:t>
      </w:r>
      <w:r w:rsidR="000966DA">
        <w:t>MCPTT Service</w:t>
      </w:r>
      <w:r w:rsidR="00F3209A" w:rsidRPr="00AE68BB">
        <w:t xml:space="preserve"> and P25 shall support end-to-end encrypted PTT </w:t>
      </w:r>
      <w:r w:rsidR="00C017E9" w:rsidRPr="00AE68BB">
        <w:t>Private</w:t>
      </w:r>
      <w:r w:rsidR="00F3209A" w:rsidRPr="00AE68BB">
        <w:t xml:space="preserve"> Calls</w:t>
      </w:r>
      <w:r w:rsidR="00110E55">
        <w:t xml:space="preserve"> (with Floor control)</w:t>
      </w:r>
      <w:r w:rsidR="00F3209A" w:rsidRPr="00AE68BB">
        <w:t xml:space="preserve"> between </w:t>
      </w:r>
      <w:r w:rsidR="00512F89" w:rsidRPr="00AE68BB">
        <w:t>an MCPTT</w:t>
      </w:r>
      <w:r w:rsidR="00F3209A" w:rsidRPr="00AE68BB">
        <w:t xml:space="preserve"> User and a P25 subscriber unit or console.</w:t>
      </w:r>
    </w:p>
    <w:p w:rsidR="00F3209A" w:rsidRPr="00AE68BB" w:rsidRDefault="00606DB0" w:rsidP="00F3209A">
      <w:r>
        <w:t xml:space="preserve">[R-6.18.3.2-017] </w:t>
      </w:r>
      <w:r w:rsidR="00F3209A" w:rsidRPr="00AE68BB">
        <w:t xml:space="preserve">Interworking between the </w:t>
      </w:r>
      <w:r w:rsidR="000966DA">
        <w:t>MCPTT Service</w:t>
      </w:r>
      <w:r w:rsidR="00F3209A" w:rsidRPr="00AE68BB">
        <w:t xml:space="preserve"> and P25 shall support a means of reconciling codecs between interoperable calls.</w:t>
      </w:r>
    </w:p>
    <w:p w:rsidR="00F3209A" w:rsidRPr="00AE68BB" w:rsidRDefault="00606DB0" w:rsidP="00F3209A">
      <w:r>
        <w:t xml:space="preserve">[R-6.18.3.2-018] </w:t>
      </w:r>
      <w:r w:rsidR="00F3209A" w:rsidRPr="00AE68BB">
        <w:t xml:space="preserve">Interworking between the </w:t>
      </w:r>
      <w:r w:rsidR="000966DA">
        <w:t>MCPTT Service</w:t>
      </w:r>
      <w:r w:rsidR="00F3209A" w:rsidRPr="00AE68BB">
        <w:t xml:space="preserve"> and P25 shall support conveyance of </w:t>
      </w:r>
      <w:r w:rsidR="000966DA">
        <w:t>L</w:t>
      </w:r>
      <w:r w:rsidR="00F3209A" w:rsidRPr="00AE68BB">
        <w:t>osing audio from P25 subscriber units and consoles to authorized MCPTT Users.</w:t>
      </w:r>
    </w:p>
    <w:p w:rsidR="0091500C" w:rsidRPr="00AE68BB" w:rsidRDefault="00606DB0" w:rsidP="0091500C">
      <w:r>
        <w:t xml:space="preserve">[R-6.18.3.2-019] </w:t>
      </w:r>
      <w:r w:rsidR="0091500C" w:rsidRPr="00AE68BB">
        <w:t xml:space="preserve">The </w:t>
      </w:r>
      <w:r w:rsidR="000966DA">
        <w:t>MCPTT Service</w:t>
      </w:r>
      <w:r w:rsidR="0091500C" w:rsidRPr="00AE68BB">
        <w:t xml:space="preserve"> shall provide a mechanism for an MCPTT Administrator to authorize MCPTT Users to be able to receive </w:t>
      </w:r>
      <w:r w:rsidR="000966DA">
        <w:t>L</w:t>
      </w:r>
      <w:r w:rsidR="0091500C" w:rsidRPr="00AE68BB">
        <w:t>osing audio from P25 subscribers units and consoles.</w:t>
      </w:r>
    </w:p>
    <w:p w:rsidR="000A1BBF" w:rsidRPr="00AE68BB" w:rsidRDefault="00606DB0" w:rsidP="000A1BBF">
      <w:r>
        <w:t xml:space="preserve">[R-6.18.3.2-020] </w:t>
      </w:r>
      <w:r w:rsidR="000A1BBF" w:rsidRPr="00AE68BB">
        <w:t xml:space="preserve">For Private </w:t>
      </w:r>
      <w:r w:rsidR="00A868C0">
        <w:t>C</w:t>
      </w:r>
      <w:r w:rsidR="000A1BBF" w:rsidRPr="00AE68BB">
        <w:t>alls</w:t>
      </w:r>
      <w:r w:rsidR="00110E55">
        <w:t xml:space="preserve"> (with Floor control)</w:t>
      </w:r>
      <w:r w:rsidR="000A1BBF" w:rsidRPr="00AE68BB">
        <w:t xml:space="preserve"> interworking between the </w:t>
      </w:r>
      <w:r w:rsidR="000966DA">
        <w:t>MCPTT Service</w:t>
      </w:r>
      <w:r w:rsidR="000A1BBF" w:rsidRPr="00AE68BB">
        <w:t xml:space="preserve"> and non-</w:t>
      </w:r>
      <w:r w:rsidR="008D00AB">
        <w:t>3GPP</w:t>
      </w:r>
      <w:r w:rsidR="008D00AB" w:rsidRPr="00AE68BB">
        <w:t xml:space="preserve"> </w:t>
      </w:r>
      <w:r w:rsidR="000A1BBF" w:rsidRPr="00AE68BB">
        <w:t xml:space="preserve">PTT systems that do not support </w:t>
      </w:r>
      <w:r w:rsidR="00A868C0">
        <w:t>P</w:t>
      </w:r>
      <w:r w:rsidR="000A1BBF" w:rsidRPr="00AE68BB">
        <w:t xml:space="preserve">rivate </w:t>
      </w:r>
      <w:r w:rsidR="00A868C0">
        <w:t>C</w:t>
      </w:r>
      <w:r w:rsidR="000A1BBF" w:rsidRPr="00AE68BB">
        <w:t>all override (</w:t>
      </w:r>
      <w:r w:rsidR="00394276" w:rsidRPr="00AE68BB">
        <w:t>e.g.</w:t>
      </w:r>
      <w:r w:rsidR="00172756">
        <w:t xml:space="preserve">, </w:t>
      </w:r>
      <w:r w:rsidR="000A1BBF" w:rsidRPr="00AE68BB">
        <w:t xml:space="preserve">Project 25 Phase 1 systems), the </w:t>
      </w:r>
      <w:r w:rsidR="00DA2146">
        <w:t>P</w:t>
      </w:r>
      <w:r w:rsidR="000A1BBF" w:rsidRPr="00AE68BB">
        <w:t>articipant attempting to override shall be notified that the override can</w:t>
      </w:r>
      <w:r w:rsidR="00B029DB">
        <w:t xml:space="preserve"> </w:t>
      </w:r>
      <w:r w:rsidR="000A1BBF" w:rsidRPr="00AE68BB">
        <w:t>not be accomplished.</w:t>
      </w:r>
    </w:p>
    <w:p w:rsidR="00F3209A" w:rsidRPr="00AE68BB" w:rsidRDefault="00606DB0" w:rsidP="000A1BBF">
      <w:r>
        <w:t xml:space="preserve">[R-6.18.3.2-021] </w:t>
      </w:r>
      <w:r w:rsidR="000A1BBF" w:rsidRPr="00AE68BB">
        <w:t xml:space="preserve">For Private </w:t>
      </w:r>
      <w:r w:rsidR="00A868C0">
        <w:t>C</w:t>
      </w:r>
      <w:r w:rsidR="000A1BBF" w:rsidRPr="00AE68BB">
        <w:t>all</w:t>
      </w:r>
      <w:r w:rsidR="00110E55">
        <w:t xml:space="preserve"> (with Floor control)</w:t>
      </w:r>
      <w:r w:rsidR="000A1BBF" w:rsidRPr="00AE68BB">
        <w:t xml:space="preserve"> interworking</w:t>
      </w:r>
      <w:r w:rsidR="00F64613">
        <w:t>,</w:t>
      </w:r>
      <w:r w:rsidR="000A1BBF" w:rsidRPr="00AE68BB">
        <w:t xml:space="preserve"> between the </w:t>
      </w:r>
      <w:r w:rsidR="000966DA">
        <w:t>MCPTT Service</w:t>
      </w:r>
      <w:r w:rsidR="000A1BBF" w:rsidRPr="00AE68BB">
        <w:t xml:space="preserve"> and non-</w:t>
      </w:r>
      <w:r w:rsidR="008D00AB">
        <w:t>3GPP</w:t>
      </w:r>
      <w:r w:rsidR="008D00AB" w:rsidRPr="00AE68BB">
        <w:t xml:space="preserve"> </w:t>
      </w:r>
      <w:r w:rsidR="000A1BBF" w:rsidRPr="00AE68BB">
        <w:t xml:space="preserve">PTT systems that do support </w:t>
      </w:r>
      <w:r w:rsidR="00A868C0">
        <w:t>P</w:t>
      </w:r>
      <w:r w:rsidR="000A1BBF" w:rsidRPr="00AE68BB">
        <w:t xml:space="preserve">rivate </w:t>
      </w:r>
      <w:r w:rsidR="00A868C0">
        <w:t>C</w:t>
      </w:r>
      <w:r w:rsidR="000A1BBF" w:rsidRPr="00AE68BB">
        <w:t>all override (</w:t>
      </w:r>
      <w:r w:rsidR="00394276" w:rsidRPr="00AE68BB">
        <w:t>e.g.</w:t>
      </w:r>
      <w:r w:rsidR="00172756">
        <w:t xml:space="preserve">, </w:t>
      </w:r>
      <w:r w:rsidR="000A1BBF" w:rsidRPr="00AE68BB">
        <w:t>Project 25 Phase 2 systems),</w:t>
      </w:r>
      <w:r w:rsidR="00907454" w:rsidRPr="00AE68BB">
        <w:t xml:space="preserve"> </w:t>
      </w:r>
      <w:r w:rsidR="00F64613">
        <w:t>t</w:t>
      </w:r>
      <w:r w:rsidR="00F64613" w:rsidRPr="00E31F0F">
        <w:t xml:space="preserve">he </w:t>
      </w:r>
      <w:r w:rsidR="000966DA">
        <w:t>MCPTT Service</w:t>
      </w:r>
      <w:r w:rsidR="00F64613" w:rsidRPr="00E31F0F">
        <w:t xml:space="preserve"> shall provi</w:t>
      </w:r>
      <w:r w:rsidR="00F64613">
        <w:t>de a mechanism for Participants</w:t>
      </w:r>
      <w:r w:rsidR="00F64613" w:rsidRPr="00E31F0F">
        <w:t xml:space="preserve"> to override an active MCPTT transmission of a transmitting Participant when the priority level of the overriding Participant </w:t>
      </w:r>
      <w:r w:rsidR="00F64613">
        <w:t>is</w:t>
      </w:r>
      <w:r w:rsidR="00F64613" w:rsidRPr="00E31F0F">
        <w:t xml:space="preserve"> ranked higher than the priority level of the transmi</w:t>
      </w:r>
      <w:r w:rsidR="00F64613">
        <w:t>tting Participant</w:t>
      </w:r>
      <w:r w:rsidR="000A1BBF" w:rsidRPr="00AE68BB">
        <w:t>.</w:t>
      </w:r>
    </w:p>
    <w:p w:rsidR="00597EEA" w:rsidRPr="00AE68BB" w:rsidRDefault="00826D26" w:rsidP="00B824FD">
      <w:pPr>
        <w:pStyle w:val="Heading4"/>
      </w:pPr>
      <w:bookmarkStart w:id="204" w:name="_Toc138429127"/>
      <w:r w:rsidRPr="00AE68BB">
        <w:t>6.</w:t>
      </w:r>
      <w:r w:rsidR="003B0779" w:rsidRPr="00AE68BB">
        <w:t>18</w:t>
      </w:r>
      <w:r w:rsidR="00D160E6" w:rsidRPr="00AE68BB">
        <w:t>.</w:t>
      </w:r>
      <w:r w:rsidR="008171FB">
        <w:t>3</w:t>
      </w:r>
      <w:r w:rsidRPr="00AE68BB">
        <w:t>.3</w:t>
      </w:r>
      <w:r w:rsidR="008C6729" w:rsidRPr="00AE68BB">
        <w:tab/>
        <w:t>TETRA</w:t>
      </w:r>
      <w:bookmarkEnd w:id="204"/>
    </w:p>
    <w:p w:rsidR="00B824FD" w:rsidRPr="00AE68BB" w:rsidRDefault="004246CE" w:rsidP="00B824FD">
      <w:r>
        <w:t xml:space="preserve">[R-6.18.3.3-001] </w:t>
      </w:r>
      <w:r w:rsidR="00B824FD" w:rsidRPr="00AE68BB">
        <w:t xml:space="preserve">The </w:t>
      </w:r>
      <w:r w:rsidR="000966DA">
        <w:t>MCPTT Service</w:t>
      </w:r>
      <w:r w:rsidR="00B824FD" w:rsidRPr="00AE68BB">
        <w:t xml:space="preserve"> shall enable interworking with non-</w:t>
      </w:r>
      <w:r w:rsidR="008D00AB">
        <w:t xml:space="preserve">3GPP </w:t>
      </w:r>
      <w:r w:rsidR="00B824FD" w:rsidRPr="00AE68BB">
        <w:t>PTT Systems that are compliant with the ETSI TETRA standards.</w:t>
      </w:r>
    </w:p>
    <w:p w:rsidR="00B824FD" w:rsidRPr="00AE68BB" w:rsidRDefault="004246CE" w:rsidP="00B824FD">
      <w:r>
        <w:t xml:space="preserve">[R-6.18.3.3-002] </w:t>
      </w:r>
      <w:r w:rsidR="00B824FD" w:rsidRPr="00AE68BB">
        <w:t xml:space="preserve">Interworking between the </w:t>
      </w:r>
      <w:r w:rsidR="000966DA">
        <w:t>MCPTT Service</w:t>
      </w:r>
      <w:r w:rsidR="00B824FD" w:rsidRPr="00AE68BB">
        <w:t xml:space="preserve"> and TETRA shall be capable of interworking with a multiplicity of independently administered TETRA systems (S</w:t>
      </w:r>
      <w:r w:rsidR="00803060">
        <w:t>witching and management Infrastructure</w:t>
      </w:r>
      <w:r w:rsidR="00B824FD" w:rsidRPr="00AE68BB">
        <w:t>s).</w:t>
      </w:r>
    </w:p>
    <w:p w:rsidR="00B824FD" w:rsidRPr="00AE68BB" w:rsidRDefault="004246CE" w:rsidP="00B824FD">
      <w:r>
        <w:t xml:space="preserve">[R-6.18.3.3-003] </w:t>
      </w:r>
      <w:r w:rsidR="00B824FD" w:rsidRPr="00AE68BB">
        <w:t xml:space="preserve">Interworking between the </w:t>
      </w:r>
      <w:r w:rsidR="000966DA">
        <w:t>MCPTT Service</w:t>
      </w:r>
      <w:r w:rsidR="00B824FD" w:rsidRPr="00AE68BB">
        <w:t xml:space="preserve"> and TETRA shall support interoperable MCPTT Group Calls between MCPTT Users and TETRA mobile stations and consoles.</w:t>
      </w:r>
    </w:p>
    <w:p w:rsidR="00B824FD" w:rsidRPr="00AE68BB" w:rsidRDefault="004246CE" w:rsidP="00B824FD">
      <w:r>
        <w:t xml:space="preserve">[R-6.18.3.3-004] </w:t>
      </w:r>
      <w:r w:rsidR="00B824FD" w:rsidRPr="00AE68BB">
        <w:t xml:space="preserve">Interworking between the </w:t>
      </w:r>
      <w:r w:rsidR="000966DA">
        <w:t>MCPTT Service</w:t>
      </w:r>
      <w:r w:rsidR="00B824FD" w:rsidRPr="00AE68BB">
        <w:t xml:space="preserve"> and TETRA shall support interoperable MCPTT Emergency Group Calls and TETRA emergency calls.</w:t>
      </w:r>
    </w:p>
    <w:p w:rsidR="00B824FD" w:rsidRPr="00AE68BB" w:rsidRDefault="004246CE" w:rsidP="00B824FD">
      <w:r>
        <w:t xml:space="preserve">[R-6.18.3.3-005] </w:t>
      </w:r>
      <w:r w:rsidR="00B824FD" w:rsidRPr="00AE68BB">
        <w:t xml:space="preserve">Interworking between the </w:t>
      </w:r>
      <w:r w:rsidR="000966DA">
        <w:t>MCPTT Service</w:t>
      </w:r>
      <w:r w:rsidR="00B824FD" w:rsidRPr="00AE68BB">
        <w:t xml:space="preserve"> and TETRA shall support end-to-end encrypted MCPTT Group Calls between MCPTT Users supporting </w:t>
      </w:r>
      <w:r w:rsidR="00803060">
        <w:t xml:space="preserve">the </w:t>
      </w:r>
      <w:r w:rsidR="00B824FD" w:rsidRPr="00AE68BB">
        <w:t xml:space="preserve">TETRA </w:t>
      </w:r>
      <w:r w:rsidR="00803060">
        <w:t xml:space="preserve">voice </w:t>
      </w:r>
      <w:r w:rsidR="00B824FD" w:rsidRPr="00AE68BB">
        <w:t xml:space="preserve">codec and </w:t>
      </w:r>
      <w:r w:rsidR="00803060">
        <w:t xml:space="preserve">end-to-end </w:t>
      </w:r>
      <w:r w:rsidR="00B824FD" w:rsidRPr="00AE68BB">
        <w:t>encryption and TETRA mobile stations and consoles.</w:t>
      </w:r>
    </w:p>
    <w:p w:rsidR="00B824FD" w:rsidRPr="00AE68BB" w:rsidRDefault="004246CE" w:rsidP="00B824FD">
      <w:r>
        <w:t xml:space="preserve">[R-6.18.3.3-006] </w:t>
      </w:r>
      <w:r w:rsidR="00B824FD" w:rsidRPr="00AE68BB">
        <w:t xml:space="preserve">Interworking between the </w:t>
      </w:r>
      <w:r w:rsidR="000966DA">
        <w:t>MCPTT Service</w:t>
      </w:r>
      <w:r w:rsidR="00B824FD" w:rsidRPr="00AE68BB">
        <w:t xml:space="preserve"> and TETRA shall provide a means for an authorized user to initiate an override of a PTT Group call between MCPTT Users and TETRA mobile stations and consoles.</w:t>
      </w:r>
    </w:p>
    <w:p w:rsidR="00B824FD" w:rsidRPr="00AE68BB" w:rsidRDefault="004246CE" w:rsidP="00B824FD">
      <w:r>
        <w:t xml:space="preserve">[R-6.18.3.3-007] </w:t>
      </w:r>
      <w:r w:rsidR="00B824FD" w:rsidRPr="00AE68BB">
        <w:t xml:space="preserve">Interworking between the </w:t>
      </w:r>
      <w:r w:rsidR="000966DA">
        <w:t>MCPTT Service</w:t>
      </w:r>
      <w:r w:rsidR="00B824FD" w:rsidRPr="00AE68BB">
        <w:t xml:space="preserve"> and TETRA shall provide a means for an authorized TETRA mobile station or console to initiate an override of a PTT Group call between MCPTT Users and TETRA mobile stations and consoles.</w:t>
      </w:r>
    </w:p>
    <w:p w:rsidR="00B824FD" w:rsidRPr="00AE68BB" w:rsidRDefault="004246CE" w:rsidP="00B824FD">
      <w:r>
        <w:t xml:space="preserve">[R-6.18.3.3-008] </w:t>
      </w:r>
      <w:r w:rsidR="00B824FD" w:rsidRPr="00AE68BB">
        <w:t xml:space="preserve">Interworking between the </w:t>
      </w:r>
      <w:r w:rsidR="000966DA">
        <w:t>MCPTT Service</w:t>
      </w:r>
      <w:r w:rsidR="00B824FD" w:rsidRPr="00AE68BB">
        <w:t xml:space="preserve"> and TETRA shall support Group Regrouping that includes both MCPTT Groups and TETRA groups.</w:t>
      </w:r>
    </w:p>
    <w:p w:rsidR="00B824FD" w:rsidRPr="00AE68BB" w:rsidRDefault="004246CE" w:rsidP="00B824FD">
      <w:r>
        <w:t xml:space="preserve">[R-6.18.3.3-009] </w:t>
      </w:r>
      <w:r w:rsidR="00B824FD" w:rsidRPr="00AE68BB">
        <w:t xml:space="preserve">Interworking between the </w:t>
      </w:r>
      <w:r w:rsidR="000966DA">
        <w:t>MCPTT Service</w:t>
      </w:r>
      <w:r w:rsidR="00B824FD" w:rsidRPr="00AE68BB">
        <w:t xml:space="preserve"> and TETRA shall support User Regrouping that includes both MCPTT Users and TETRA mobile stations.</w:t>
      </w:r>
    </w:p>
    <w:p w:rsidR="00B824FD" w:rsidRPr="00AE68BB" w:rsidRDefault="004246CE" w:rsidP="00B824FD">
      <w:r>
        <w:t xml:space="preserve">[R-6.18.3.3-010] </w:t>
      </w:r>
      <w:r w:rsidR="00B824FD" w:rsidRPr="00AE68BB">
        <w:t xml:space="preserve">Interworking between the </w:t>
      </w:r>
      <w:r w:rsidR="000966DA">
        <w:t>MCPTT Service</w:t>
      </w:r>
      <w:r w:rsidR="00B824FD" w:rsidRPr="00AE68BB">
        <w:t xml:space="preserve"> and TETRA shall support interoperable </w:t>
      </w:r>
      <w:r w:rsidR="00F05CBB">
        <w:t>U</w:t>
      </w:r>
      <w:r w:rsidR="00200852">
        <w:t>ser</w:t>
      </w:r>
      <w:r w:rsidR="00B824FD" w:rsidRPr="00AE68BB">
        <w:t xml:space="preserve"> IDs and TETRA IDs.</w:t>
      </w:r>
    </w:p>
    <w:p w:rsidR="00B824FD" w:rsidRPr="00AE68BB" w:rsidRDefault="004246CE" w:rsidP="00B824FD">
      <w:r>
        <w:t xml:space="preserve">[R-6.18.3.3-011] </w:t>
      </w:r>
      <w:r w:rsidR="00B824FD" w:rsidRPr="00AE68BB">
        <w:t xml:space="preserve">Interworking between the </w:t>
      </w:r>
      <w:r w:rsidR="000966DA">
        <w:t>MCPTT Service</w:t>
      </w:r>
      <w:r w:rsidR="00B824FD" w:rsidRPr="00AE68BB">
        <w:t xml:space="preserve"> and TETRA shall support interoperable PTT Private Calls between an MCPTT User and a TETRA mobile station or console.</w:t>
      </w:r>
    </w:p>
    <w:p w:rsidR="00B824FD" w:rsidRPr="00AE68BB" w:rsidRDefault="004246CE" w:rsidP="00B824FD">
      <w:r>
        <w:t xml:space="preserve">[R-6.18.3.3-012] </w:t>
      </w:r>
      <w:r w:rsidR="00B824FD" w:rsidRPr="00AE68BB">
        <w:t xml:space="preserve">Interworking between the </w:t>
      </w:r>
      <w:r w:rsidR="000966DA">
        <w:t>MCPTT Service</w:t>
      </w:r>
      <w:r w:rsidR="00B824FD" w:rsidRPr="00AE68BB">
        <w:t xml:space="preserve"> and TETRA shall support end-to-end encrypted PTT Private Calls between an MCPTT User supporting TETRA codec and encryption and a TETRA mobile station or console.</w:t>
      </w:r>
    </w:p>
    <w:p w:rsidR="00B824FD" w:rsidRPr="00AE68BB" w:rsidRDefault="004246CE" w:rsidP="00B824FD">
      <w:r>
        <w:t xml:space="preserve">[R-6.18.3.3-013] </w:t>
      </w:r>
      <w:r w:rsidR="00B824FD" w:rsidRPr="00AE68BB">
        <w:t xml:space="preserve">Interworking between the </w:t>
      </w:r>
      <w:r w:rsidR="000966DA">
        <w:t>MCPTT Service</w:t>
      </w:r>
      <w:r w:rsidR="00B824FD" w:rsidRPr="00AE68BB">
        <w:t xml:space="preserve"> and TETRA shall support a means of reconciling codecs between interoperable calls when not end-to-end encrypted.</w:t>
      </w:r>
    </w:p>
    <w:p w:rsidR="00B824FD" w:rsidRPr="00AE68BB" w:rsidRDefault="004246CE" w:rsidP="00B824FD">
      <w:r>
        <w:t xml:space="preserve">[R-6.18.3.3-014] </w:t>
      </w:r>
      <w:r w:rsidR="00B824FD" w:rsidRPr="00AE68BB">
        <w:t xml:space="preserve">For Private </w:t>
      </w:r>
      <w:r w:rsidR="00A868C0">
        <w:t>C</w:t>
      </w:r>
      <w:r w:rsidR="00B824FD" w:rsidRPr="00AE68BB">
        <w:t>all</w:t>
      </w:r>
      <w:r w:rsidR="00BD64DC">
        <w:t xml:space="preserve"> (with Floor control)</w:t>
      </w:r>
      <w:r w:rsidR="00B824FD" w:rsidRPr="00AE68BB">
        <w:t xml:space="preserve"> interworking</w:t>
      </w:r>
      <w:r w:rsidR="00F64613">
        <w:t>,</w:t>
      </w:r>
      <w:r w:rsidR="00B824FD" w:rsidRPr="00AE68BB">
        <w:t xml:space="preserve"> between the </w:t>
      </w:r>
      <w:r w:rsidR="000966DA">
        <w:t>MCPTT Service</w:t>
      </w:r>
      <w:r w:rsidR="00B824FD" w:rsidRPr="00AE68BB">
        <w:t xml:space="preserve"> and non-</w:t>
      </w:r>
      <w:r w:rsidR="008D00AB">
        <w:t>3GPP</w:t>
      </w:r>
      <w:r w:rsidR="008D00AB" w:rsidRPr="00AE68BB">
        <w:t xml:space="preserve"> </w:t>
      </w:r>
      <w:r w:rsidR="00B824FD" w:rsidRPr="00AE68BB">
        <w:t xml:space="preserve">PTT systems that do support </w:t>
      </w:r>
      <w:r w:rsidR="00A868C0">
        <w:t>P</w:t>
      </w:r>
      <w:r w:rsidR="00B824FD" w:rsidRPr="00AE68BB">
        <w:t xml:space="preserve">rivate </w:t>
      </w:r>
      <w:r w:rsidR="00A868C0">
        <w:t>C</w:t>
      </w:r>
      <w:r w:rsidR="00B824FD" w:rsidRPr="00AE68BB">
        <w:t>all override</w:t>
      </w:r>
      <w:r w:rsidR="00F64613" w:rsidRPr="00053693">
        <w:t xml:space="preserve">, </w:t>
      </w:r>
      <w:r w:rsidR="00F64613">
        <w:t>t</w:t>
      </w:r>
      <w:r w:rsidR="00F64613" w:rsidRPr="00E31F0F">
        <w:t xml:space="preserve">he </w:t>
      </w:r>
      <w:r w:rsidR="000966DA">
        <w:t>MCPTT Service</w:t>
      </w:r>
      <w:r w:rsidR="00F64613" w:rsidRPr="00E31F0F">
        <w:t xml:space="preserve"> shall provi</w:t>
      </w:r>
      <w:r w:rsidR="00F64613">
        <w:t>de a mechanism for Participants</w:t>
      </w:r>
      <w:r w:rsidR="00F64613" w:rsidRPr="00E31F0F">
        <w:t xml:space="preserve"> to override an active MCPTT transmission of a transmitting Participant when the priority level of the overrid</w:t>
      </w:r>
      <w:r w:rsidR="00F64613">
        <w:t>ing Participant is</w:t>
      </w:r>
      <w:r w:rsidR="00F64613" w:rsidRPr="00E31F0F">
        <w:t xml:space="preserve"> ranked higher than the priority level of the transmi</w:t>
      </w:r>
      <w:r w:rsidR="00F64613">
        <w:t>tting Participant</w:t>
      </w:r>
      <w:r w:rsidR="00B824FD" w:rsidRPr="00AE68BB">
        <w:t>.</w:t>
      </w:r>
    </w:p>
    <w:p w:rsidR="00597EEA" w:rsidRPr="00AE68BB" w:rsidRDefault="00C81D1A" w:rsidP="00B824FD">
      <w:pPr>
        <w:pStyle w:val="Heading4"/>
      </w:pPr>
      <w:bookmarkStart w:id="205" w:name="_Toc138429128"/>
      <w:r w:rsidRPr="00AE68BB">
        <w:t>6.</w:t>
      </w:r>
      <w:r w:rsidR="003B0779" w:rsidRPr="00AE68BB">
        <w:t>18</w:t>
      </w:r>
      <w:r w:rsidR="00D160E6" w:rsidRPr="00AE68BB">
        <w:t>.</w:t>
      </w:r>
      <w:r w:rsidR="008171FB">
        <w:t>3</w:t>
      </w:r>
      <w:r w:rsidRPr="00AE68BB">
        <w:t>.4</w:t>
      </w:r>
      <w:r w:rsidR="008C6729" w:rsidRPr="00AE68BB">
        <w:rPr>
          <w:rStyle w:val="Heading3Char"/>
          <w:sz w:val="24"/>
        </w:rPr>
        <w:tab/>
        <w:t xml:space="preserve">Legacy </w:t>
      </w:r>
      <w:r w:rsidR="007514C5">
        <w:rPr>
          <w:rStyle w:val="Heading3Char"/>
          <w:sz w:val="24"/>
        </w:rPr>
        <w:t>l</w:t>
      </w:r>
      <w:r w:rsidR="008C6729" w:rsidRPr="00AE68BB">
        <w:rPr>
          <w:rStyle w:val="Heading3Char"/>
          <w:sz w:val="24"/>
        </w:rPr>
        <w:t xml:space="preserve">and </w:t>
      </w:r>
      <w:r w:rsidR="007514C5">
        <w:rPr>
          <w:rStyle w:val="Heading3Char"/>
          <w:sz w:val="24"/>
        </w:rPr>
        <w:t>m</w:t>
      </w:r>
      <w:r w:rsidR="008C6729" w:rsidRPr="00AE68BB">
        <w:rPr>
          <w:rStyle w:val="Heading3Char"/>
          <w:sz w:val="24"/>
        </w:rPr>
        <w:t xml:space="preserve">obile </w:t>
      </w:r>
      <w:r w:rsidR="007514C5">
        <w:rPr>
          <w:rStyle w:val="Heading3Char"/>
          <w:sz w:val="24"/>
        </w:rPr>
        <w:t>r</w:t>
      </w:r>
      <w:r w:rsidR="008C6729" w:rsidRPr="00AE68BB">
        <w:rPr>
          <w:rStyle w:val="Heading3Char"/>
          <w:sz w:val="24"/>
        </w:rPr>
        <w:t>adio</w:t>
      </w:r>
      <w:bookmarkEnd w:id="205"/>
    </w:p>
    <w:p w:rsidR="0072145A" w:rsidRPr="00AE68BB" w:rsidRDefault="00252F25" w:rsidP="0072145A">
      <w:r>
        <w:t xml:space="preserve">[R-6.18.3.4-001] </w:t>
      </w:r>
      <w:r w:rsidR="0072145A" w:rsidRPr="00AE68BB">
        <w:t xml:space="preserve">The </w:t>
      </w:r>
      <w:r w:rsidR="000966DA">
        <w:t>MCPTT Service</w:t>
      </w:r>
      <w:r w:rsidR="0072145A" w:rsidRPr="00AE68BB">
        <w:t xml:space="preserve"> shall enable interworking with </w:t>
      </w:r>
      <w:r w:rsidR="00E94A39" w:rsidRPr="00AE68BB">
        <w:t xml:space="preserve">legacy Land Mobile Radio systems that are compliant with </w:t>
      </w:r>
      <w:r w:rsidR="0072145A" w:rsidRPr="00AE68BB">
        <w:t>the TIA-603</w:t>
      </w:r>
      <w:r w:rsidR="0073196C">
        <w:t>-D</w:t>
      </w:r>
      <w:r w:rsidR="004F1CF4">
        <w:t> </w:t>
      </w:r>
      <w:r w:rsidR="0073196C">
        <w:t>[3]</w:t>
      </w:r>
      <w:r w:rsidR="0072145A" w:rsidRPr="00AE68BB">
        <w:t xml:space="preserve"> Standard</w:t>
      </w:r>
      <w:r w:rsidR="00E27C9E" w:rsidRPr="00AE68BB">
        <w:t>.</w:t>
      </w:r>
    </w:p>
    <w:p w:rsidR="0072145A" w:rsidRPr="00AE68BB" w:rsidRDefault="00252F25" w:rsidP="0072145A">
      <w:r>
        <w:t xml:space="preserve">[R-6.18.3.4-002]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shall be capable of interworking with a multiplicity of independently administered systems based on the TIA-603</w:t>
      </w:r>
      <w:r w:rsidR="0073196C">
        <w:t>-D</w:t>
      </w:r>
      <w:r w:rsidR="004F1CF4">
        <w:t> </w:t>
      </w:r>
      <w:r w:rsidR="0073196C">
        <w:t>[3]</w:t>
      </w:r>
      <w:r w:rsidR="0072145A" w:rsidRPr="00AE68BB">
        <w:t xml:space="preserve"> Standard.</w:t>
      </w:r>
    </w:p>
    <w:p w:rsidR="0072145A" w:rsidRPr="00AE68BB" w:rsidRDefault="00252F25" w:rsidP="0072145A">
      <w:r>
        <w:t xml:space="preserve">[R-6.18.3.4-003]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shall support interoperable PTT Group calls between MCPTT Users and TIA-603 subscriber units and consoles.</w:t>
      </w:r>
    </w:p>
    <w:p w:rsidR="0072145A" w:rsidRPr="00AE68BB" w:rsidRDefault="00252F25" w:rsidP="0072145A">
      <w:r>
        <w:t xml:space="preserve">[R-6.18.3.4-004]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shall provide a mechanism for an authorized MCPTT User to initiate an override within a PTT Group call that has both MCPTT Users and TIA 603 subscriber units and consoles.</w:t>
      </w:r>
    </w:p>
    <w:p w:rsidR="00C814DB" w:rsidRPr="00AE68BB" w:rsidRDefault="00252F25" w:rsidP="00C814DB">
      <w:r>
        <w:t xml:space="preserve">[R-6.18.3.4-005] </w:t>
      </w:r>
      <w:r w:rsidR="00C814DB" w:rsidRPr="00AE68BB">
        <w:t xml:space="preserve">The </w:t>
      </w:r>
      <w:r w:rsidR="000966DA">
        <w:t>MCPTT Service</w:t>
      </w:r>
      <w:r w:rsidR="00C814DB" w:rsidRPr="00AE68BB">
        <w:t xml:space="preserve"> shall provide a mechanism for an MCPTT Administrator to authorize an MCPTT User to be able to initiate an override of a PTT Group call between MCPTT Users and TIA-603 subscriber units and consoles.</w:t>
      </w:r>
    </w:p>
    <w:p w:rsidR="0072145A" w:rsidRPr="00AE68BB" w:rsidRDefault="00252F25" w:rsidP="0072145A">
      <w:r>
        <w:t xml:space="preserve">[R-6.18.3.4-006]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shall provide a mechanism for an authorized TIA-603 subscriber unit or console to initiate an override within a PTT Group call that has both MCPTT Users and TIA 603 subscriber units and consoles.</w:t>
      </w:r>
    </w:p>
    <w:p w:rsidR="00C814DB" w:rsidRPr="00AE68BB" w:rsidRDefault="00252F25" w:rsidP="00C814DB">
      <w:r>
        <w:t xml:space="preserve">[R-6.18.3.4-007] </w:t>
      </w:r>
      <w:r w:rsidR="00C814DB" w:rsidRPr="00AE68BB">
        <w:t xml:space="preserve">The </w:t>
      </w:r>
      <w:r w:rsidR="000966DA">
        <w:t>MCPTT Service</w:t>
      </w:r>
      <w:r w:rsidR="00C814DB" w:rsidRPr="00AE68BB">
        <w:t xml:space="preserve"> shall provide a mechanism for an MCPTT Administrator to authorize a TIA-603 subscriber unit or TIA-603 console to be able to initiate an override of a PTT Group call between </w:t>
      </w:r>
      <w:r w:rsidR="00DA2146">
        <w:t>MCPTT User</w:t>
      </w:r>
      <w:r w:rsidR="00C814DB" w:rsidRPr="00AE68BB">
        <w:t>s and TIA-603 subscriber units and consoles.</w:t>
      </w:r>
    </w:p>
    <w:p w:rsidR="0072145A" w:rsidRPr="00AE68BB" w:rsidRDefault="00252F25" w:rsidP="0072145A">
      <w:r>
        <w:t xml:space="preserve">[R-6.18.3.4-008]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 xml:space="preserve">shall support interoperable PTT </w:t>
      </w:r>
      <w:r w:rsidR="00C017E9" w:rsidRPr="00AE68BB">
        <w:t>Private</w:t>
      </w:r>
      <w:r w:rsidR="0072145A" w:rsidRPr="00AE68BB">
        <w:t xml:space="preserve"> Calls</w:t>
      </w:r>
      <w:r w:rsidR="00BD64DC">
        <w:t xml:space="preserve"> (with Floor control)</w:t>
      </w:r>
      <w:r w:rsidR="0072145A" w:rsidRPr="00AE68BB">
        <w:t xml:space="preserve"> between MCPTT Users and TIA-603 subscriber units or consoles.</w:t>
      </w:r>
    </w:p>
    <w:p w:rsidR="0072145A" w:rsidRPr="00AE68BB" w:rsidRDefault="00252F25" w:rsidP="0072145A">
      <w:r>
        <w:t xml:space="preserve">[R-6.18.3.4-009]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72145A" w:rsidRPr="00AE68BB">
        <w:t>shall support a means of reconciling codecs between interoperable calls.</w:t>
      </w:r>
    </w:p>
    <w:p w:rsidR="0072145A" w:rsidRPr="00AE68BB" w:rsidRDefault="00252F25" w:rsidP="0072145A">
      <w:r>
        <w:t xml:space="preserve">[R-6.18.3.4-010] </w:t>
      </w:r>
      <w:r w:rsidR="0072145A" w:rsidRPr="00AE68BB">
        <w:t xml:space="preserve">Interworking between the </w:t>
      </w:r>
      <w:r w:rsidR="000966DA">
        <w:t>MCPTT Service</w:t>
      </w:r>
      <w:r w:rsidR="0072145A" w:rsidRPr="00AE68BB">
        <w:t xml:space="preserve"> and TIA-603 </w:t>
      </w:r>
      <w:r w:rsidR="0073196C">
        <w:t>systems</w:t>
      </w:r>
      <w:r w:rsidR="0073196C" w:rsidRPr="00AE68BB">
        <w:t xml:space="preserve"> </w:t>
      </w:r>
      <w:r w:rsidR="0026752F" w:rsidRPr="00AE68BB">
        <w:t xml:space="preserve">shall </w:t>
      </w:r>
      <w:r w:rsidR="0072145A" w:rsidRPr="00AE68BB">
        <w:t xml:space="preserve">support conveyance of </w:t>
      </w:r>
      <w:r w:rsidR="000966DA">
        <w:t>L</w:t>
      </w:r>
      <w:r w:rsidR="0072145A" w:rsidRPr="00AE68BB">
        <w:t>osing audio from TIA 603 subscribers units and consoles to suitably privileged MCPTT Users.</w:t>
      </w:r>
    </w:p>
    <w:p w:rsidR="00C814DB" w:rsidRDefault="00252F25" w:rsidP="0072145A">
      <w:r>
        <w:t xml:space="preserve">[R-6.18.3.4-011] </w:t>
      </w:r>
      <w:r w:rsidR="00C814DB" w:rsidRPr="00AE68BB">
        <w:t xml:space="preserve">The </w:t>
      </w:r>
      <w:r w:rsidR="000966DA">
        <w:t>MCPTT Service</w:t>
      </w:r>
      <w:r w:rsidR="00C814DB" w:rsidRPr="00AE68BB">
        <w:t xml:space="preserve"> shall provide a mechanism for an MCPTT Administrator to authorize MCPTT Users to be able to receive </w:t>
      </w:r>
      <w:r w:rsidR="000966DA">
        <w:t>L</w:t>
      </w:r>
      <w:r w:rsidR="00C814DB" w:rsidRPr="00AE68BB">
        <w:t>osing audio from TIA-603 subscribers units and consoles.</w:t>
      </w:r>
    </w:p>
    <w:p w:rsidR="00CF7B6A" w:rsidRDefault="00CF7B6A" w:rsidP="00CF7B6A">
      <w:pPr>
        <w:pStyle w:val="Heading4"/>
      </w:pPr>
      <w:bookmarkStart w:id="206" w:name="_Toc138429129"/>
      <w:r>
        <w:t>6.18.3.5</w:t>
      </w:r>
      <w:r>
        <w:tab/>
      </w:r>
      <w:r w:rsidR="00FC3E2C">
        <w:t>Void</w:t>
      </w:r>
      <w:bookmarkEnd w:id="206"/>
    </w:p>
    <w:p w:rsidR="00FC3E2C" w:rsidRDefault="00FC3E2C" w:rsidP="00FC3E2C">
      <w:pPr>
        <w:pStyle w:val="Heading3"/>
      </w:pPr>
      <w:bookmarkStart w:id="207" w:name="_Toc138429130"/>
      <w:r>
        <w:t>6.18.4</w:t>
      </w:r>
      <w:r>
        <w:tab/>
        <w:t>GSM-R</w:t>
      </w:r>
      <w:bookmarkEnd w:id="207"/>
    </w:p>
    <w:p w:rsidR="00FC3E2C" w:rsidRDefault="00FC3E2C" w:rsidP="00FC3E2C">
      <w:pPr>
        <w:pStyle w:val="Heading4"/>
      </w:pPr>
      <w:bookmarkStart w:id="208" w:name="_Toc138429131"/>
      <w:r>
        <w:t>6.18.4.1</w:t>
      </w:r>
      <w:r>
        <w:tab/>
        <w:t>Overview</w:t>
      </w:r>
      <w:bookmarkEnd w:id="208"/>
    </w:p>
    <w:p w:rsidR="00FC3E2C" w:rsidRDefault="00FC3E2C" w:rsidP="00FC3E2C">
      <w:r>
        <w:t xml:space="preserve">GSM-R, governed by 3GPP standards, is widely and globally used for rail communication. GSM-R offers capabilities analogous to those provided by MCPTT, including group calls, point-to point calls, broadcast calls, dynamic group management and the bearer service for train safety applications. </w:t>
      </w:r>
    </w:p>
    <w:p w:rsidR="00FC3E2C" w:rsidRDefault="00FC3E2C" w:rsidP="00FC3E2C">
      <w:pPr>
        <w:pStyle w:val="Heading4"/>
      </w:pPr>
      <w:bookmarkStart w:id="209" w:name="_Toc138429132"/>
      <w:r>
        <w:t>6.18.4.2</w:t>
      </w:r>
      <w:r>
        <w:tab/>
        <w:t>Requirements</w:t>
      </w:r>
      <w:bookmarkEnd w:id="209"/>
    </w:p>
    <w:p w:rsidR="00FC3E2C" w:rsidRDefault="00FC3E2C" w:rsidP="00FC3E2C">
      <w:r>
        <w:t xml:space="preserve">[R-6.18.4.2-001] </w:t>
      </w:r>
      <w:r w:rsidR="00757474" w:rsidRPr="00757474">
        <w:t xml:space="preserve"> </w:t>
      </w:r>
      <w:r w:rsidR="00757474">
        <w:t>Void</w:t>
      </w:r>
    </w:p>
    <w:p w:rsidR="00070C87" w:rsidRDefault="00FC3E2C" w:rsidP="00070C87">
      <w:r>
        <w:t xml:space="preserve">[R-6.18.4.2-002] </w:t>
      </w:r>
      <w:r w:rsidR="00757474">
        <w:t>Void</w:t>
      </w:r>
    </w:p>
    <w:p w:rsidR="00070C87" w:rsidRDefault="00070C87" w:rsidP="00070C87">
      <w:r w:rsidRPr="004064AF">
        <w:t>[R-6.18.4.2-002</w:t>
      </w:r>
      <w:r>
        <w:t>a</w:t>
      </w:r>
      <w:r w:rsidRPr="004064AF">
        <w:t>]</w:t>
      </w:r>
      <w:r>
        <w:t xml:space="preserve"> </w:t>
      </w:r>
      <w:r w:rsidR="00757474" w:rsidRPr="00757474">
        <w:t xml:space="preserve"> </w:t>
      </w:r>
      <w:r w:rsidR="00757474">
        <w:t>Void</w:t>
      </w:r>
    </w:p>
    <w:p w:rsidR="00FC3E2C" w:rsidRDefault="00070C87" w:rsidP="00070C87">
      <w:r w:rsidRPr="004064AF">
        <w:t>[R-6.18.4.2-002</w:t>
      </w:r>
      <w:r>
        <w:t>b</w:t>
      </w:r>
      <w:r w:rsidRPr="004064AF">
        <w:t>]</w:t>
      </w:r>
      <w:r w:rsidRPr="007B2AFC">
        <w:t xml:space="preserve"> </w:t>
      </w:r>
      <w:r w:rsidR="00757474" w:rsidRPr="00757474">
        <w:t xml:space="preserve"> </w:t>
      </w:r>
      <w:r w:rsidR="00757474">
        <w:t>Void</w:t>
      </w:r>
    </w:p>
    <w:p w:rsidR="00FC3E2C" w:rsidRDefault="00FC3E2C" w:rsidP="00FC3E2C">
      <w:r>
        <w:t>[R-6.18.4.2-003] The MCPTT Service shall enable interworking between MCPTT Group Call and Advanced Speech Call Items used in GSM-R.</w:t>
      </w:r>
    </w:p>
    <w:p w:rsidR="00FC3E2C" w:rsidRDefault="00E24119" w:rsidP="00FC3E2C">
      <w:pPr>
        <w:pStyle w:val="NO"/>
      </w:pPr>
      <w:r>
        <w:t>NOTE:</w:t>
      </w:r>
      <w:r w:rsidR="00FC3E2C">
        <w:t xml:space="preserve"> The impact on GSM-R needs to be minimised. </w:t>
      </w:r>
    </w:p>
    <w:p w:rsidR="00FC3E2C" w:rsidRDefault="00FC3E2C" w:rsidP="00FC3E2C">
      <w:r>
        <w:t>[R-6.18.4.2-004] Interworking between the MCPTT Service and GSM-R shall support interoperable PTT Private Calls between an MCPTT User and a GSM-R mobile station or controller terminal.</w:t>
      </w:r>
    </w:p>
    <w:p w:rsidR="00FC3E2C" w:rsidRDefault="00FC3E2C" w:rsidP="00FC3E2C">
      <w:r>
        <w:t>[R-6.18.4.2-005] Interworking between the MCPTT Service and GSM-R voice services shall support a means of reconciling codecs.</w:t>
      </w:r>
    </w:p>
    <w:p w:rsidR="003E43BA" w:rsidRDefault="003E43BA" w:rsidP="003B14EE">
      <w:pPr>
        <w:pStyle w:val="Heading2"/>
      </w:pPr>
      <w:bookmarkStart w:id="210" w:name="_Toc138429133"/>
      <w:r>
        <w:t>6.</w:t>
      </w:r>
      <w:r w:rsidR="00723D2E">
        <w:t>19</w:t>
      </w:r>
      <w:r>
        <w:tab/>
        <w:t>MCPTT coverage extension using ProSe UE-to-Network Relays</w:t>
      </w:r>
      <w:bookmarkEnd w:id="210"/>
    </w:p>
    <w:p w:rsidR="001B7FB7" w:rsidRDefault="00252F25" w:rsidP="003E43BA">
      <w:pPr>
        <w:rPr>
          <w:lang w:val="fr-FR"/>
        </w:rPr>
      </w:pPr>
      <w:r w:rsidRPr="001B7FB7">
        <w:rPr>
          <w:lang w:val="fr-FR"/>
        </w:rPr>
        <w:t xml:space="preserve">[R-6.19-001] </w:t>
      </w:r>
      <w:r w:rsidR="001B7FB7">
        <w:rPr>
          <w:lang w:val="fr-FR"/>
        </w:rPr>
        <w:t xml:space="preserve">Void </w:t>
      </w:r>
    </w:p>
    <w:p w:rsidR="001B7FB7" w:rsidRDefault="001B7FB7" w:rsidP="003E43BA">
      <w:pPr>
        <w:rPr>
          <w:lang w:val="fr-FR"/>
        </w:rPr>
      </w:pPr>
      <w:r>
        <w:rPr>
          <w:lang w:val="fr-FR"/>
        </w:rPr>
        <w:t>[</w:t>
      </w:r>
      <w:r w:rsidR="0044524F" w:rsidRPr="001B7FB7">
        <w:rPr>
          <w:lang w:val="fr-FR"/>
        </w:rPr>
        <w:t xml:space="preserve">R-6.19-002] </w:t>
      </w:r>
      <w:r>
        <w:rPr>
          <w:lang w:val="fr-FR"/>
        </w:rPr>
        <w:t xml:space="preserve">Void </w:t>
      </w:r>
    </w:p>
    <w:p w:rsidR="001B7FB7" w:rsidRDefault="001B7FB7" w:rsidP="003E43BA">
      <w:pPr>
        <w:rPr>
          <w:lang w:val="fr-FR"/>
        </w:rPr>
      </w:pPr>
      <w:r>
        <w:rPr>
          <w:lang w:val="fr-FR"/>
        </w:rPr>
        <w:t>[</w:t>
      </w:r>
      <w:r w:rsidR="0044524F" w:rsidRPr="001B7FB7">
        <w:rPr>
          <w:lang w:val="fr-FR"/>
        </w:rPr>
        <w:t xml:space="preserve">R-6.19-003] </w:t>
      </w:r>
      <w:r>
        <w:rPr>
          <w:lang w:val="fr-FR"/>
        </w:rPr>
        <w:t xml:space="preserve">Void </w:t>
      </w:r>
    </w:p>
    <w:p w:rsidR="003E43BA" w:rsidRPr="001B7FB7" w:rsidRDefault="001B7FB7" w:rsidP="003E43BA">
      <w:pPr>
        <w:rPr>
          <w:lang w:val="fr-FR"/>
        </w:rPr>
      </w:pPr>
      <w:r>
        <w:rPr>
          <w:lang w:val="fr-FR"/>
        </w:rPr>
        <w:t>[</w:t>
      </w:r>
      <w:r w:rsidR="0044524F" w:rsidRPr="001B7FB7">
        <w:rPr>
          <w:lang w:val="fr-FR"/>
        </w:rPr>
        <w:t xml:space="preserve">R-6.19-004] </w:t>
      </w:r>
      <w:r w:rsidR="00881D73" w:rsidRPr="001B7FB7">
        <w:rPr>
          <w:lang w:val="fr-FR"/>
        </w:rPr>
        <w:t xml:space="preserve">Void </w:t>
      </w:r>
    </w:p>
    <w:p w:rsidR="003E43BA" w:rsidRPr="001B7FB7" w:rsidRDefault="0044524F" w:rsidP="003E43BA">
      <w:pPr>
        <w:rPr>
          <w:lang w:val="fr-FR"/>
        </w:rPr>
      </w:pPr>
      <w:r w:rsidRPr="001B7FB7">
        <w:rPr>
          <w:lang w:val="fr-FR"/>
        </w:rPr>
        <w:t xml:space="preserve">[R-6.19-005] </w:t>
      </w:r>
      <w:r w:rsidR="00881D73" w:rsidRPr="001B7FB7">
        <w:rPr>
          <w:lang w:val="fr-FR"/>
        </w:rPr>
        <w:t xml:space="preserve">Void </w:t>
      </w:r>
    </w:p>
    <w:p w:rsidR="003E43BA" w:rsidRPr="001B7FB7" w:rsidRDefault="0044524F" w:rsidP="003E43BA">
      <w:pPr>
        <w:rPr>
          <w:lang w:val="fr-FR"/>
        </w:rPr>
      </w:pPr>
      <w:r w:rsidRPr="001B7FB7">
        <w:rPr>
          <w:lang w:val="fr-FR"/>
        </w:rPr>
        <w:t xml:space="preserve">[R-6.19-006] </w:t>
      </w:r>
      <w:r w:rsidR="00881D73" w:rsidRPr="001B7FB7">
        <w:rPr>
          <w:lang w:val="fr-FR"/>
        </w:rPr>
        <w:t xml:space="preserve">Void </w:t>
      </w:r>
    </w:p>
    <w:p w:rsidR="00597EEA" w:rsidRPr="00AE68BB" w:rsidRDefault="00C81D1A" w:rsidP="008C6729">
      <w:pPr>
        <w:pStyle w:val="Heading1"/>
      </w:pPr>
      <w:bookmarkStart w:id="211" w:name="_Toc138429134"/>
      <w:r w:rsidRPr="00AE68BB">
        <w:t>7</w:t>
      </w:r>
      <w:r w:rsidR="008C6729" w:rsidRPr="00AE68BB">
        <w:tab/>
      </w:r>
      <w:r w:rsidR="002813CF" w:rsidRPr="00AE68BB">
        <w:t xml:space="preserve">MCPTT Service </w:t>
      </w:r>
      <w:r w:rsidR="007514C5">
        <w:t>r</w:t>
      </w:r>
      <w:r w:rsidR="002813CF" w:rsidRPr="00AE68BB">
        <w:t xml:space="preserve">equirements </w:t>
      </w:r>
      <w:r w:rsidR="007514C5">
        <w:t>s</w:t>
      </w:r>
      <w:r w:rsidR="002813CF" w:rsidRPr="00AE68BB">
        <w:t xml:space="preserve">pecific to </w:t>
      </w:r>
      <w:r w:rsidR="00BD79C7">
        <w:t>o</w:t>
      </w:r>
      <w:r w:rsidR="008C6729" w:rsidRPr="00AE68BB">
        <w:t>ff-</w:t>
      </w:r>
      <w:r w:rsidR="00BD79C7">
        <w:t>n</w:t>
      </w:r>
      <w:r w:rsidR="008C6729" w:rsidRPr="00AE68BB">
        <w:t>etwork</w:t>
      </w:r>
      <w:r w:rsidR="002813CF" w:rsidRPr="00AE68BB">
        <w:t xml:space="preserve"> use</w:t>
      </w:r>
      <w:bookmarkEnd w:id="211"/>
    </w:p>
    <w:p w:rsidR="000E23FF" w:rsidRPr="00AE68BB" w:rsidRDefault="000E23FF" w:rsidP="000E23FF">
      <w:pPr>
        <w:pStyle w:val="Heading2"/>
      </w:pPr>
      <w:bookmarkStart w:id="212" w:name="_Toc138429135"/>
      <w:r w:rsidRPr="00AE68BB">
        <w:t>7.</w:t>
      </w:r>
      <w:r w:rsidR="00056860">
        <w:t>1</w:t>
      </w:r>
      <w:r w:rsidRPr="00AE68BB">
        <w:tab/>
        <w:t>Off-</w:t>
      </w:r>
      <w:r w:rsidR="00056860">
        <w:t>n</w:t>
      </w:r>
      <w:r w:rsidRPr="00AE68BB">
        <w:t xml:space="preserve">etwork </w:t>
      </w:r>
      <w:r w:rsidR="007406B0" w:rsidRPr="007406B0">
        <w:t>Push To Talk</w:t>
      </w:r>
      <w:r w:rsidRPr="00AE68BB">
        <w:t xml:space="preserve"> </w:t>
      </w:r>
      <w:r w:rsidR="007514C5">
        <w:t>o</w:t>
      </w:r>
      <w:r w:rsidRPr="00AE68BB">
        <w:t>verview</w:t>
      </w:r>
      <w:bookmarkEnd w:id="212"/>
    </w:p>
    <w:p w:rsidR="000E23FF" w:rsidRPr="00AE68BB" w:rsidRDefault="000E23FF" w:rsidP="00D64A5A">
      <w:pPr>
        <w:rPr>
          <w:rFonts w:eastAsia="Calibri"/>
        </w:rPr>
      </w:pPr>
      <w:r w:rsidRPr="00AE68BB">
        <w:rPr>
          <w:rFonts w:eastAsia="Calibri"/>
        </w:rPr>
        <w:t xml:space="preserve">The </w:t>
      </w:r>
      <w:r w:rsidR="000966DA">
        <w:rPr>
          <w:rFonts w:eastAsia="Calibri"/>
        </w:rPr>
        <w:t>MCPTT Service</w:t>
      </w:r>
      <w:r w:rsidRPr="00AE68BB">
        <w:rPr>
          <w:rFonts w:eastAsia="Calibri"/>
        </w:rPr>
        <w:t xml:space="preserve"> while operating in off-network mode comprises a set or collection of functions necessary to provide Mission Critical </w:t>
      </w:r>
      <w:r w:rsidR="007406B0" w:rsidRPr="007406B0">
        <w:rPr>
          <w:rFonts w:eastAsia="Calibri"/>
        </w:rPr>
        <w:t>Push To Talk</w:t>
      </w:r>
      <w:r w:rsidRPr="00AE68BB">
        <w:rPr>
          <w:rFonts w:eastAsia="Calibri"/>
        </w:rPr>
        <w:t xml:space="preserve"> (MCPTT) using a ProSe direct (UE-to-UE) Communication path (ProSe direct communication path) for transport. The ProSe direct communication path does not traverse the network infrastructure.</w:t>
      </w:r>
    </w:p>
    <w:p w:rsidR="000E23FF" w:rsidRPr="00AE68BB" w:rsidRDefault="000E23FF" w:rsidP="00D64A5A">
      <w:pPr>
        <w:rPr>
          <w:rFonts w:eastAsia="Calibri"/>
        </w:rPr>
      </w:pPr>
      <w:r w:rsidRPr="00AE68BB">
        <w:rPr>
          <w:rFonts w:eastAsia="Calibri"/>
        </w:rPr>
        <w:t xml:space="preserve">Users operating </w:t>
      </w:r>
      <w:r w:rsidR="00BD79C7">
        <w:rPr>
          <w:rFonts w:eastAsia="Calibri"/>
        </w:rPr>
        <w:t>o</w:t>
      </w:r>
      <w:r w:rsidRPr="00AE68BB">
        <w:rPr>
          <w:rFonts w:eastAsia="Calibri"/>
        </w:rPr>
        <w:t>ff</w:t>
      </w:r>
      <w:r w:rsidR="00BD79C7">
        <w:rPr>
          <w:rFonts w:eastAsia="Calibri"/>
        </w:rPr>
        <w:t xml:space="preserve"> the n</w:t>
      </w:r>
      <w:r w:rsidRPr="00AE68BB">
        <w:rPr>
          <w:rFonts w:eastAsia="Calibri"/>
        </w:rPr>
        <w:t xml:space="preserve">etwork are either out of network coverage (not served by </w:t>
      </w:r>
      <w:r w:rsidR="008D00AB">
        <w:rPr>
          <w:rFonts w:eastAsia="Calibri"/>
        </w:rPr>
        <w:t>a 3GPP network</w:t>
      </w:r>
      <w:r w:rsidRPr="00AE68BB">
        <w:rPr>
          <w:rFonts w:eastAsia="Calibri"/>
        </w:rPr>
        <w:t>) (</w:t>
      </w:r>
      <w:r w:rsidR="00394276" w:rsidRPr="00AE68BB">
        <w:rPr>
          <w:rFonts w:eastAsia="Calibri"/>
        </w:rPr>
        <w:t>e.g.</w:t>
      </w:r>
      <w:r w:rsidR="00172756">
        <w:rPr>
          <w:rFonts w:eastAsia="Calibri"/>
        </w:rPr>
        <w:t xml:space="preserve">, </w:t>
      </w:r>
      <w:r w:rsidRPr="00AE68BB">
        <w:rPr>
          <w:rFonts w:eastAsia="Calibri"/>
        </w:rPr>
        <w:t xml:space="preserve">in a remote mountain area fighting a forest fire 20 miles from the nearest network) or have selected a ProSe direct communication path for MCPTT while in network coverage. MCPTT Users operating </w:t>
      </w:r>
      <w:r w:rsidR="00BD79C7">
        <w:rPr>
          <w:rFonts w:eastAsia="Calibri"/>
        </w:rPr>
        <w:t>o</w:t>
      </w:r>
      <w:r w:rsidRPr="00AE68BB">
        <w:rPr>
          <w:rFonts w:eastAsia="Calibri"/>
        </w:rPr>
        <w:t>ff</w:t>
      </w:r>
      <w:r w:rsidR="00BD79C7">
        <w:rPr>
          <w:rFonts w:eastAsia="Calibri"/>
        </w:rPr>
        <w:t xml:space="preserve"> the n</w:t>
      </w:r>
      <w:r w:rsidRPr="00AE68BB">
        <w:rPr>
          <w:rFonts w:eastAsia="Calibri"/>
        </w:rPr>
        <w:t>etwork need to be in Pro</w:t>
      </w:r>
      <w:r w:rsidR="000D5674">
        <w:rPr>
          <w:rFonts w:eastAsia="Calibri"/>
        </w:rPr>
        <w:t>S</w:t>
      </w:r>
      <w:r w:rsidRPr="00AE68BB">
        <w:rPr>
          <w:rFonts w:eastAsia="Calibri"/>
        </w:rPr>
        <w:t>e direct communication range in order to communicate.</w:t>
      </w:r>
    </w:p>
    <w:p w:rsidR="000E23FF" w:rsidRPr="00AE68BB" w:rsidRDefault="00AE68BB" w:rsidP="000E23FF">
      <w:pPr>
        <w:pStyle w:val="NO"/>
      </w:pPr>
      <w:r>
        <w:t>NOTE</w:t>
      </w:r>
      <w:r w:rsidR="00056860">
        <w:t xml:space="preserve"> 1</w:t>
      </w:r>
      <w:r w:rsidR="000E23FF" w:rsidRPr="00AE68BB">
        <w:t>:</w:t>
      </w:r>
      <w:r w:rsidR="000E23FF" w:rsidRPr="00AE68BB">
        <w:tab/>
        <w:t xml:space="preserve">While the network </w:t>
      </w:r>
      <w:r w:rsidR="00787C64">
        <w:t>is likely to</w:t>
      </w:r>
      <w:r w:rsidR="000E23FF" w:rsidRPr="00AE68BB">
        <w:t xml:space="preserve"> be a primary, reliable transport of MCPTT communications, there are many situations where MCPTT communications </w:t>
      </w:r>
      <w:r w:rsidR="00787C64">
        <w:t>are</w:t>
      </w:r>
      <w:r w:rsidR="000E23FF" w:rsidRPr="00AE68BB">
        <w:t xml:space="preserve"> needed in areas where the network is not available, or coverage is not reliable.</w:t>
      </w:r>
    </w:p>
    <w:p w:rsidR="000E23FF" w:rsidRPr="00AE68BB" w:rsidRDefault="000E23FF" w:rsidP="00D64A5A">
      <w:r w:rsidRPr="00AE68BB">
        <w:t xml:space="preserve">MCPTT Users outside of the coverage of the fixed </w:t>
      </w:r>
      <w:r w:rsidR="00932A4A" w:rsidRPr="004F54FC">
        <w:t>network</w:t>
      </w:r>
      <w:r w:rsidRPr="00AE68BB">
        <w:t xml:space="preserve"> </w:t>
      </w:r>
      <w:r w:rsidR="00932A4A">
        <w:t xml:space="preserve">might be </w:t>
      </w:r>
      <w:r w:rsidRPr="00AE68BB">
        <w:t xml:space="preserve">first responders in a rural area assisting in a response to a plane crash, fire fighters in a remote mountain area fighting a forest fire or police officers inside a residence responding to a domestic issue. Off-network MCPTT communications </w:t>
      </w:r>
      <w:r w:rsidR="00787C64">
        <w:t>are expected to</w:t>
      </w:r>
      <w:r w:rsidRPr="00AE68BB">
        <w:t xml:space="preserve"> be immediately accessible to users in the absence of the network.</w:t>
      </w:r>
    </w:p>
    <w:p w:rsidR="000E23FF" w:rsidRPr="00AE68BB" w:rsidRDefault="00DA2146" w:rsidP="00D64A5A">
      <w:r>
        <w:t>MCPTT User</w:t>
      </w:r>
      <w:r w:rsidR="000E23FF" w:rsidRPr="00AE68BB">
        <w:t xml:space="preserve">s in network coverage </w:t>
      </w:r>
      <w:r w:rsidR="005036C6">
        <w:t>might</w:t>
      </w:r>
      <w:r w:rsidR="005036C6" w:rsidRPr="00AE68BB">
        <w:t xml:space="preserve"> </w:t>
      </w:r>
      <w:r w:rsidR="000E23FF" w:rsidRPr="00AE68BB">
        <w:t>be working in a confined area</w:t>
      </w:r>
      <w:r w:rsidR="000D5674">
        <w:t>,</w:t>
      </w:r>
      <w:r w:rsidR="000E23FF" w:rsidRPr="00AE68BB">
        <w:t xml:space="preserve"> such as fire fighters fighting a structure fire where direct UE-to-UE communication is more desirable and reliable. Users can communicate directly with one another without having to overcome the resistance of a building and distance to the nearest base station to communicate with other members of their team inside the building that are nearby.</w:t>
      </w:r>
    </w:p>
    <w:p w:rsidR="000E23FF" w:rsidRPr="00AE68BB" w:rsidRDefault="000E23FF" w:rsidP="00D64A5A">
      <w:pPr>
        <w:rPr>
          <w:rFonts w:eastAsia="Calibri"/>
        </w:rPr>
      </w:pPr>
      <w:r w:rsidRPr="00AE68BB">
        <w:rPr>
          <w:rFonts w:eastAsia="Calibri"/>
        </w:rPr>
        <w:t xml:space="preserve">To operate </w:t>
      </w:r>
      <w:r w:rsidR="00BD79C7">
        <w:rPr>
          <w:rFonts w:eastAsia="Calibri"/>
        </w:rPr>
        <w:t>o</w:t>
      </w:r>
      <w:r w:rsidRPr="00AE68BB">
        <w:rPr>
          <w:rFonts w:eastAsia="Calibri"/>
        </w:rPr>
        <w:t>ff</w:t>
      </w:r>
      <w:r w:rsidR="00BD79C7">
        <w:rPr>
          <w:rFonts w:eastAsia="Calibri"/>
        </w:rPr>
        <w:t xml:space="preserve"> the n</w:t>
      </w:r>
      <w:r w:rsidRPr="00AE68BB">
        <w:rPr>
          <w:rFonts w:eastAsia="Calibri"/>
        </w:rPr>
        <w:t xml:space="preserve">etwork, an MCPTT UE is capable of automatically switching to a ProSe direct communication path for use of MCPTT when detecting an off-network (out of coverage) condition. In addition a mechanism is provided for an authorized user to select (manually switch to) a ProSe direct communication path for use of </w:t>
      </w:r>
      <w:r w:rsidR="00BD79C7">
        <w:rPr>
          <w:rFonts w:eastAsia="Calibri"/>
        </w:rPr>
        <w:t>o</w:t>
      </w:r>
      <w:r w:rsidRPr="00AE68BB">
        <w:rPr>
          <w:rFonts w:eastAsia="Calibri"/>
        </w:rPr>
        <w:t>ff-</w:t>
      </w:r>
      <w:r w:rsidR="00BD79C7">
        <w:rPr>
          <w:rFonts w:eastAsia="Calibri"/>
        </w:rPr>
        <w:t>n</w:t>
      </w:r>
      <w:r w:rsidRPr="00AE68BB">
        <w:rPr>
          <w:rFonts w:eastAsia="Calibri"/>
        </w:rPr>
        <w:t xml:space="preserve">etwork MCPTT </w:t>
      </w:r>
      <w:r w:rsidR="00CD07A7">
        <w:rPr>
          <w:rFonts w:eastAsia="Calibri"/>
        </w:rPr>
        <w:t>c</w:t>
      </w:r>
      <w:r w:rsidRPr="00AE68BB">
        <w:rPr>
          <w:rFonts w:eastAsia="Calibri"/>
        </w:rPr>
        <w:t>ommunications (</w:t>
      </w:r>
      <w:r w:rsidR="00394276" w:rsidRPr="00AE68BB">
        <w:rPr>
          <w:rFonts w:eastAsia="Calibri"/>
        </w:rPr>
        <w:t>e.g.</w:t>
      </w:r>
      <w:r w:rsidR="00172756">
        <w:rPr>
          <w:rFonts w:eastAsia="Calibri"/>
        </w:rPr>
        <w:t xml:space="preserve">, </w:t>
      </w:r>
      <w:r w:rsidRPr="00AE68BB">
        <w:rPr>
          <w:rFonts w:eastAsia="Calibri"/>
        </w:rPr>
        <w:t>while in network coverage).</w:t>
      </w:r>
    </w:p>
    <w:p w:rsidR="000E23FF" w:rsidRPr="00AE68BB" w:rsidRDefault="000E23FF" w:rsidP="000E23FF">
      <w:pPr>
        <w:jc w:val="both"/>
        <w:rPr>
          <w:rFonts w:eastAsia="Calibri"/>
        </w:rPr>
      </w:pPr>
      <w:r w:rsidRPr="00AE68BB">
        <w:rPr>
          <w:rFonts w:eastAsia="Calibri"/>
        </w:rPr>
        <w:t xml:space="preserve">When operating </w:t>
      </w:r>
      <w:r w:rsidR="00BD79C7">
        <w:rPr>
          <w:rFonts w:eastAsia="Calibri"/>
        </w:rPr>
        <w:t>o</w:t>
      </w:r>
      <w:r w:rsidRPr="00AE68BB">
        <w:rPr>
          <w:rFonts w:eastAsia="Calibri"/>
        </w:rPr>
        <w:t>ff</w:t>
      </w:r>
      <w:r w:rsidR="00BD79C7">
        <w:rPr>
          <w:rFonts w:eastAsia="Calibri"/>
        </w:rPr>
        <w:t xml:space="preserve"> the n</w:t>
      </w:r>
      <w:r w:rsidRPr="00AE68BB">
        <w:rPr>
          <w:rFonts w:eastAsia="Calibri"/>
        </w:rPr>
        <w:t>etwork, the MCPTT Service is provided by the MCPTT application on the UE as compared to operations on</w:t>
      </w:r>
      <w:r w:rsidR="00DF1658">
        <w:rPr>
          <w:rFonts w:eastAsia="Calibri"/>
        </w:rPr>
        <w:t xml:space="preserve"> the </w:t>
      </w:r>
      <w:r w:rsidRPr="00AE68BB">
        <w:rPr>
          <w:rFonts w:eastAsia="Calibri"/>
        </w:rPr>
        <w:t xml:space="preserve">network, where the MCPTT Application on the UE interacts with an MCPTT </w:t>
      </w:r>
      <w:r w:rsidR="00832D85">
        <w:rPr>
          <w:rFonts w:eastAsia="Calibri"/>
        </w:rPr>
        <w:t>s</w:t>
      </w:r>
      <w:r w:rsidRPr="00AE68BB">
        <w:rPr>
          <w:rFonts w:eastAsia="Calibri"/>
        </w:rPr>
        <w:t xml:space="preserve">erver and the network to provide the </w:t>
      </w:r>
      <w:r w:rsidR="000966DA">
        <w:rPr>
          <w:rFonts w:eastAsia="Calibri"/>
        </w:rPr>
        <w:t>MCPTT Service</w:t>
      </w:r>
      <w:r w:rsidRPr="00AE68BB">
        <w:rPr>
          <w:rFonts w:eastAsia="Calibri"/>
        </w:rPr>
        <w:t>.</w:t>
      </w:r>
    </w:p>
    <w:p w:rsidR="000E23FF" w:rsidRPr="00AE68BB" w:rsidRDefault="00AE68BB" w:rsidP="000E23FF">
      <w:pPr>
        <w:pStyle w:val="NO"/>
      </w:pPr>
      <w:r>
        <w:t>NOTE</w:t>
      </w:r>
      <w:r w:rsidR="00056860">
        <w:t xml:space="preserve"> 2</w:t>
      </w:r>
      <w:r w:rsidR="000E23FF" w:rsidRPr="00AE68BB">
        <w:t>:</w:t>
      </w:r>
      <w:r w:rsidR="000E23FF" w:rsidRPr="00AE68BB">
        <w:tab/>
        <w:t xml:space="preserve">For MCPTT </w:t>
      </w:r>
      <w:r w:rsidR="00AD5A03">
        <w:t>U</w:t>
      </w:r>
      <w:r w:rsidR="00624376">
        <w:t>E</w:t>
      </w:r>
      <w:r w:rsidR="00AD5A03">
        <w:t>s</w:t>
      </w:r>
      <w:r w:rsidR="000E23FF" w:rsidRPr="00AE68BB">
        <w:t xml:space="preserve"> that have selected a ProSe Direct Communication path for use of MCPTT while in network coverage, signalling with the network and </w:t>
      </w:r>
      <w:r w:rsidR="000966DA">
        <w:t>MCPTT Service</w:t>
      </w:r>
      <w:r w:rsidR="000E23FF" w:rsidRPr="00AE68BB">
        <w:t xml:space="preserve"> </w:t>
      </w:r>
      <w:r w:rsidR="005036C6">
        <w:t>might</w:t>
      </w:r>
      <w:r w:rsidR="005036C6" w:rsidRPr="00AE68BB">
        <w:t xml:space="preserve"> </w:t>
      </w:r>
      <w:r w:rsidR="000E23FF" w:rsidRPr="00AE68BB">
        <w:t>be available (</w:t>
      </w:r>
      <w:r w:rsidR="00394276" w:rsidRPr="00AE68BB">
        <w:t>e.g.</w:t>
      </w:r>
      <w:r w:rsidR="00172756">
        <w:t xml:space="preserve">, </w:t>
      </w:r>
      <w:r w:rsidR="000E23FF" w:rsidRPr="00AE68BB">
        <w:t xml:space="preserve">radio resource allocation, </w:t>
      </w:r>
      <w:r w:rsidR="00932A4A">
        <w:t xml:space="preserve">MCPTT User Profile management </w:t>
      </w:r>
      <w:r w:rsidR="000E23FF" w:rsidRPr="00AE68BB">
        <w:t xml:space="preserve">updates and cryptographic key management updates), while the </w:t>
      </w:r>
      <w:r w:rsidR="00DA2146">
        <w:t>MCPTT User</w:t>
      </w:r>
      <w:r w:rsidR="000E23FF" w:rsidRPr="00AE68BB">
        <w:t xml:space="preserve"> transmissions would be direct between the MCPTT </w:t>
      </w:r>
      <w:r w:rsidR="00AD5A03">
        <w:t>U</w:t>
      </w:r>
      <w:r w:rsidR="00624376">
        <w:t>E</w:t>
      </w:r>
      <w:r w:rsidR="00AD5A03">
        <w:t>s</w:t>
      </w:r>
      <w:r w:rsidR="000E23FF" w:rsidRPr="00AE68BB">
        <w:t xml:space="preserve"> (</w:t>
      </w:r>
      <w:r w:rsidR="00394276" w:rsidRPr="00AE68BB">
        <w:t>e.g.</w:t>
      </w:r>
      <w:r w:rsidR="00172756">
        <w:t xml:space="preserve">, </w:t>
      </w:r>
      <w:r w:rsidR="000E23FF" w:rsidRPr="00AE68BB">
        <w:t>not traversing the network).</w:t>
      </w:r>
    </w:p>
    <w:p w:rsidR="000E23FF" w:rsidRPr="00AE68BB" w:rsidRDefault="000E23FF" w:rsidP="00D64A5A">
      <w:pPr>
        <w:rPr>
          <w:rFonts w:eastAsia="Calibri"/>
        </w:rPr>
      </w:pPr>
      <w:r w:rsidRPr="00AE68BB">
        <w:rPr>
          <w:rFonts w:eastAsia="Calibri"/>
        </w:rPr>
        <w:t>The Off-Network MCPTT Service builds upon ProSe enablers to establish, maintain and terminate the signal</w:t>
      </w:r>
      <w:r w:rsidR="00F64E27">
        <w:rPr>
          <w:rFonts w:eastAsia="Calibri"/>
        </w:rPr>
        <w:t>l</w:t>
      </w:r>
      <w:r w:rsidRPr="00AE68BB">
        <w:rPr>
          <w:rFonts w:eastAsia="Calibri"/>
        </w:rPr>
        <w:t xml:space="preserve">ing and communication path(s) among the </w:t>
      </w:r>
      <w:r w:rsidR="00BD79C7">
        <w:rPr>
          <w:rFonts w:eastAsia="Calibri"/>
        </w:rPr>
        <w:t>o</w:t>
      </w:r>
      <w:r w:rsidRPr="00AE68BB">
        <w:rPr>
          <w:rFonts w:eastAsia="Calibri"/>
        </w:rPr>
        <w:t>ff-</w:t>
      </w:r>
      <w:r w:rsidR="00BD79C7">
        <w:rPr>
          <w:rFonts w:eastAsia="Calibri"/>
        </w:rPr>
        <w:t>n</w:t>
      </w:r>
      <w:r w:rsidRPr="00AE68BB">
        <w:rPr>
          <w:rFonts w:eastAsia="Calibri"/>
        </w:rPr>
        <w:t xml:space="preserve">etwork users. </w:t>
      </w:r>
      <w:r w:rsidRPr="00AE68BB">
        <w:t>To the extent feasible, it is expected that the end user</w:t>
      </w:r>
      <w:r w:rsidR="003F1181">
        <w:t>'</w:t>
      </w:r>
      <w:r w:rsidRPr="00AE68BB">
        <w:t xml:space="preserve">s experience </w:t>
      </w:r>
      <w:r w:rsidR="00787C64">
        <w:t>is</w:t>
      </w:r>
      <w:r w:rsidRPr="00AE68BB">
        <w:t xml:space="preserve"> similar regardless if the </w:t>
      </w:r>
      <w:r w:rsidR="000966DA">
        <w:t>MCPTT Service</w:t>
      </w:r>
      <w:r w:rsidRPr="00AE68BB">
        <w:t xml:space="preserve"> is used with a</w:t>
      </w:r>
      <w:r w:rsidR="008D00AB">
        <w:t xml:space="preserve"> 3GPP</w:t>
      </w:r>
      <w:r w:rsidRPr="00AE68BB">
        <w:t xml:space="preserve"> network or based on the use of a ProSe direct communication path.</w:t>
      </w:r>
    </w:p>
    <w:p w:rsidR="000E23FF" w:rsidRPr="00AE68BB" w:rsidRDefault="000E23FF" w:rsidP="00D64A5A">
      <w:pPr>
        <w:rPr>
          <w:rFonts w:eastAsia="Calibri"/>
        </w:rPr>
      </w:pPr>
      <w:r w:rsidRPr="00AE68BB">
        <w:t xml:space="preserve">The Off-Network MCPTT </w:t>
      </w:r>
      <w:r w:rsidR="00BD79C7">
        <w:t>S</w:t>
      </w:r>
      <w:r w:rsidRPr="00AE68BB">
        <w:t xml:space="preserve">ervice is intended to support communication between a group of users (a group call), where each user has the ability to gain access to the </w:t>
      </w:r>
      <w:r w:rsidR="00A84F25">
        <w:t>permission</w:t>
      </w:r>
      <w:r w:rsidR="00A84F25" w:rsidRPr="00AE68BB">
        <w:t xml:space="preserve"> </w:t>
      </w:r>
      <w:r w:rsidRPr="00AE68BB">
        <w:t>to talk in an arbitrated manner.</w:t>
      </w:r>
      <w:r w:rsidR="00907454" w:rsidRPr="00AE68BB">
        <w:t xml:space="preserve"> </w:t>
      </w:r>
      <w:r w:rsidRPr="00AE68BB">
        <w:t xml:space="preserve">However, the </w:t>
      </w:r>
      <w:r w:rsidR="000966DA">
        <w:t>MCPTT Service</w:t>
      </w:r>
      <w:r w:rsidRPr="00AE68BB">
        <w:t xml:space="preserve"> also supports </w:t>
      </w:r>
      <w:r w:rsidR="00A868C0">
        <w:t>P</w:t>
      </w:r>
      <w:r w:rsidRPr="00AE68BB">
        <w:t xml:space="preserve">rivate </w:t>
      </w:r>
      <w:r w:rsidR="00A868C0">
        <w:t>C</w:t>
      </w:r>
      <w:r w:rsidRPr="00AE68BB">
        <w:t>alls between pairs of users.</w:t>
      </w:r>
    </w:p>
    <w:p w:rsidR="000E23FF" w:rsidRPr="00AE68BB" w:rsidRDefault="000E23FF" w:rsidP="00D64A5A">
      <w:pPr>
        <w:rPr>
          <w:rFonts w:eastAsia="Calibri"/>
        </w:rPr>
      </w:pPr>
      <w:r w:rsidRPr="00AE68BB">
        <w:t xml:space="preserve">When operating </w:t>
      </w:r>
      <w:r w:rsidR="009B3097">
        <w:t>o</w:t>
      </w:r>
      <w:r w:rsidRPr="00AE68BB">
        <w:t>ff</w:t>
      </w:r>
      <w:r w:rsidR="009B3097">
        <w:t xml:space="preserve"> the n</w:t>
      </w:r>
      <w:r w:rsidRPr="00AE68BB">
        <w:t xml:space="preserve">etwork the MCPTT </w:t>
      </w:r>
      <w:r w:rsidR="00BD79C7">
        <w:t>S</w:t>
      </w:r>
      <w:r w:rsidRPr="00AE68BB">
        <w:t xml:space="preserve">ervice allows users to request the </w:t>
      </w:r>
      <w:r w:rsidR="00A84F25">
        <w:t>permission</w:t>
      </w:r>
      <w:r w:rsidR="00A84F25" w:rsidRPr="00AE68BB">
        <w:t xml:space="preserve"> </w:t>
      </w:r>
      <w:r w:rsidRPr="00AE68BB">
        <w:t>to talk (transmit voice/audio) and provides a deterministic mechanism to arbitrate between requests that are in contention (</w:t>
      </w:r>
      <w:r w:rsidR="009306A5" w:rsidRPr="00AE68BB">
        <w:t>i.e.</w:t>
      </w:r>
      <w:r w:rsidR="0016326E">
        <w:t>,</w:t>
      </w:r>
      <w:r w:rsidRPr="00AE68BB">
        <w:t xml:space="preserve"> </w:t>
      </w:r>
      <w:r w:rsidR="00183F56">
        <w:t>F</w:t>
      </w:r>
      <w:r w:rsidRPr="00AE68BB">
        <w:t>loor control).</w:t>
      </w:r>
    </w:p>
    <w:p w:rsidR="000E23FF" w:rsidRPr="00AE68BB" w:rsidRDefault="000E23FF" w:rsidP="00D64A5A">
      <w:pPr>
        <w:rPr>
          <w:rFonts w:eastAsia="Calibri"/>
        </w:rPr>
      </w:pPr>
      <w:r w:rsidRPr="00AE68BB">
        <w:t>The Off-</w:t>
      </w:r>
      <w:r w:rsidR="009B3097">
        <w:t>N</w:t>
      </w:r>
      <w:r w:rsidRPr="00AE68BB">
        <w:t xml:space="preserve">etwork MCPTT </w:t>
      </w:r>
      <w:r w:rsidR="00BD79C7">
        <w:t>S</w:t>
      </w:r>
      <w:r w:rsidRPr="00AE68BB">
        <w:t>ervice provides a means for a user with higher priority (</w:t>
      </w:r>
      <w:r w:rsidR="00394276" w:rsidRPr="00AE68BB">
        <w:t>e.g.</w:t>
      </w:r>
      <w:r w:rsidR="00172756">
        <w:t xml:space="preserve">, </w:t>
      </w:r>
      <w:r w:rsidR="00D14BD5">
        <w:t>MCPTT E</w:t>
      </w:r>
      <w:r w:rsidRPr="00AE68BB">
        <w:t>mergency condition) to override (interrupt) the current talker.</w:t>
      </w:r>
      <w:r w:rsidR="00907454" w:rsidRPr="00AE68BB">
        <w:t xml:space="preserve"> </w:t>
      </w:r>
      <w:r w:rsidRPr="00AE68BB">
        <w:t xml:space="preserve">The Off-Network MCPTT </w:t>
      </w:r>
      <w:r w:rsidR="00BD79C7">
        <w:t>S</w:t>
      </w:r>
      <w:r w:rsidRPr="00AE68BB">
        <w:t>ervice also supports a mechanism to limit the time a user talk</w:t>
      </w:r>
      <w:r w:rsidR="00787C64">
        <w:t>s</w:t>
      </w:r>
      <w:r w:rsidRPr="00AE68BB">
        <w:t xml:space="preserve"> (hold the floor) thus permitting users of the same or lower priority a chance to gain the floor.</w:t>
      </w:r>
    </w:p>
    <w:p w:rsidR="000E23FF" w:rsidRPr="00AE68BB" w:rsidRDefault="000E23FF" w:rsidP="00D64A5A">
      <w:r w:rsidRPr="00AE68BB">
        <w:t xml:space="preserve">The Off-Network MCPTT </w:t>
      </w:r>
      <w:r w:rsidR="00BD79C7">
        <w:t>S</w:t>
      </w:r>
      <w:r w:rsidRPr="00AE68BB">
        <w:t>ervice provides the means for a user to monitor activity on a number of separate calls and enables the user to switch focus to a chosen call.</w:t>
      </w:r>
      <w:r w:rsidR="00907454" w:rsidRPr="00AE68BB">
        <w:t xml:space="preserve"> </w:t>
      </w:r>
      <w:r w:rsidRPr="00AE68BB">
        <w:t xml:space="preserve">An Off-Network MCPTT </w:t>
      </w:r>
      <w:r w:rsidR="00BD79C7">
        <w:t>S</w:t>
      </w:r>
      <w:r w:rsidRPr="00AE68BB">
        <w:t xml:space="preserve">ervice user </w:t>
      </w:r>
      <w:r w:rsidR="005036C6">
        <w:t>might</w:t>
      </w:r>
      <w:r w:rsidR="005036C6" w:rsidRPr="00AE68BB">
        <w:t xml:space="preserve"> </w:t>
      </w:r>
      <w:r w:rsidRPr="00AE68BB">
        <w:t xml:space="preserve">join an already established MCPTT </w:t>
      </w:r>
      <w:r w:rsidR="000966DA">
        <w:t>G</w:t>
      </w:r>
      <w:r w:rsidRPr="00AE68BB">
        <w:t>roup call (</w:t>
      </w:r>
      <w:r w:rsidR="000607F7">
        <w:t>L</w:t>
      </w:r>
      <w:r w:rsidRPr="00AE68BB">
        <w:t>ate call entry).</w:t>
      </w:r>
      <w:r w:rsidR="00907454" w:rsidRPr="00AE68BB">
        <w:t xml:space="preserve"> </w:t>
      </w:r>
      <w:r w:rsidRPr="00AE68BB">
        <w:t xml:space="preserve">In addition the Off-Network MCPTT </w:t>
      </w:r>
      <w:r w:rsidR="00C173C9">
        <w:t>S</w:t>
      </w:r>
      <w:r w:rsidRPr="00AE68BB">
        <w:t xml:space="preserve">ervice supports </w:t>
      </w:r>
      <w:r w:rsidR="00C173C9">
        <w:t>User</w:t>
      </w:r>
      <w:r w:rsidRPr="00AE68BB">
        <w:t xml:space="preserve"> ID</w:t>
      </w:r>
      <w:r w:rsidR="00C173C9">
        <w:t>s, aliases</w:t>
      </w:r>
      <w:r w:rsidRPr="00AE68BB">
        <w:t xml:space="preserve"> and user </w:t>
      </w:r>
      <w:r w:rsidR="00BD5EB2">
        <w:t>L</w:t>
      </w:r>
      <w:r w:rsidRPr="00AE68BB">
        <w:t>ocation determination features.</w:t>
      </w:r>
    </w:p>
    <w:p w:rsidR="000E23FF" w:rsidRPr="00AE68BB" w:rsidRDefault="000E23FF" w:rsidP="000E23FF">
      <w:pPr>
        <w:jc w:val="both"/>
      </w:pPr>
      <w:r w:rsidRPr="00AE68BB">
        <w:t xml:space="preserve">For operation </w:t>
      </w:r>
      <w:r w:rsidR="00BD79C7">
        <w:t>o</w:t>
      </w:r>
      <w:r w:rsidRPr="00AE68BB">
        <w:t>ff</w:t>
      </w:r>
      <w:r w:rsidR="00BD79C7">
        <w:t xml:space="preserve"> the n</w:t>
      </w:r>
      <w:r w:rsidRPr="00AE68BB">
        <w:t>etwork (</w:t>
      </w:r>
      <w:r w:rsidR="00394276" w:rsidRPr="00AE68BB">
        <w:t>e.g.</w:t>
      </w:r>
      <w:r w:rsidR="00172756">
        <w:t>,</w:t>
      </w:r>
      <w:r w:rsidR="00D64A5A" w:rsidRPr="00AE68BB">
        <w:t xml:space="preserve"> </w:t>
      </w:r>
      <w:r w:rsidRPr="00AE68BB">
        <w:t xml:space="preserve">when out of network coverage), an MCPTT UE is </w:t>
      </w:r>
      <w:r w:rsidR="00C173C9">
        <w:t>(</w:t>
      </w:r>
      <w:r w:rsidRPr="00AE68BB">
        <w:t>pre-</w:t>
      </w:r>
      <w:r w:rsidR="00C173C9">
        <w:t>)</w:t>
      </w:r>
      <w:r w:rsidRPr="00AE68BB">
        <w:t>provisioned by an MCPTT Administrator and/or authorized user with the following in order to use MCPTT:</w:t>
      </w:r>
    </w:p>
    <w:p w:rsidR="000E23FF" w:rsidRPr="00AE68BB" w:rsidRDefault="000E23FF" w:rsidP="003B14EE">
      <w:pPr>
        <w:pStyle w:val="ListNumber"/>
        <w:numPr>
          <w:ilvl w:val="0"/>
          <w:numId w:val="15"/>
        </w:numPr>
        <w:ind w:left="568" w:hanging="284"/>
      </w:pPr>
      <w:r w:rsidRPr="00AE68BB">
        <w:t>A</w:t>
      </w:r>
      <w:r w:rsidR="00C173C9">
        <w:t>n MCPTT User Profile</w:t>
      </w:r>
      <w:r w:rsidRPr="00AE68BB">
        <w:t xml:space="preserve"> associated with each </w:t>
      </w:r>
      <w:r w:rsidR="00C173C9">
        <w:t xml:space="preserve">of the intended </w:t>
      </w:r>
      <w:r w:rsidRPr="00AE68BB">
        <w:t xml:space="preserve">MCPTT </w:t>
      </w:r>
      <w:r w:rsidR="00C173C9">
        <w:t>Users</w:t>
      </w:r>
      <w:r w:rsidR="00F64E27">
        <w:t xml:space="preserve"> </w:t>
      </w:r>
      <w:r w:rsidR="00C173C9">
        <w:t>of the MCPTT UE that might be used for off-network operation</w:t>
      </w:r>
      <w:r w:rsidRPr="00AE68BB">
        <w:t>;</w:t>
      </w:r>
    </w:p>
    <w:p w:rsidR="000E23FF" w:rsidRPr="00AE68BB" w:rsidRDefault="000E23FF" w:rsidP="003B14EE">
      <w:pPr>
        <w:pStyle w:val="ListNumber2"/>
        <w:numPr>
          <w:ilvl w:val="0"/>
          <w:numId w:val="16"/>
        </w:numPr>
        <w:ind w:left="851" w:hanging="284"/>
      </w:pPr>
      <w:r w:rsidRPr="00AE68BB">
        <w:t>An alphanumeric identifier (with a minimum length of N3) (</w:t>
      </w:r>
      <w:r w:rsidR="009306A5" w:rsidRPr="00AE68BB">
        <w:t>i.e.</w:t>
      </w:r>
      <w:r w:rsidR="0016326E">
        <w:t>,</w:t>
      </w:r>
      <w:r w:rsidRPr="00AE68BB">
        <w:t xml:space="preserve"> </w:t>
      </w:r>
      <w:r w:rsidR="00C173C9">
        <w:t>a</w:t>
      </w:r>
      <w:r w:rsidRPr="00AE68BB">
        <w:t xml:space="preserve">lias) for each </w:t>
      </w:r>
      <w:r w:rsidR="00C173C9">
        <w:t>MCPTT User</w:t>
      </w:r>
      <w:r w:rsidRPr="00AE68BB">
        <w:t>;</w:t>
      </w:r>
    </w:p>
    <w:p w:rsidR="000E23FF" w:rsidRPr="00AE68BB" w:rsidRDefault="000E23FF" w:rsidP="003B14EE">
      <w:pPr>
        <w:pStyle w:val="ListNumber2"/>
        <w:numPr>
          <w:ilvl w:val="0"/>
          <w:numId w:val="16"/>
        </w:numPr>
        <w:ind w:left="851" w:hanging="284"/>
      </w:pPr>
      <w:r w:rsidRPr="00AE68BB">
        <w:t xml:space="preserve">A number of </w:t>
      </w:r>
      <w:r w:rsidR="00C173C9">
        <w:t>o</w:t>
      </w:r>
      <w:r w:rsidRPr="00AE68BB">
        <w:t>ff-</w:t>
      </w:r>
      <w:r w:rsidR="00C173C9">
        <w:t>n</w:t>
      </w:r>
      <w:r w:rsidRPr="00AE68BB">
        <w:t xml:space="preserve">etwork MCPTT Groups for use by </w:t>
      </w:r>
      <w:r w:rsidR="00C173C9">
        <w:t>the</w:t>
      </w:r>
      <w:r w:rsidRPr="00AE68BB">
        <w:t xml:space="preserve"> MCPTT U</w:t>
      </w:r>
      <w:r w:rsidR="00C173C9">
        <w:t>ser</w:t>
      </w:r>
      <w:r w:rsidRPr="00AE68BB">
        <w:t>;</w:t>
      </w:r>
    </w:p>
    <w:p w:rsidR="000E23FF" w:rsidRPr="00AE68BB" w:rsidRDefault="000E23FF" w:rsidP="003B14EE">
      <w:pPr>
        <w:pStyle w:val="ListNumber2"/>
        <w:numPr>
          <w:ilvl w:val="0"/>
          <w:numId w:val="16"/>
        </w:numPr>
        <w:ind w:left="851" w:hanging="284"/>
      </w:pPr>
      <w:r w:rsidRPr="00AE68BB">
        <w:t xml:space="preserve">An alphanumeric identifier (i. e., </w:t>
      </w:r>
      <w:r w:rsidR="00200852">
        <w:t>a</w:t>
      </w:r>
      <w:r w:rsidRPr="00AE68BB">
        <w:t xml:space="preserve">lias) for the authorized </w:t>
      </w:r>
      <w:r w:rsidR="00C173C9">
        <w:t>o</w:t>
      </w:r>
      <w:r w:rsidRPr="00AE68BB">
        <w:t>ff-</w:t>
      </w:r>
      <w:r w:rsidR="00C173C9">
        <w:t>n</w:t>
      </w:r>
      <w:r w:rsidRPr="00AE68BB">
        <w:t>etwork MCPTT Groups;</w:t>
      </w:r>
    </w:p>
    <w:p w:rsidR="000E23FF" w:rsidRDefault="000E23FF" w:rsidP="003B14EE">
      <w:pPr>
        <w:pStyle w:val="ListNumber2"/>
        <w:numPr>
          <w:ilvl w:val="0"/>
          <w:numId w:val="16"/>
        </w:numPr>
        <w:ind w:left="851" w:hanging="284"/>
      </w:pPr>
      <w:r w:rsidRPr="00AE68BB">
        <w:t xml:space="preserve">A </w:t>
      </w:r>
      <w:r w:rsidR="00C173C9">
        <w:t xml:space="preserve">Mission </w:t>
      </w:r>
      <w:r w:rsidRPr="00AE68BB">
        <w:t xml:space="preserve">Critical </w:t>
      </w:r>
      <w:r w:rsidR="00C173C9">
        <w:t>Organization</w:t>
      </w:r>
      <w:r w:rsidRPr="00AE68BB">
        <w:t xml:space="preserve"> </w:t>
      </w:r>
      <w:r w:rsidR="00C173C9">
        <w:t>n</w:t>
      </w:r>
      <w:r w:rsidRPr="00AE68BB">
        <w:t>ame</w:t>
      </w:r>
      <w:r w:rsidRPr="00AE68BB">
        <w:rPr>
          <w:sz w:val="22"/>
          <w:szCs w:val="22"/>
        </w:rPr>
        <w:t xml:space="preserve"> </w:t>
      </w:r>
      <w:r w:rsidRPr="00AE68BB">
        <w:t xml:space="preserve">if available, associated with each </w:t>
      </w:r>
      <w:r w:rsidR="00C173C9">
        <w:t xml:space="preserve">of the intended </w:t>
      </w:r>
      <w:r w:rsidRPr="00AE68BB">
        <w:t xml:space="preserve">MCPTT </w:t>
      </w:r>
      <w:r w:rsidR="00C173C9">
        <w:t>Users</w:t>
      </w:r>
      <w:r w:rsidR="005036C6">
        <w:t xml:space="preserve"> or Administrator</w:t>
      </w:r>
      <w:r w:rsidRPr="00AE68BB">
        <w:t>;</w:t>
      </w:r>
    </w:p>
    <w:p w:rsidR="00865922" w:rsidRDefault="00865922" w:rsidP="003B14EE">
      <w:pPr>
        <w:pStyle w:val="ListNumber2"/>
        <w:numPr>
          <w:ilvl w:val="0"/>
          <w:numId w:val="16"/>
        </w:numPr>
        <w:ind w:left="851" w:hanging="284"/>
      </w:pPr>
      <w:r w:rsidRPr="00AE68BB">
        <w:t xml:space="preserve">A number of </w:t>
      </w:r>
      <w:r>
        <w:t>o</w:t>
      </w:r>
      <w:r w:rsidRPr="00AE68BB">
        <w:t>ff-</w:t>
      </w:r>
      <w:r>
        <w:t>n</w:t>
      </w:r>
      <w:r w:rsidRPr="00AE68BB">
        <w:t xml:space="preserve">etwork MCPTT Users for Private Call for which </w:t>
      </w:r>
      <w:r>
        <w:t>the MCPTT U</w:t>
      </w:r>
      <w:r w:rsidRPr="00AE68BB">
        <w:t>ser is authorized;</w:t>
      </w:r>
      <w:r>
        <w:t xml:space="preserve"> </w:t>
      </w:r>
    </w:p>
    <w:p w:rsidR="00865922" w:rsidRPr="00AE68BB" w:rsidRDefault="00865922" w:rsidP="003B14EE">
      <w:pPr>
        <w:pStyle w:val="ListNumber"/>
        <w:numPr>
          <w:ilvl w:val="0"/>
          <w:numId w:val="15"/>
        </w:numPr>
        <w:ind w:left="568" w:hanging="284"/>
      </w:pPr>
      <w:r w:rsidRPr="00AE68BB">
        <w:t>Authentication and end to end security keys.</w:t>
      </w:r>
    </w:p>
    <w:p w:rsidR="00C173C9" w:rsidRDefault="00C173C9" w:rsidP="003B14EE">
      <w:pPr>
        <w:pStyle w:val="NO"/>
      </w:pPr>
      <w:r w:rsidRPr="00C173C9">
        <w:t>N</w:t>
      </w:r>
      <w:r>
        <w:t>OTE</w:t>
      </w:r>
      <w:r w:rsidR="002F3325">
        <w:t xml:space="preserve"> 3</w:t>
      </w:r>
      <w:r w:rsidRPr="00C173C9">
        <w:t>:</w:t>
      </w:r>
      <w:r w:rsidRPr="00C173C9">
        <w:tab/>
        <w:t xml:space="preserve">MCPTT </w:t>
      </w:r>
      <w:r w:rsidR="00AD5A03">
        <w:t>U</w:t>
      </w:r>
      <w:r w:rsidR="00624376">
        <w:t>E</w:t>
      </w:r>
      <w:r w:rsidR="00AD5A03">
        <w:t>s</w:t>
      </w:r>
      <w:r w:rsidRPr="00C173C9">
        <w:t xml:space="preserve"> can be provisioned for </w:t>
      </w:r>
      <w:r>
        <w:t>o</w:t>
      </w:r>
      <w:r w:rsidRPr="00C173C9">
        <w:t>ff-network use by either configuration outside of network coverage or by attaching to the network.</w:t>
      </w:r>
    </w:p>
    <w:p w:rsidR="000E23FF" w:rsidRPr="00AE68BB" w:rsidRDefault="000E23FF" w:rsidP="00D64A5A">
      <w:r w:rsidRPr="00AE68BB">
        <w:t xml:space="preserve">An MCPTT UE operating </w:t>
      </w:r>
      <w:r w:rsidR="00BD79C7">
        <w:t>o</w:t>
      </w:r>
      <w:r w:rsidRPr="00AE68BB">
        <w:t>ff</w:t>
      </w:r>
      <w:r w:rsidR="00BD79C7">
        <w:t xml:space="preserve"> the n</w:t>
      </w:r>
      <w:r w:rsidRPr="00AE68BB">
        <w:t xml:space="preserve">etwork is capable of transmitting the </w:t>
      </w:r>
      <w:r w:rsidR="00200852">
        <w:t>t</w:t>
      </w:r>
      <w:r w:rsidRPr="00AE68BB">
        <w:t xml:space="preserve">alker </w:t>
      </w:r>
      <w:r w:rsidR="00BD5EB2">
        <w:t>L</w:t>
      </w:r>
      <w:r w:rsidRPr="00AE68BB">
        <w:t xml:space="preserve">ocation information, </w:t>
      </w:r>
      <w:r w:rsidR="00F05CBB">
        <w:t>U</w:t>
      </w:r>
      <w:r w:rsidR="005309A5">
        <w:t>ser</w:t>
      </w:r>
      <w:r w:rsidR="005309A5" w:rsidRPr="00AE68BB">
        <w:t xml:space="preserve"> </w:t>
      </w:r>
      <w:r w:rsidRPr="00AE68BB">
        <w:t xml:space="preserve">ID, </w:t>
      </w:r>
      <w:r w:rsidR="005309A5">
        <w:t>a</w:t>
      </w:r>
      <w:r w:rsidRPr="00AE68BB">
        <w:t>lias</w:t>
      </w:r>
      <w:r w:rsidR="005309A5">
        <w:t>(es)</w:t>
      </w:r>
      <w:r w:rsidRPr="00AE68BB">
        <w:t xml:space="preserve">, </w:t>
      </w:r>
      <w:r w:rsidR="005309A5">
        <w:t>o</w:t>
      </w:r>
      <w:r w:rsidRPr="00AE68BB">
        <w:t>ff-</w:t>
      </w:r>
      <w:r w:rsidR="005309A5">
        <w:t>n</w:t>
      </w:r>
      <w:r w:rsidRPr="00AE68BB">
        <w:t>etwork MCPTT Group</w:t>
      </w:r>
      <w:r w:rsidR="005309A5">
        <w:t xml:space="preserve"> ID</w:t>
      </w:r>
      <w:r w:rsidRPr="00AE68BB">
        <w:t xml:space="preserve">, </w:t>
      </w:r>
      <w:r w:rsidR="005309A5">
        <w:t>g</w:t>
      </w:r>
      <w:r w:rsidRPr="00AE68BB">
        <w:t xml:space="preserve">roup </w:t>
      </w:r>
      <w:r w:rsidR="005309A5">
        <w:t>a</w:t>
      </w:r>
      <w:r w:rsidRPr="00AE68BB">
        <w:t xml:space="preserve">lias and, if available, </w:t>
      </w:r>
      <w:r w:rsidR="005309A5">
        <w:t xml:space="preserve">Mission </w:t>
      </w:r>
      <w:r w:rsidRPr="00AE68BB">
        <w:t xml:space="preserve">Critical </w:t>
      </w:r>
      <w:r w:rsidR="005309A5">
        <w:t xml:space="preserve">Organization name </w:t>
      </w:r>
      <w:r w:rsidRPr="00AE68BB">
        <w:t>of the user who is talking (</w:t>
      </w:r>
      <w:r w:rsidR="009306A5" w:rsidRPr="00AE68BB">
        <w:t>i.e.</w:t>
      </w:r>
      <w:r w:rsidR="0016326E">
        <w:t>,</w:t>
      </w:r>
      <w:r w:rsidRPr="00AE68BB">
        <w:t xml:space="preserve"> whose UE is transmitting) to all other users in a call including MCPTT </w:t>
      </w:r>
      <w:r w:rsidR="00AD5A03">
        <w:t>U</w:t>
      </w:r>
      <w:r w:rsidR="00624376">
        <w:t>E</w:t>
      </w:r>
      <w:r w:rsidR="00AD5A03">
        <w:t>s</w:t>
      </w:r>
      <w:r w:rsidRPr="00AE68BB">
        <w:t xml:space="preserve"> operating </w:t>
      </w:r>
      <w:r w:rsidR="00BD79C7">
        <w:t>o</w:t>
      </w:r>
      <w:r w:rsidRPr="00AE68BB">
        <w:t>ff</w:t>
      </w:r>
      <w:r w:rsidR="00BD79C7">
        <w:t xml:space="preserve"> the n</w:t>
      </w:r>
      <w:r w:rsidRPr="00AE68BB">
        <w:t>etwork that are late entering a call in progress.</w:t>
      </w:r>
    </w:p>
    <w:p w:rsidR="000E23FF" w:rsidRPr="00AE68BB" w:rsidRDefault="000E23FF" w:rsidP="00D64A5A">
      <w:pPr>
        <w:rPr>
          <w:rFonts w:eastAsia="Calibri"/>
        </w:rPr>
      </w:pPr>
      <w:r w:rsidRPr="00AE68BB">
        <w:rPr>
          <w:rFonts w:eastAsia="Calibri"/>
        </w:rPr>
        <w:t>The Off-Network MCPTT Service use</w:t>
      </w:r>
      <w:r w:rsidR="00056860">
        <w:rPr>
          <w:rFonts w:eastAsia="Calibri"/>
        </w:rPr>
        <w:t>s</w:t>
      </w:r>
      <w:r w:rsidRPr="00AE68BB">
        <w:rPr>
          <w:rFonts w:eastAsia="Calibri"/>
        </w:rPr>
        <w:t xml:space="preserve"> </w:t>
      </w:r>
      <w:r w:rsidR="00056860">
        <w:rPr>
          <w:rFonts w:eastAsia="Calibri"/>
        </w:rPr>
        <w:t xml:space="preserve">the capabilities defined in ProSe </w:t>
      </w:r>
      <w:r w:rsidR="004F1CF4">
        <w:rPr>
          <w:rFonts w:eastAsia="Calibri"/>
        </w:rPr>
        <w:t>TS 22.278 [</w:t>
      </w:r>
      <w:r w:rsidR="00056860">
        <w:rPr>
          <w:rFonts w:eastAsia="Calibri"/>
        </w:rPr>
        <w:t xml:space="preserve">5], including the </w:t>
      </w:r>
      <w:r w:rsidRPr="00AE68BB">
        <w:rPr>
          <w:rFonts w:eastAsia="Calibri"/>
        </w:rPr>
        <w:t xml:space="preserve">ProSe Relay capabilities defined in ProSe </w:t>
      </w:r>
      <w:r w:rsidR="004F1CF4" w:rsidRPr="00AE68BB">
        <w:rPr>
          <w:rFonts w:eastAsia="Calibri"/>
        </w:rPr>
        <w:t>TS</w:t>
      </w:r>
      <w:r w:rsidR="004F1CF4">
        <w:rPr>
          <w:rFonts w:eastAsia="Calibri"/>
        </w:rPr>
        <w:t> </w:t>
      </w:r>
      <w:r w:rsidR="004F1CF4" w:rsidRPr="00AE68BB">
        <w:rPr>
          <w:rFonts w:eastAsia="Calibri"/>
        </w:rPr>
        <w:t>22.278</w:t>
      </w:r>
      <w:r w:rsidR="004F1CF4">
        <w:rPr>
          <w:rFonts w:eastAsia="Calibri"/>
        </w:rPr>
        <w:t> [</w:t>
      </w:r>
      <w:r w:rsidRPr="00AE68BB">
        <w:rPr>
          <w:rFonts w:eastAsia="Calibri"/>
        </w:rPr>
        <w:t xml:space="preserve">5] and GCSE_LTE </w:t>
      </w:r>
      <w:r w:rsidR="004F1CF4" w:rsidRPr="00AE68BB">
        <w:rPr>
          <w:rFonts w:eastAsia="Calibri"/>
        </w:rPr>
        <w:t>TS</w:t>
      </w:r>
      <w:r w:rsidR="004F1CF4">
        <w:rPr>
          <w:rFonts w:eastAsia="Calibri"/>
        </w:rPr>
        <w:t> </w:t>
      </w:r>
      <w:r w:rsidR="004F1CF4" w:rsidRPr="00AE68BB">
        <w:rPr>
          <w:rFonts w:eastAsia="Calibri"/>
        </w:rPr>
        <w:t>22.468</w:t>
      </w:r>
      <w:r w:rsidR="004F1CF4">
        <w:rPr>
          <w:rFonts w:eastAsia="Calibri"/>
        </w:rPr>
        <w:t> [</w:t>
      </w:r>
      <w:r w:rsidRPr="00AE68BB">
        <w:rPr>
          <w:rFonts w:eastAsia="Calibri"/>
        </w:rPr>
        <w:t>6]</w:t>
      </w:r>
      <w:r w:rsidR="007929B8" w:rsidRPr="00AE68BB">
        <w:rPr>
          <w:rFonts w:eastAsia="Calibri"/>
        </w:rPr>
        <w:t>.</w:t>
      </w:r>
    </w:p>
    <w:p w:rsidR="00056860" w:rsidRPr="00AE68BB" w:rsidRDefault="00AD5A03" w:rsidP="00AD5A03">
      <w:pPr>
        <w:pStyle w:val="NO"/>
        <w:rPr>
          <w:rFonts w:eastAsia="Calibri"/>
        </w:rPr>
      </w:pPr>
      <w:r>
        <w:rPr>
          <w:rFonts w:eastAsia="Calibri"/>
        </w:rPr>
        <w:t>NOTE 4</w:t>
      </w:r>
      <w:r w:rsidR="00056860">
        <w:rPr>
          <w:rFonts w:eastAsia="Calibri"/>
        </w:rPr>
        <w:t>:</w:t>
      </w:r>
      <w:r w:rsidR="00056860" w:rsidRPr="00056860">
        <w:rPr>
          <w:rFonts w:eastAsia="Calibri"/>
        </w:rPr>
        <w:tab/>
        <w:t>As indicated in TS</w:t>
      </w:r>
      <w:r w:rsidR="004F1CF4">
        <w:rPr>
          <w:rFonts w:eastAsia="Calibri"/>
        </w:rPr>
        <w:t> </w:t>
      </w:r>
      <w:r w:rsidR="00056860" w:rsidRPr="00056860">
        <w:rPr>
          <w:rFonts w:eastAsia="Calibri"/>
        </w:rPr>
        <w:t>22.278</w:t>
      </w:r>
      <w:r w:rsidR="004F1CF4">
        <w:rPr>
          <w:rFonts w:eastAsia="Calibri"/>
        </w:rPr>
        <w:t> </w:t>
      </w:r>
      <w:r w:rsidR="00056860" w:rsidRPr="00056860">
        <w:rPr>
          <w:rFonts w:eastAsia="Calibri"/>
        </w:rPr>
        <w:t xml:space="preserve">[5] use of a ProSe Direct Communication path outside of network coverage is only applicable for Public Safety ProSe enabled </w:t>
      </w:r>
      <w:r>
        <w:rPr>
          <w:rFonts w:eastAsia="Calibri"/>
        </w:rPr>
        <w:t>U</w:t>
      </w:r>
      <w:r w:rsidR="00624376">
        <w:rPr>
          <w:rFonts w:eastAsia="Calibri"/>
        </w:rPr>
        <w:t>E</w:t>
      </w:r>
      <w:r>
        <w:rPr>
          <w:rFonts w:eastAsia="Calibri"/>
        </w:rPr>
        <w:t>s</w:t>
      </w:r>
      <w:r w:rsidR="00056860" w:rsidRPr="00056860">
        <w:rPr>
          <w:rFonts w:eastAsia="Calibri"/>
        </w:rPr>
        <w:t xml:space="preserve">. For non-Public Safety ProSe enabled </w:t>
      </w:r>
      <w:r>
        <w:rPr>
          <w:rFonts w:eastAsia="Calibri"/>
        </w:rPr>
        <w:t>U</w:t>
      </w:r>
      <w:r w:rsidR="00624376">
        <w:rPr>
          <w:rFonts w:eastAsia="Calibri"/>
        </w:rPr>
        <w:t>E</w:t>
      </w:r>
      <w:r>
        <w:rPr>
          <w:rFonts w:eastAsia="Calibri"/>
        </w:rPr>
        <w:t>s</w:t>
      </w:r>
      <w:r w:rsidR="00056860" w:rsidRPr="00056860">
        <w:rPr>
          <w:rFonts w:eastAsia="Calibri"/>
        </w:rPr>
        <w:t xml:space="preserve"> the selection of the most appropriate communication path (ProSe Communication path (direct or routed via local </w:t>
      </w:r>
      <w:r w:rsidR="008D00AB">
        <w:rPr>
          <w:rFonts w:eastAsia="Calibri"/>
        </w:rPr>
        <w:t>basestation</w:t>
      </w:r>
      <w:r w:rsidR="00056860" w:rsidRPr="00056860">
        <w:rPr>
          <w:rFonts w:eastAsia="Calibri"/>
        </w:rPr>
        <w:t xml:space="preserve">) or </w:t>
      </w:r>
      <w:r w:rsidR="008D00AB">
        <w:rPr>
          <w:rFonts w:eastAsia="Calibri"/>
        </w:rPr>
        <w:t>3GPP network</w:t>
      </w:r>
      <w:r w:rsidR="008D00AB" w:rsidRPr="00056860">
        <w:rPr>
          <w:rFonts w:eastAsia="Calibri"/>
        </w:rPr>
        <w:t xml:space="preserve"> </w:t>
      </w:r>
      <w:r w:rsidR="00056860" w:rsidRPr="00056860">
        <w:rPr>
          <w:rFonts w:eastAsia="Calibri"/>
        </w:rPr>
        <w:t>path) is under network control and based on operator preferences.</w:t>
      </w:r>
    </w:p>
    <w:p w:rsidR="00C81D1A" w:rsidRPr="00AE68BB" w:rsidRDefault="000966DA" w:rsidP="002A0777">
      <w:r>
        <w:t>MCPTT Service</w:t>
      </w:r>
      <w:r w:rsidR="00056860">
        <w:t xml:space="preserve"> requirements specific to off-network use are defined in clause 7. </w:t>
      </w:r>
      <w:r w:rsidR="002813CF" w:rsidRPr="00AE68BB">
        <w:t xml:space="preserve">Common MCPTT </w:t>
      </w:r>
      <w:r w:rsidR="00490291">
        <w:t>s</w:t>
      </w:r>
      <w:r w:rsidR="002813CF" w:rsidRPr="00AE68BB">
        <w:t xml:space="preserve">ervice requirements defined in clause </w:t>
      </w:r>
      <w:r w:rsidR="00F10329" w:rsidRPr="00AE68BB">
        <w:t>5</w:t>
      </w:r>
      <w:r w:rsidR="002813CF" w:rsidRPr="00AE68BB">
        <w:t xml:space="preserve"> apply whether the </w:t>
      </w:r>
      <w:r>
        <w:t>MCPTT Service</w:t>
      </w:r>
      <w:r w:rsidR="002813CF" w:rsidRPr="00AE68BB">
        <w:t xml:space="preserve"> is in use </w:t>
      </w:r>
      <w:r w:rsidR="00DF1658">
        <w:t>o</w:t>
      </w:r>
      <w:r w:rsidR="002813CF" w:rsidRPr="00AE68BB">
        <w:t xml:space="preserve">n </w:t>
      </w:r>
      <w:r w:rsidR="00DF1658">
        <w:t>the n</w:t>
      </w:r>
      <w:r w:rsidR="002813CF" w:rsidRPr="00AE68BB">
        <w:t xml:space="preserve">etwork or </w:t>
      </w:r>
      <w:r w:rsidR="00DF1658">
        <w:t>o</w:t>
      </w:r>
      <w:r w:rsidR="002813CF" w:rsidRPr="00AE68BB">
        <w:t xml:space="preserve">ff </w:t>
      </w:r>
      <w:r w:rsidR="00DF1658">
        <w:t>the n</w:t>
      </w:r>
      <w:r w:rsidR="002813CF" w:rsidRPr="00AE68BB">
        <w:t>etwork.</w:t>
      </w:r>
    </w:p>
    <w:p w:rsidR="00597EEA" w:rsidRPr="00AE68BB" w:rsidRDefault="00C81D1A" w:rsidP="008C6729">
      <w:pPr>
        <w:pStyle w:val="Heading2"/>
      </w:pPr>
      <w:bookmarkStart w:id="213" w:name="_Toc138429136"/>
      <w:r w:rsidRPr="00AE68BB">
        <w:t>7.2</w:t>
      </w:r>
      <w:r w:rsidR="008C6729" w:rsidRPr="00AE68BB">
        <w:tab/>
      </w:r>
      <w:r w:rsidR="002813CF" w:rsidRPr="00AE68BB">
        <w:t xml:space="preserve">General </w:t>
      </w:r>
      <w:r w:rsidR="00A07E4A">
        <w:t>o</w:t>
      </w:r>
      <w:r w:rsidR="002813CF" w:rsidRPr="00AE68BB">
        <w:t>ff-</w:t>
      </w:r>
      <w:r w:rsidR="00A07E4A">
        <w:t>n</w:t>
      </w:r>
      <w:r w:rsidR="002813CF" w:rsidRPr="00AE68BB">
        <w:t>etwork MCPTT requirements</w:t>
      </w:r>
      <w:bookmarkEnd w:id="213"/>
    </w:p>
    <w:p w:rsidR="001B7FB7" w:rsidRDefault="0044524F" w:rsidP="002813CF">
      <w:r>
        <w:t xml:space="preserve">[R-7.2-001] </w:t>
      </w:r>
      <w:r w:rsidR="001B7FB7">
        <w:t xml:space="preserve">Void </w:t>
      </w:r>
    </w:p>
    <w:p w:rsidR="001B7FB7" w:rsidRPr="001B7FB7" w:rsidRDefault="001B7FB7" w:rsidP="002813CF">
      <w:pPr>
        <w:rPr>
          <w:lang w:val="fr-FR"/>
        </w:rPr>
      </w:pPr>
      <w:r w:rsidRPr="001B7FB7">
        <w:rPr>
          <w:lang w:val="fr-FR"/>
        </w:rPr>
        <w:t>[</w:t>
      </w:r>
      <w:r w:rsidR="00D66637" w:rsidRPr="001B7FB7">
        <w:rPr>
          <w:lang w:val="fr-FR"/>
        </w:rPr>
        <w:t xml:space="preserve">R-7.2-002] </w:t>
      </w:r>
      <w:r w:rsidRPr="001B7FB7">
        <w:rPr>
          <w:lang w:val="fr-FR"/>
        </w:rPr>
        <w:t xml:space="preserve">Void </w:t>
      </w:r>
    </w:p>
    <w:p w:rsidR="00152488" w:rsidRPr="001B7FB7" w:rsidRDefault="001B7FB7" w:rsidP="002813CF">
      <w:pPr>
        <w:rPr>
          <w:lang w:val="fr-FR"/>
        </w:rPr>
      </w:pPr>
      <w:r w:rsidRPr="001B7FB7">
        <w:rPr>
          <w:lang w:val="fr-FR"/>
        </w:rPr>
        <w:t>[</w:t>
      </w:r>
      <w:r w:rsidR="00D66637" w:rsidRPr="001B7FB7">
        <w:rPr>
          <w:lang w:val="fr-FR"/>
        </w:rPr>
        <w:t xml:space="preserve">R-7.2-003] </w:t>
      </w:r>
      <w:r w:rsidR="00881D73" w:rsidRPr="001B7FB7">
        <w:rPr>
          <w:lang w:val="fr-FR"/>
        </w:rPr>
        <w:t xml:space="preserve">Void </w:t>
      </w:r>
    </w:p>
    <w:p w:rsidR="002813CF" w:rsidRPr="001B7FB7" w:rsidRDefault="00D66637" w:rsidP="002813CF">
      <w:pPr>
        <w:rPr>
          <w:lang w:val="fr-FR"/>
        </w:rPr>
      </w:pPr>
      <w:r w:rsidRPr="001B7FB7">
        <w:rPr>
          <w:lang w:val="fr-FR"/>
        </w:rPr>
        <w:t xml:space="preserve">[R-7.2-004] </w:t>
      </w:r>
      <w:r w:rsidR="00881D73" w:rsidRPr="001B7FB7">
        <w:rPr>
          <w:lang w:val="fr-FR"/>
        </w:rPr>
        <w:t xml:space="preserve">Void </w:t>
      </w:r>
    </w:p>
    <w:p w:rsidR="002813CF" w:rsidRPr="00AE68BB" w:rsidRDefault="00D66637" w:rsidP="00BA4909">
      <w:r>
        <w:t xml:space="preserve">[R-7.2-005] </w:t>
      </w:r>
      <w:r w:rsidR="00881D73">
        <w:t xml:space="preserve">Void </w:t>
      </w:r>
    </w:p>
    <w:p w:rsidR="008C6729" w:rsidRPr="00AE68BB" w:rsidRDefault="00C81D1A" w:rsidP="00597EEA">
      <w:pPr>
        <w:pStyle w:val="Heading2"/>
      </w:pPr>
      <w:bookmarkStart w:id="214" w:name="_Toc138429137"/>
      <w:r w:rsidRPr="00AE68BB">
        <w:t>7.3</w:t>
      </w:r>
      <w:r w:rsidR="008C6729" w:rsidRPr="00AE68BB">
        <w:tab/>
      </w:r>
      <w:r w:rsidR="00165474" w:rsidRPr="00AE68BB">
        <w:t xml:space="preserve">Floor </w:t>
      </w:r>
      <w:r w:rsidR="007514C5">
        <w:t>c</w:t>
      </w:r>
      <w:r w:rsidR="00165474" w:rsidRPr="00AE68BB">
        <w:t>ontrol</w:t>
      </w:r>
      <w:bookmarkEnd w:id="214"/>
    </w:p>
    <w:p w:rsidR="00165474" w:rsidRPr="00AE68BB" w:rsidRDefault="00165474" w:rsidP="003168FA">
      <w:pPr>
        <w:pStyle w:val="Heading3"/>
      </w:pPr>
      <w:bookmarkStart w:id="215" w:name="_Toc138429138"/>
      <w:r w:rsidRPr="00AE68BB">
        <w:t>7.3.1</w:t>
      </w:r>
      <w:r w:rsidRPr="00AE68BB">
        <w:tab/>
        <w:t>General aspects</w:t>
      </w:r>
      <w:bookmarkEnd w:id="215"/>
    </w:p>
    <w:p w:rsidR="00165474" w:rsidRPr="00AE68BB" w:rsidRDefault="00D66637" w:rsidP="00165474">
      <w:r>
        <w:t xml:space="preserve">[R-7.3.1-001] </w:t>
      </w:r>
      <w:r w:rsidR="00165474" w:rsidRPr="00AE68BB">
        <w:t xml:space="preserve">The </w:t>
      </w:r>
      <w:r w:rsidR="00BD79C7">
        <w:t>o</w:t>
      </w:r>
      <w:r w:rsidR="00165474" w:rsidRPr="00AE68BB">
        <w:t>ff-</w:t>
      </w:r>
      <w:r w:rsidR="00BD79C7">
        <w:t>n</w:t>
      </w:r>
      <w:r w:rsidR="00165474" w:rsidRPr="00AE68BB">
        <w:t xml:space="preserve">etwork </w:t>
      </w:r>
      <w:r w:rsidR="00BD79C7">
        <w:t>F</w:t>
      </w:r>
      <w:r w:rsidR="00165474" w:rsidRPr="00AE68BB">
        <w:t xml:space="preserve">loor control functionality in an </w:t>
      </w:r>
      <w:r w:rsidR="000966DA">
        <w:t>MCPTT Service</w:t>
      </w:r>
      <w:r w:rsidR="00165474" w:rsidRPr="00AE68BB">
        <w:t xml:space="preserve"> shall determine at a point in time which </w:t>
      </w:r>
      <w:r w:rsidR="00BD79C7">
        <w:t>o</w:t>
      </w:r>
      <w:r w:rsidR="00165474" w:rsidRPr="00AE68BB">
        <w:t>ff-</w:t>
      </w:r>
      <w:r w:rsidR="00BD79C7">
        <w:t>n</w:t>
      </w:r>
      <w:r w:rsidR="00165474" w:rsidRPr="00AE68BB">
        <w:t xml:space="preserve">etwork Participant(s) are allowed to transmit to other </w:t>
      </w:r>
      <w:r w:rsidR="00BD79C7">
        <w:t>o</w:t>
      </w:r>
      <w:r w:rsidR="00165474" w:rsidRPr="00AE68BB">
        <w:t>ff-</w:t>
      </w:r>
      <w:r w:rsidR="00BD79C7">
        <w:t>n</w:t>
      </w:r>
      <w:r w:rsidR="00165474" w:rsidRPr="00AE68BB">
        <w:t>etwork Participants.</w:t>
      </w:r>
    </w:p>
    <w:p w:rsidR="00165474" w:rsidRPr="00AE68BB" w:rsidRDefault="00D66637" w:rsidP="00165474">
      <w:r>
        <w:t xml:space="preserve">[R-7.3.1-002] </w:t>
      </w:r>
      <w:r w:rsidR="00165474" w:rsidRPr="00AE68BB">
        <w:t xml:space="preserve">The </w:t>
      </w:r>
      <w:r w:rsidR="00BD79C7">
        <w:t>o</w:t>
      </w:r>
      <w:r w:rsidR="00165474" w:rsidRPr="00AE68BB">
        <w:t>ff-</w:t>
      </w:r>
      <w:r w:rsidR="00BD79C7">
        <w:t>n</w:t>
      </w:r>
      <w:r w:rsidR="00165474" w:rsidRPr="00AE68BB">
        <w:t xml:space="preserve">etwork </w:t>
      </w:r>
      <w:r w:rsidR="00BD79C7">
        <w:t>F</w:t>
      </w:r>
      <w:r w:rsidR="00165474" w:rsidRPr="00AE68BB">
        <w:t xml:space="preserve">loor control functionality in an </w:t>
      </w:r>
      <w:r w:rsidR="000966DA">
        <w:t>MCPTT Service</w:t>
      </w:r>
      <w:r w:rsidR="00165474" w:rsidRPr="00AE68BB">
        <w:t xml:space="preserve"> shall determine at a point in time which received transmission(s) from </w:t>
      </w:r>
      <w:r w:rsidR="00BD79C7">
        <w:t>o</w:t>
      </w:r>
      <w:r w:rsidR="00165474" w:rsidRPr="00AE68BB">
        <w:t>ff-</w:t>
      </w:r>
      <w:r w:rsidR="00BD79C7">
        <w:t>n</w:t>
      </w:r>
      <w:r w:rsidR="00165474" w:rsidRPr="00AE68BB">
        <w:t>etwork Participant</w:t>
      </w:r>
      <w:r w:rsidR="00A07E4A">
        <w:t>(</w:t>
      </w:r>
      <w:r w:rsidR="00165474" w:rsidRPr="00AE68BB">
        <w:t>s</w:t>
      </w:r>
      <w:r w:rsidR="00A07E4A">
        <w:t>)</w:t>
      </w:r>
      <w:r w:rsidR="00165474" w:rsidRPr="00AE68BB">
        <w:t xml:space="preserve"> shall be presented to the receiving </w:t>
      </w:r>
      <w:r w:rsidR="00BD79C7">
        <w:t>o</w:t>
      </w:r>
      <w:r w:rsidR="00165474" w:rsidRPr="00AE68BB">
        <w:t>ff-</w:t>
      </w:r>
      <w:r w:rsidR="00BD79C7">
        <w:t>n</w:t>
      </w:r>
      <w:r w:rsidR="00165474" w:rsidRPr="00AE68BB">
        <w:t>etwork Participant</w:t>
      </w:r>
      <w:r w:rsidR="00A07E4A">
        <w:t>(s)</w:t>
      </w:r>
      <w:r w:rsidR="00165474" w:rsidRPr="00AE68BB">
        <w:t>.</w:t>
      </w:r>
    </w:p>
    <w:p w:rsidR="00165474" w:rsidRPr="00AE68BB" w:rsidRDefault="00165474" w:rsidP="003168FA">
      <w:pPr>
        <w:pStyle w:val="Heading3"/>
        <w:rPr>
          <w:lang w:eastAsia="en-US"/>
        </w:rPr>
      </w:pPr>
      <w:bookmarkStart w:id="216" w:name="_Toc138429139"/>
      <w:r w:rsidRPr="00AE68BB">
        <w:rPr>
          <w:lang w:eastAsia="en-US"/>
        </w:rPr>
        <w:t>7.3.2</w:t>
      </w:r>
      <w:r w:rsidRPr="00AE68BB">
        <w:rPr>
          <w:lang w:eastAsia="en-US"/>
        </w:rPr>
        <w:tab/>
        <w:t>Requesting permission to transmit</w:t>
      </w:r>
      <w:bookmarkEnd w:id="216"/>
    </w:p>
    <w:p w:rsidR="00165474" w:rsidRPr="00AE68BB" w:rsidRDefault="00D66637" w:rsidP="00165474">
      <w:r>
        <w:t xml:space="preserve">[R-7.3.2-001] </w:t>
      </w:r>
      <w:r w:rsidR="00165474" w:rsidRPr="00AE68BB">
        <w:t xml:space="preserve">A </w:t>
      </w:r>
      <w:r w:rsidR="006A720F">
        <w:t>P</w:t>
      </w:r>
      <w:r w:rsidR="00165474" w:rsidRPr="00AE68BB">
        <w:t>articipant</w:t>
      </w:r>
      <w:r w:rsidR="006A720F">
        <w:t xml:space="preserve"> in an off-network MCPTT Group call, with the authority to transmit,</w:t>
      </w:r>
      <w:r w:rsidR="00165474" w:rsidRPr="00AE68BB">
        <w:t xml:space="preserve"> shall be able to request to transmit to </w:t>
      </w:r>
      <w:r w:rsidR="006A720F">
        <w:t>the</w:t>
      </w:r>
      <w:r w:rsidR="00165474" w:rsidRPr="00AE68BB">
        <w:t xml:space="preserve"> </w:t>
      </w:r>
      <w:r w:rsidR="00BD79C7">
        <w:t>o</w:t>
      </w:r>
      <w:r w:rsidR="00165474" w:rsidRPr="00AE68BB">
        <w:t>ff-</w:t>
      </w:r>
      <w:r w:rsidR="00BD79C7">
        <w:t>n</w:t>
      </w:r>
      <w:r w:rsidR="00165474" w:rsidRPr="00AE68BB">
        <w:t>etwork MCPTT Group.</w:t>
      </w:r>
    </w:p>
    <w:p w:rsidR="00165474" w:rsidRPr="00AE68BB" w:rsidRDefault="00D66637" w:rsidP="00165474">
      <w:r>
        <w:t xml:space="preserve">[R-7.3.2-002] </w:t>
      </w:r>
      <w:r w:rsidR="00165474" w:rsidRPr="00AE68BB">
        <w:t xml:space="preserve">The </w:t>
      </w:r>
      <w:r w:rsidR="00BD79C7">
        <w:t>o</w:t>
      </w:r>
      <w:r w:rsidR="00165474" w:rsidRPr="00AE68BB">
        <w:t>ff-</w:t>
      </w:r>
      <w:r w:rsidR="00BD79C7">
        <w:t>n</w:t>
      </w:r>
      <w:r w:rsidR="00165474" w:rsidRPr="00AE68BB">
        <w:t xml:space="preserve">etwork </w:t>
      </w:r>
      <w:r w:rsidR="00BD79C7">
        <w:t>F</w:t>
      </w:r>
      <w:r w:rsidR="00165474" w:rsidRPr="00AE68BB">
        <w:t>loor control functionality shall have a mechanism for resolving simultaneous requests for permission to transmit within the same call.</w:t>
      </w:r>
    </w:p>
    <w:p w:rsidR="00165474" w:rsidRPr="00AE68BB" w:rsidRDefault="00D66637" w:rsidP="00165474">
      <w:r>
        <w:t xml:space="preserve">[R-7.3.2-003] </w:t>
      </w:r>
      <w:r w:rsidR="00165474" w:rsidRPr="00AE68BB">
        <w:t>Following an MCPTT Request for permission to transmit, the Affiliated MCPTT Group Member that is allowed to transmit shall be given an indication that the member is allowed to transmit on the member</w:t>
      </w:r>
      <w:r w:rsidR="003F1181">
        <w:t>'</w:t>
      </w:r>
      <w:r w:rsidR="00165474" w:rsidRPr="00AE68BB">
        <w:t>s Selected MCPTT Group.</w:t>
      </w:r>
    </w:p>
    <w:p w:rsidR="00165474" w:rsidRPr="00AE68BB" w:rsidRDefault="00D66637" w:rsidP="00165474">
      <w:r>
        <w:t xml:space="preserve">[R-7.3.2-004] </w:t>
      </w:r>
      <w:r w:rsidR="00165474" w:rsidRPr="00AE68BB">
        <w:t>Following an MCPTT Request for permission to transmit, an Affiliated MCPTT Group Member that is not allowed to transmit on the Selected MCPTT Group shall be given an indication that permission to transmit was rejected or queued.</w:t>
      </w:r>
    </w:p>
    <w:p w:rsidR="00165474" w:rsidRPr="00AE68BB" w:rsidRDefault="00D66637" w:rsidP="00165474">
      <w:r>
        <w:t xml:space="preserve">[R-7.3.2-005] </w:t>
      </w:r>
      <w:r w:rsidR="00165474" w:rsidRPr="00AE68BB">
        <w:t>Following an MCPTT Private Call</w:t>
      </w:r>
      <w:r w:rsidR="00BD64DC">
        <w:t xml:space="preserve"> (with Floor control)</w:t>
      </w:r>
      <w:r w:rsidR="00165474" w:rsidRPr="00AE68BB">
        <w:t xml:space="preserve"> request for permission to transmit, the MCPTT User that is allowed to transmit shall be given an indication that the user is allowed to transmit to the targeted MCPTT User.</w:t>
      </w:r>
    </w:p>
    <w:p w:rsidR="00165474" w:rsidRPr="00AE68BB" w:rsidRDefault="00D66637" w:rsidP="00165474">
      <w:r>
        <w:t xml:space="preserve">[R-7.3.2-006] </w:t>
      </w:r>
      <w:r w:rsidR="00165474" w:rsidRPr="00AE68BB">
        <w:t>Following an MCPTT Private Call</w:t>
      </w:r>
      <w:r w:rsidR="00BD64DC">
        <w:t xml:space="preserve"> (with Floor control)</w:t>
      </w:r>
      <w:r w:rsidR="00165474" w:rsidRPr="00AE68BB">
        <w:t xml:space="preserve"> request for permission to transmit, an MCPTT User that is not allowed to transmit shall be given an indication that the permission to transmit was rejected.</w:t>
      </w:r>
    </w:p>
    <w:p w:rsidR="00165474" w:rsidRPr="00AE68BB" w:rsidRDefault="00165474" w:rsidP="003168FA">
      <w:pPr>
        <w:pStyle w:val="Heading3"/>
        <w:rPr>
          <w:lang w:eastAsia="en-US"/>
        </w:rPr>
      </w:pPr>
      <w:bookmarkStart w:id="217" w:name="_Toc138429140"/>
      <w:r w:rsidRPr="00AE68BB">
        <w:rPr>
          <w:lang w:eastAsia="en-US"/>
        </w:rPr>
        <w:t>7.3.3</w:t>
      </w:r>
      <w:r w:rsidRPr="00AE68BB">
        <w:rPr>
          <w:lang w:eastAsia="en-US"/>
        </w:rPr>
        <w:tab/>
        <w:t>Override</w:t>
      </w:r>
      <w:bookmarkEnd w:id="217"/>
    </w:p>
    <w:p w:rsidR="00165474" w:rsidRPr="00AE68BB" w:rsidRDefault="005B6DD8" w:rsidP="00165474">
      <w:r>
        <w:t xml:space="preserve">[R-7.3.3-001] </w:t>
      </w:r>
      <w:r w:rsidR="00165474" w:rsidRPr="00AE68BB">
        <w:t xml:space="preserve">An MCPTT UE shall be pre-provisioned by an MCPTT Administrator and/or authorized user with the necessary information in order that </w:t>
      </w:r>
      <w:r w:rsidR="00183F56">
        <w:t>F</w:t>
      </w:r>
      <w:r w:rsidR="00165474" w:rsidRPr="00AE68BB">
        <w:t xml:space="preserve">loor control override may operate during </w:t>
      </w:r>
      <w:r w:rsidR="00BD79C7">
        <w:t>o</w:t>
      </w:r>
      <w:r w:rsidR="00165474" w:rsidRPr="00AE68BB">
        <w:t>ff-</w:t>
      </w:r>
      <w:r w:rsidR="00BD79C7">
        <w:t>n</w:t>
      </w:r>
      <w:r w:rsidR="00165474" w:rsidRPr="00AE68BB">
        <w:t>etwork MCPTT.</w:t>
      </w:r>
    </w:p>
    <w:p w:rsidR="00165474" w:rsidRPr="00AE68BB" w:rsidRDefault="005B6DD8" w:rsidP="00165474">
      <w:r>
        <w:t xml:space="preserve">[R-7.3.3-002] </w:t>
      </w:r>
      <w:r w:rsidR="00165474" w:rsidRPr="00AE68BB">
        <w:t xml:space="preserve">The </w:t>
      </w:r>
      <w:r w:rsidR="000966DA">
        <w:t>MCPTT Service</w:t>
      </w:r>
      <w:r w:rsidR="00165474" w:rsidRPr="00AE68BB">
        <w:t xml:space="preserve"> shall provide a mechanism for MCPTT Administrators to create a priority hierarchy for determining what Participants, Participant types, and urgent transmission types, when operating off </w:t>
      </w:r>
      <w:r w:rsidR="00490291">
        <w:t xml:space="preserve">the </w:t>
      </w:r>
      <w:r w:rsidR="00165474" w:rsidRPr="00AE68BB">
        <w:t xml:space="preserve">network, be granted a request to override an active </w:t>
      </w:r>
      <w:r w:rsidR="00BD79C7">
        <w:t>o</w:t>
      </w:r>
      <w:r w:rsidR="00165474" w:rsidRPr="00AE68BB">
        <w:t>ff-</w:t>
      </w:r>
      <w:r w:rsidR="00BD79C7">
        <w:t>n</w:t>
      </w:r>
      <w:r w:rsidR="00165474" w:rsidRPr="00AE68BB">
        <w:t>etwork MCPTT transmission.</w:t>
      </w:r>
    </w:p>
    <w:p w:rsidR="00165474" w:rsidRPr="00AE68BB" w:rsidRDefault="005B6DD8" w:rsidP="00165474">
      <w:r>
        <w:t xml:space="preserve">[R-7.3.3-003] </w:t>
      </w:r>
      <w:r w:rsidR="00165474" w:rsidRPr="00AE68BB">
        <w:t>The priority hierarchy used for granting a request to override an active MCPTT transmission shall contain at least four (4) levels.</w:t>
      </w:r>
    </w:p>
    <w:p w:rsidR="00165474" w:rsidRPr="00AE68BB" w:rsidRDefault="005B6DD8" w:rsidP="00165474">
      <w:r>
        <w:t xml:space="preserve">[R-7.3.3-004] </w:t>
      </w:r>
      <w:r w:rsidR="00165474" w:rsidRPr="00AE68BB">
        <w:t xml:space="preserve">The </w:t>
      </w:r>
      <w:r w:rsidR="000966DA">
        <w:t>MCPTT Service</w:t>
      </w:r>
      <w:r w:rsidR="00165474" w:rsidRPr="00AE68BB">
        <w:t xml:space="preserve"> shall provide a mechanism for Participants, to override an active MCPTT transmission of a transmitting Participant when the priority level of the overriding Participant or call type are ranked higher than the priority level of the transmitting Participant or call type.</w:t>
      </w:r>
    </w:p>
    <w:p w:rsidR="00165474" w:rsidRPr="00AE68BB" w:rsidRDefault="005B6DD8" w:rsidP="00165474">
      <w:r>
        <w:t xml:space="preserve">[R-7.3.3-005] </w:t>
      </w:r>
      <w:r w:rsidR="00165474" w:rsidRPr="00AE68BB">
        <w:t xml:space="preserve">If an authorized </w:t>
      </w:r>
      <w:r w:rsidR="006A720F">
        <w:t>P</w:t>
      </w:r>
      <w:r w:rsidR="00165474" w:rsidRPr="00AE68BB">
        <w:t xml:space="preserve">articipant overrides an MCPTT transmission, the </w:t>
      </w:r>
      <w:r w:rsidR="000966DA">
        <w:t>MCPTT Service</w:t>
      </w:r>
      <w:r w:rsidR="00165474" w:rsidRPr="00AE68BB">
        <w:t xml:space="preserve"> shall provide a means of notifying the overridden Participant(s) that the transmission has been overridden.</w:t>
      </w:r>
    </w:p>
    <w:p w:rsidR="00165474" w:rsidRPr="00AE68BB" w:rsidRDefault="005B6DD8" w:rsidP="00165474">
      <w:r>
        <w:t xml:space="preserve">[R-7.3.3-006] </w:t>
      </w:r>
      <w:r w:rsidR="00165474" w:rsidRPr="00AE68BB">
        <w:t xml:space="preserve">The </w:t>
      </w:r>
      <w:r w:rsidR="000966DA">
        <w:t>MCPTT Service</w:t>
      </w:r>
      <w:r w:rsidR="00165474" w:rsidRPr="00AE68BB">
        <w:t xml:space="preserve"> shall provide a mechanism to enable an MCPTT Administrator to configure which MCPTT Group transmission a Participant(s) receives, overriding and/or overridden for cases where an authorized Participant overrides an </w:t>
      </w:r>
      <w:r w:rsidR="00890BB9">
        <w:t>o</w:t>
      </w:r>
      <w:r w:rsidR="00165474" w:rsidRPr="00AE68BB">
        <w:t>ff-</w:t>
      </w:r>
      <w:r w:rsidR="00890BB9">
        <w:t>n</w:t>
      </w:r>
      <w:r w:rsidR="00165474" w:rsidRPr="00AE68BB">
        <w:t>etwork MCPTT transmission. This mechanism, at the receiving Participant, shall also determine which transmission should be presented to the MCPTT User when an unauthori</w:t>
      </w:r>
      <w:r w:rsidR="003B0021" w:rsidRPr="00AE68BB">
        <w:t>z</w:t>
      </w:r>
      <w:r w:rsidR="00165474" w:rsidRPr="00AE68BB">
        <w:t xml:space="preserve">ed transmission override has occurred due to a failure of transmit </w:t>
      </w:r>
      <w:r w:rsidR="00183F56">
        <w:t>F</w:t>
      </w:r>
      <w:r w:rsidR="00165474" w:rsidRPr="00AE68BB">
        <w:t>loor control (e.g.</w:t>
      </w:r>
      <w:r w:rsidR="00172756">
        <w:t>,</w:t>
      </w:r>
      <w:r w:rsidR="00165474" w:rsidRPr="00AE68BB">
        <w:t xml:space="preserve"> due to the best effort nature of ProSe direct communication).</w:t>
      </w:r>
    </w:p>
    <w:p w:rsidR="00165474" w:rsidRPr="00AE68BB" w:rsidRDefault="005B6DD8" w:rsidP="00165474">
      <w:r>
        <w:t xml:space="preserve">[R-7.3.3-007] </w:t>
      </w:r>
      <w:r w:rsidR="00165474" w:rsidRPr="00AE68BB">
        <w:t xml:space="preserve">If the MCPTT Group has been configured to only allow the overriding transmitting Participant to transmit, the </w:t>
      </w:r>
      <w:r w:rsidR="000966DA">
        <w:t>MCPTT Service</w:t>
      </w:r>
      <w:r w:rsidR="00165474" w:rsidRPr="00AE68BB">
        <w:t xml:space="preserve"> shall revoke the transmit permission of the overridden transmitting Participant.</w:t>
      </w:r>
    </w:p>
    <w:p w:rsidR="00165474" w:rsidRPr="00AE68BB" w:rsidRDefault="005B6DD8" w:rsidP="00165474">
      <w:r>
        <w:t xml:space="preserve">[R-7.3.3-008] </w:t>
      </w:r>
      <w:r w:rsidR="00165474" w:rsidRPr="00AE68BB">
        <w:t>If the MCPTT Group has been configured to allow both overriding and overridden transmitting Participants</w:t>
      </w:r>
      <w:r w:rsidR="006A720F">
        <w:t xml:space="preserve"> to transmit, the </w:t>
      </w:r>
      <w:r w:rsidR="000966DA">
        <w:t>MCPTT Service</w:t>
      </w:r>
      <w:r w:rsidR="006A720F">
        <w:t xml:space="preserve"> shall provide a mechanism for</w:t>
      </w:r>
      <w:r w:rsidR="00165474" w:rsidRPr="00AE68BB">
        <w:t xml:space="preserve"> authorized receiving Participants </w:t>
      </w:r>
      <w:r w:rsidR="006A720F">
        <w:t>to</w:t>
      </w:r>
      <w:r w:rsidR="006A720F" w:rsidRPr="00AE68BB">
        <w:t xml:space="preserve"> </w:t>
      </w:r>
      <w:r w:rsidR="00165474" w:rsidRPr="00AE68BB">
        <w:t xml:space="preserve">be </w:t>
      </w:r>
      <w:r w:rsidR="006A720F">
        <w:t>able</w:t>
      </w:r>
      <w:r w:rsidR="006A720F" w:rsidRPr="00AE68BB">
        <w:t xml:space="preserve"> </w:t>
      </w:r>
      <w:r w:rsidR="00165474" w:rsidRPr="00AE68BB">
        <w:t>to listen to both the overriding transmission and any overridden Participant transmissions, dependent on configuration.</w:t>
      </w:r>
    </w:p>
    <w:p w:rsidR="00165474" w:rsidRPr="00AE68BB" w:rsidRDefault="00165474" w:rsidP="003168FA">
      <w:pPr>
        <w:pStyle w:val="Heading3"/>
        <w:rPr>
          <w:lang w:eastAsia="en-US"/>
        </w:rPr>
      </w:pPr>
      <w:bookmarkStart w:id="218" w:name="_Toc138429141"/>
      <w:r w:rsidRPr="00AE68BB">
        <w:rPr>
          <w:lang w:eastAsia="en-US"/>
        </w:rPr>
        <w:t>7.3.4</w:t>
      </w:r>
      <w:r w:rsidRPr="00AE68BB">
        <w:rPr>
          <w:lang w:eastAsia="en-US"/>
        </w:rPr>
        <w:tab/>
        <w:t>Terminating permission to transmit</w:t>
      </w:r>
      <w:bookmarkEnd w:id="218"/>
    </w:p>
    <w:p w:rsidR="00165474" w:rsidRPr="00AE68BB" w:rsidRDefault="00B42403" w:rsidP="00165474">
      <w:r>
        <w:t xml:space="preserve">[R-7.3.4-001] </w:t>
      </w:r>
      <w:r w:rsidR="00165474" w:rsidRPr="00AE68BB">
        <w:t xml:space="preserve">A transmitting </w:t>
      </w:r>
      <w:r w:rsidR="008734D8">
        <w:t>P</w:t>
      </w:r>
      <w:r w:rsidR="00165474" w:rsidRPr="00AE68BB">
        <w:t xml:space="preserve">articipant shall be able to indicate to the Off-Network MCPTT </w:t>
      </w:r>
      <w:r w:rsidR="00890BB9">
        <w:t>S</w:t>
      </w:r>
      <w:r w:rsidR="00165474" w:rsidRPr="00AE68BB">
        <w:t xml:space="preserve">ervice that the </w:t>
      </w:r>
      <w:r w:rsidR="008734D8">
        <w:t>P</w:t>
      </w:r>
      <w:r w:rsidR="00165474" w:rsidRPr="00AE68BB">
        <w:t>articipant no longer wants to transmit.</w:t>
      </w:r>
    </w:p>
    <w:p w:rsidR="00165474" w:rsidRPr="00AE68BB" w:rsidRDefault="00B42403" w:rsidP="00165474">
      <w:r>
        <w:t xml:space="preserve">[R-7.3.4-002] </w:t>
      </w:r>
      <w:r w:rsidR="00165474" w:rsidRPr="00AE68BB">
        <w:t xml:space="preserve">The </w:t>
      </w:r>
      <w:r w:rsidR="000966DA">
        <w:t>MCPTT Service</w:t>
      </w:r>
      <w:r w:rsidR="00165474" w:rsidRPr="00AE68BB">
        <w:t xml:space="preserve"> shall provide an indication to receiving </w:t>
      </w:r>
      <w:r w:rsidR="00DA2146">
        <w:t>P</w:t>
      </w:r>
      <w:r w:rsidR="00165474" w:rsidRPr="00AE68BB">
        <w:t xml:space="preserve">articipants that the transmitting </w:t>
      </w:r>
      <w:r w:rsidR="008734D8">
        <w:t>P</w:t>
      </w:r>
      <w:r w:rsidR="00165474" w:rsidRPr="00AE68BB">
        <w:t>articipant has finished transmitting.</w:t>
      </w:r>
    </w:p>
    <w:p w:rsidR="00165474" w:rsidRPr="00AE68BB" w:rsidRDefault="00165474" w:rsidP="003168FA">
      <w:pPr>
        <w:pStyle w:val="Heading3"/>
        <w:rPr>
          <w:lang w:eastAsia="en-US"/>
        </w:rPr>
      </w:pPr>
      <w:bookmarkStart w:id="219" w:name="_Toc138429142"/>
      <w:r w:rsidRPr="00AE68BB">
        <w:rPr>
          <w:lang w:eastAsia="en-US"/>
        </w:rPr>
        <w:t>7.3.5</w:t>
      </w:r>
      <w:r w:rsidRPr="00AE68BB">
        <w:rPr>
          <w:lang w:eastAsia="en-US"/>
        </w:rPr>
        <w:tab/>
        <w:t>Transmit time limit</w:t>
      </w:r>
      <w:bookmarkEnd w:id="219"/>
    </w:p>
    <w:p w:rsidR="00165474" w:rsidRPr="00AE68BB" w:rsidRDefault="00B42403" w:rsidP="00165474">
      <w:r>
        <w:t xml:space="preserve">[R-7.3.5-001] </w:t>
      </w:r>
      <w:r w:rsidR="00165474" w:rsidRPr="00AE68BB">
        <w:t xml:space="preserve">An MCPTT UE shall be pre-provisioned by an MCPTT Administrator and/or authorized user with the necessary information in order that a transmit time limit function may operate during </w:t>
      </w:r>
      <w:r w:rsidR="00890BB9">
        <w:t>o</w:t>
      </w:r>
      <w:r w:rsidR="00165474" w:rsidRPr="00AE68BB">
        <w:t>ff-</w:t>
      </w:r>
      <w:r w:rsidR="00890BB9">
        <w:t>n</w:t>
      </w:r>
      <w:r w:rsidR="00165474" w:rsidRPr="00AE68BB">
        <w:t>etwork MCPTT.</w:t>
      </w:r>
    </w:p>
    <w:p w:rsidR="00165474" w:rsidRPr="00AE68BB" w:rsidRDefault="00B42403" w:rsidP="00165474">
      <w:r>
        <w:t xml:space="preserve">[R-7.3.5-002] </w:t>
      </w:r>
      <w:r w:rsidR="00165474" w:rsidRPr="00AE68BB">
        <w:t xml:space="preserve">The </w:t>
      </w:r>
      <w:r w:rsidR="000966DA">
        <w:t>MCPTT Service</w:t>
      </w:r>
      <w:r w:rsidR="00165474" w:rsidRPr="00AE68BB">
        <w:t xml:space="preserve"> shall enable an MCPTT Administrator to configure the limit for the length of time that a Participant transmit</w:t>
      </w:r>
      <w:r w:rsidR="00787C64">
        <w:t>s</w:t>
      </w:r>
      <w:r w:rsidR="00165474" w:rsidRPr="00AE68BB">
        <w:t xml:space="preserve"> from a single request to transmit.</w:t>
      </w:r>
    </w:p>
    <w:p w:rsidR="00165474" w:rsidRPr="00AE68BB" w:rsidRDefault="00B42403" w:rsidP="00165474">
      <w:r>
        <w:t xml:space="preserve">[R-7.3.5-003] </w:t>
      </w:r>
      <w:r w:rsidR="00165474" w:rsidRPr="00AE68BB">
        <w:t xml:space="preserve">The </w:t>
      </w:r>
      <w:r w:rsidR="00183F56">
        <w:t>F</w:t>
      </w:r>
      <w:r w:rsidR="00165474" w:rsidRPr="00AE68BB">
        <w:t xml:space="preserve">loor control functionality shall have a configurable limit for the length of time that a </w:t>
      </w:r>
      <w:r w:rsidR="008734D8">
        <w:t>P</w:t>
      </w:r>
      <w:r w:rsidR="00165474" w:rsidRPr="00AE68BB">
        <w:t>articipant transmit</w:t>
      </w:r>
      <w:r w:rsidR="00787C64">
        <w:t>s</w:t>
      </w:r>
      <w:r w:rsidR="00165474" w:rsidRPr="00AE68BB">
        <w:t xml:space="preserve"> from a single request to transmit.</w:t>
      </w:r>
    </w:p>
    <w:p w:rsidR="00165474" w:rsidRPr="00AE68BB" w:rsidRDefault="00B42403" w:rsidP="00165474">
      <w:r>
        <w:t xml:space="preserve">[R-7.3.5-004] </w:t>
      </w:r>
      <w:r w:rsidR="00165474" w:rsidRPr="00AE68BB">
        <w:t xml:space="preserve">The </w:t>
      </w:r>
      <w:r w:rsidR="00183F56">
        <w:t>F</w:t>
      </w:r>
      <w:r w:rsidR="00165474" w:rsidRPr="00AE68BB">
        <w:t xml:space="preserve">loor control functionality shall provide an indication to the transmitting </w:t>
      </w:r>
      <w:r w:rsidR="008734D8">
        <w:t>P</w:t>
      </w:r>
      <w:r w:rsidR="00165474" w:rsidRPr="00AE68BB">
        <w:t xml:space="preserve">articipant that the </w:t>
      </w:r>
      <w:r w:rsidR="008734D8">
        <w:t>P</w:t>
      </w:r>
      <w:r w:rsidR="00165474" w:rsidRPr="00AE68BB">
        <w:t>articipant is within a configurable amount of time before his transmit time limit is reached.</w:t>
      </w:r>
    </w:p>
    <w:p w:rsidR="00165474" w:rsidRPr="00AE68BB" w:rsidRDefault="00B42403" w:rsidP="00165474">
      <w:r>
        <w:t xml:space="preserve">[R-7.3.5-005] </w:t>
      </w:r>
      <w:r w:rsidR="00165474" w:rsidRPr="00AE68BB">
        <w:t xml:space="preserve">The </w:t>
      </w:r>
      <w:r w:rsidR="00183F56">
        <w:t>F</w:t>
      </w:r>
      <w:r w:rsidR="00165474" w:rsidRPr="00AE68BB">
        <w:t xml:space="preserve">loor control functionality shall provide an indication to the transmitting </w:t>
      </w:r>
      <w:r w:rsidR="008734D8">
        <w:t>P</w:t>
      </w:r>
      <w:r w:rsidR="00165474" w:rsidRPr="00AE68BB">
        <w:t xml:space="preserve">articipant that the </w:t>
      </w:r>
      <w:r w:rsidR="008734D8">
        <w:t>P</w:t>
      </w:r>
      <w:r w:rsidR="00165474" w:rsidRPr="00AE68BB">
        <w:t>articipant</w:t>
      </w:r>
      <w:r w:rsidR="003F1181">
        <w:t>'</w:t>
      </w:r>
      <w:r w:rsidR="00165474" w:rsidRPr="00AE68BB">
        <w:t>s transmit time limit has been reached.</w:t>
      </w:r>
    </w:p>
    <w:p w:rsidR="00165474" w:rsidRDefault="00B42403" w:rsidP="00165474">
      <w:r>
        <w:t xml:space="preserve">[R-7.3.5-006] </w:t>
      </w:r>
      <w:r w:rsidR="00165474" w:rsidRPr="00AE68BB">
        <w:t xml:space="preserve">The </w:t>
      </w:r>
      <w:r w:rsidR="00183F56">
        <w:t>F</w:t>
      </w:r>
      <w:r w:rsidR="00165474" w:rsidRPr="00AE68BB">
        <w:t xml:space="preserve">loor control functionality shall remove the permission to transmit from the transmitting </w:t>
      </w:r>
      <w:r w:rsidR="008734D8">
        <w:t>P</w:t>
      </w:r>
      <w:r w:rsidR="00165474" w:rsidRPr="00AE68BB">
        <w:t xml:space="preserve">articipant when the </w:t>
      </w:r>
      <w:r w:rsidR="008734D8">
        <w:t>P</w:t>
      </w:r>
      <w:r w:rsidR="00165474" w:rsidRPr="00AE68BB">
        <w:t>articipant</w:t>
      </w:r>
      <w:r w:rsidR="003F1181">
        <w:t>'</w:t>
      </w:r>
      <w:r w:rsidR="00165474" w:rsidRPr="00AE68BB">
        <w:t>s transmit time limit has been reached.</w:t>
      </w:r>
    </w:p>
    <w:p w:rsidR="0030127B" w:rsidRDefault="0030127B" w:rsidP="003B14EE">
      <w:pPr>
        <w:pStyle w:val="Heading2"/>
      </w:pPr>
      <w:bookmarkStart w:id="220" w:name="_Toc138429143"/>
      <w:r>
        <w:t>7.</w:t>
      </w:r>
      <w:r w:rsidR="006B686E">
        <w:t>4</w:t>
      </w:r>
      <w:r>
        <w:tab/>
        <w:t>Call Termination</w:t>
      </w:r>
      <w:bookmarkEnd w:id="220"/>
    </w:p>
    <w:p w:rsidR="0030127B" w:rsidRDefault="007C1076" w:rsidP="0030127B">
      <w:r>
        <w:t xml:space="preserve">[R-7.4-001] </w:t>
      </w:r>
      <w:r w:rsidR="0030127B">
        <w:t xml:space="preserve">The </w:t>
      </w:r>
      <w:r w:rsidR="000966DA">
        <w:t>MCPTT Service</w:t>
      </w:r>
      <w:r w:rsidR="0030127B">
        <w:t xml:space="preserve"> when operating off the network shall terminate a call after a period of inactivity.</w:t>
      </w:r>
    </w:p>
    <w:p w:rsidR="0030127B" w:rsidRDefault="007C1076" w:rsidP="0030127B">
      <w:r>
        <w:t xml:space="preserve">[R-7.4-002] </w:t>
      </w:r>
      <w:r w:rsidR="0030127B">
        <w:t xml:space="preserve">The </w:t>
      </w:r>
      <w:r w:rsidR="000966DA">
        <w:t>MCPTT Service</w:t>
      </w:r>
      <w:r w:rsidR="0030127B">
        <w:t xml:space="preserve"> when operating off the network shall provide a mechanism for an MCPTT </w:t>
      </w:r>
      <w:r w:rsidR="000966DA">
        <w:t>A</w:t>
      </w:r>
      <w:r w:rsidR="0030127B">
        <w:t>dministrator to preconfigure the inactivity timer.</w:t>
      </w:r>
    </w:p>
    <w:p w:rsidR="001B7FB7" w:rsidRPr="00D25652" w:rsidRDefault="007C1076" w:rsidP="003B4497">
      <w:pPr>
        <w:rPr>
          <w:lang w:val="fr-FR"/>
        </w:rPr>
      </w:pPr>
      <w:r w:rsidRPr="00D25652">
        <w:rPr>
          <w:lang w:val="fr-FR"/>
        </w:rPr>
        <w:t xml:space="preserve">[R-7.4-003] </w:t>
      </w:r>
      <w:r w:rsidR="001B7FB7" w:rsidRPr="00D25652">
        <w:rPr>
          <w:lang w:val="fr-FR"/>
        </w:rPr>
        <w:t xml:space="preserve">Void </w:t>
      </w:r>
    </w:p>
    <w:p w:rsidR="001B7FB7" w:rsidRPr="00D25652" w:rsidRDefault="001B7FB7" w:rsidP="003B4497">
      <w:pPr>
        <w:rPr>
          <w:lang w:val="fr-FR"/>
        </w:rPr>
      </w:pPr>
      <w:r w:rsidRPr="00D25652">
        <w:rPr>
          <w:lang w:val="fr-FR"/>
        </w:rPr>
        <w:t>[</w:t>
      </w:r>
      <w:r w:rsidR="007C1076" w:rsidRPr="00D25652">
        <w:rPr>
          <w:lang w:val="fr-FR"/>
        </w:rPr>
        <w:t xml:space="preserve">R-7.4-004] </w:t>
      </w:r>
      <w:r w:rsidRPr="00D25652">
        <w:rPr>
          <w:lang w:val="fr-FR"/>
        </w:rPr>
        <w:t xml:space="preserve">Void </w:t>
      </w:r>
    </w:p>
    <w:p w:rsidR="001B7FB7" w:rsidRPr="00D25652" w:rsidRDefault="001B7FB7" w:rsidP="003B4497">
      <w:pPr>
        <w:rPr>
          <w:lang w:val="fr-FR"/>
        </w:rPr>
      </w:pPr>
      <w:r w:rsidRPr="00D25652">
        <w:rPr>
          <w:lang w:val="fr-FR"/>
        </w:rPr>
        <w:t>[</w:t>
      </w:r>
      <w:r w:rsidR="007C1076" w:rsidRPr="00D25652">
        <w:rPr>
          <w:lang w:val="fr-FR"/>
        </w:rPr>
        <w:t xml:space="preserve">R-7.4-005] </w:t>
      </w:r>
      <w:r w:rsidRPr="00D25652">
        <w:rPr>
          <w:lang w:val="fr-FR"/>
        </w:rPr>
        <w:t xml:space="preserve">Void </w:t>
      </w:r>
    </w:p>
    <w:p w:rsidR="003B4497" w:rsidRDefault="001B7FB7" w:rsidP="003B4497">
      <w:r w:rsidRPr="003B4497">
        <w:t>[</w:t>
      </w:r>
      <w:r w:rsidR="007C1076">
        <w:t xml:space="preserve">R-7.4-006] </w:t>
      </w:r>
      <w:r w:rsidR="00881D73">
        <w:t xml:space="preserve">Void </w:t>
      </w:r>
    </w:p>
    <w:p w:rsidR="00EC545F" w:rsidRDefault="00EC545F" w:rsidP="003B14EE">
      <w:pPr>
        <w:pStyle w:val="Heading2"/>
      </w:pPr>
      <w:bookmarkStart w:id="221" w:name="_Toc138429144"/>
      <w:r>
        <w:t>7.</w:t>
      </w:r>
      <w:r w:rsidR="006B686E">
        <w:t>5</w:t>
      </w:r>
      <w:r>
        <w:tab/>
        <w:t>Broadcast Group</w:t>
      </w:r>
      <w:bookmarkEnd w:id="221"/>
    </w:p>
    <w:p w:rsidR="001B7FB7" w:rsidRDefault="007C1076" w:rsidP="00EC545F">
      <w:r>
        <w:t xml:space="preserve">[R-7.5-001] </w:t>
      </w:r>
      <w:r w:rsidR="001B7FB7">
        <w:t xml:space="preserve">Void </w:t>
      </w:r>
    </w:p>
    <w:p w:rsidR="00EC545F" w:rsidRPr="00AE68BB" w:rsidRDefault="001B7FB7" w:rsidP="00EC545F">
      <w:r>
        <w:t>[</w:t>
      </w:r>
      <w:r w:rsidR="007C1076">
        <w:t xml:space="preserve">R-7.5-002] </w:t>
      </w:r>
      <w:r w:rsidR="00881D73">
        <w:t xml:space="preserve">Void </w:t>
      </w:r>
    </w:p>
    <w:p w:rsidR="007C6457" w:rsidRDefault="007C6457" w:rsidP="007C6457">
      <w:pPr>
        <w:pStyle w:val="Heading2"/>
      </w:pPr>
      <w:bookmarkStart w:id="222" w:name="_Toc138429145"/>
      <w:r w:rsidRPr="00AE68BB">
        <w:t>7.</w:t>
      </w:r>
      <w:r w:rsidR="006B686E">
        <w:t>6</w:t>
      </w:r>
      <w:r w:rsidRPr="00AE68BB">
        <w:tab/>
        <w:t xml:space="preserve">Dynamic </w:t>
      </w:r>
      <w:r w:rsidR="007514C5">
        <w:t>g</w:t>
      </w:r>
      <w:r w:rsidRPr="00AE68BB">
        <w:t xml:space="preserve">roup </w:t>
      </w:r>
      <w:r w:rsidR="007514C5">
        <w:t>m</w:t>
      </w:r>
      <w:r w:rsidRPr="00AE68BB">
        <w:t>anagement (</w:t>
      </w:r>
      <w:r w:rsidR="009306A5" w:rsidRPr="00AE68BB">
        <w:t>i.e.</w:t>
      </w:r>
      <w:r w:rsidR="0016326E">
        <w:t>,</w:t>
      </w:r>
      <w:r w:rsidRPr="00AE68BB">
        <w:t xml:space="preserve"> </w:t>
      </w:r>
      <w:r w:rsidR="007514C5">
        <w:t>d</w:t>
      </w:r>
      <w:r w:rsidRPr="00AE68BB">
        <w:t xml:space="preserve">ynamic </w:t>
      </w:r>
      <w:r w:rsidR="007514C5">
        <w:t>r</w:t>
      </w:r>
      <w:r w:rsidRPr="00AE68BB">
        <w:t>egrouping)</w:t>
      </w:r>
      <w:bookmarkEnd w:id="222"/>
    </w:p>
    <w:p w:rsidR="00A07E4A" w:rsidRPr="00A07E4A" w:rsidRDefault="00E24119" w:rsidP="003B14EE">
      <w:pPr>
        <w:pStyle w:val="NO"/>
      </w:pPr>
      <w:r>
        <w:t>NOTE:</w:t>
      </w:r>
      <w:r w:rsidR="00A07E4A">
        <w:tab/>
        <w:t>No specific off-network MCPTT requirements for dynamic group management have been identified.</w:t>
      </w:r>
    </w:p>
    <w:p w:rsidR="00DC62FE" w:rsidRDefault="00DC62FE" w:rsidP="00DC62FE">
      <w:pPr>
        <w:pStyle w:val="Heading2"/>
      </w:pPr>
      <w:bookmarkStart w:id="223" w:name="_Toc138429146"/>
      <w:r w:rsidRPr="00AE68BB">
        <w:t>7.</w:t>
      </w:r>
      <w:r w:rsidR="006B686E">
        <w:t>7</w:t>
      </w:r>
      <w:r w:rsidRPr="00AE68BB">
        <w:tab/>
        <w:t xml:space="preserve">MCPTT </w:t>
      </w:r>
      <w:r w:rsidR="007514C5">
        <w:t>p</w:t>
      </w:r>
      <w:r w:rsidRPr="00AE68BB">
        <w:t xml:space="preserve">riority </w:t>
      </w:r>
      <w:r w:rsidR="007514C5">
        <w:t>r</w:t>
      </w:r>
      <w:r w:rsidRPr="00AE68BB">
        <w:t>equirements</w:t>
      </w:r>
      <w:bookmarkEnd w:id="223"/>
    </w:p>
    <w:p w:rsidR="00453684" w:rsidRDefault="007C1076" w:rsidP="00453684">
      <w:pPr>
        <w:rPr>
          <w:lang w:eastAsia="x-none"/>
        </w:rPr>
      </w:pPr>
      <w:r>
        <w:t xml:space="preserve">[R-7.7-001] </w:t>
      </w:r>
      <w:r w:rsidR="00881D73">
        <w:t xml:space="preserve">Void </w:t>
      </w:r>
    </w:p>
    <w:p w:rsidR="00453684" w:rsidRDefault="007C1076" w:rsidP="00453684">
      <w:pPr>
        <w:rPr>
          <w:lang w:eastAsia="x-none"/>
        </w:rPr>
      </w:pPr>
      <w:r>
        <w:t xml:space="preserve">[R-7.7-002] </w:t>
      </w:r>
      <w:r w:rsidR="00453684">
        <w:rPr>
          <w:lang w:eastAsia="x-none"/>
        </w:rPr>
        <w:t>The Off-Network MCPTT Service shall pass these attributes to the ProSe transport layer for the purposes of prioritizing the associated user data.</w:t>
      </w:r>
    </w:p>
    <w:p w:rsidR="00453684" w:rsidRPr="003B14EE" w:rsidRDefault="007C1076" w:rsidP="003B14EE">
      <w:pPr>
        <w:rPr>
          <w:lang w:eastAsia="x-none"/>
        </w:rPr>
      </w:pPr>
      <w:r>
        <w:t xml:space="preserve">[R-7.7-003] </w:t>
      </w:r>
      <w:r w:rsidR="00F0203D">
        <w:t xml:space="preserve">Void </w:t>
      </w:r>
    </w:p>
    <w:p w:rsidR="00597EEA" w:rsidRPr="00AE68BB" w:rsidRDefault="00C81D1A" w:rsidP="008C6729">
      <w:pPr>
        <w:pStyle w:val="Heading2"/>
      </w:pPr>
      <w:bookmarkStart w:id="224" w:name="_Toc138429147"/>
      <w:r w:rsidRPr="00AE68BB">
        <w:t>7.</w:t>
      </w:r>
      <w:r w:rsidR="006B686E">
        <w:t>8</w:t>
      </w:r>
      <w:r w:rsidR="008C6729" w:rsidRPr="00AE68BB">
        <w:tab/>
      </w:r>
      <w:r w:rsidR="002813CF" w:rsidRPr="00AE68BB">
        <w:t xml:space="preserve">Call </w:t>
      </w:r>
      <w:r w:rsidR="007514C5">
        <w:t>t</w:t>
      </w:r>
      <w:r w:rsidR="002813CF" w:rsidRPr="00AE68BB">
        <w:t xml:space="preserve">ypes based on </w:t>
      </w:r>
      <w:r w:rsidR="007514C5">
        <w:t>p</w:t>
      </w:r>
      <w:r w:rsidR="002813CF" w:rsidRPr="00AE68BB">
        <w:t>riorities</w:t>
      </w:r>
      <w:bookmarkEnd w:id="224"/>
    </w:p>
    <w:p w:rsidR="002813CF" w:rsidRPr="00AE68BB" w:rsidRDefault="00C81D1A" w:rsidP="00BA4909">
      <w:pPr>
        <w:pStyle w:val="Heading3"/>
      </w:pPr>
      <w:bookmarkStart w:id="225" w:name="_Toc138429148"/>
      <w:r w:rsidRPr="00AE68BB">
        <w:t>7.</w:t>
      </w:r>
      <w:r w:rsidR="006B686E">
        <w:t>8</w:t>
      </w:r>
      <w:r w:rsidRPr="00AE68BB">
        <w:t>.1</w:t>
      </w:r>
      <w:r w:rsidR="004D6DA9" w:rsidRPr="00AE68BB">
        <w:tab/>
      </w:r>
      <w:r w:rsidR="002813CF" w:rsidRPr="00AE68BB">
        <w:t xml:space="preserve">MCPTT Emergency Group Call </w:t>
      </w:r>
      <w:r w:rsidR="007514C5">
        <w:t>r</w:t>
      </w:r>
      <w:r w:rsidR="002813CF" w:rsidRPr="00AE68BB">
        <w:t>equirements</w:t>
      </w:r>
      <w:bookmarkEnd w:id="225"/>
    </w:p>
    <w:p w:rsidR="001B7FB7" w:rsidRPr="0088134E" w:rsidRDefault="007C1076" w:rsidP="003B4497">
      <w:pPr>
        <w:rPr>
          <w:lang w:val="en-US"/>
        </w:rPr>
      </w:pPr>
      <w:r w:rsidRPr="0088134E">
        <w:rPr>
          <w:lang w:val="en-US"/>
        </w:rPr>
        <w:t xml:space="preserve">[R-7.8.1-001] </w:t>
      </w:r>
      <w:r w:rsidR="001B7FB7" w:rsidRPr="0088134E">
        <w:rPr>
          <w:lang w:val="en-US"/>
        </w:rPr>
        <w:t xml:space="preserve">Void </w:t>
      </w:r>
    </w:p>
    <w:p w:rsidR="001B7FB7" w:rsidRPr="0088134E" w:rsidRDefault="001B7FB7" w:rsidP="003B4497">
      <w:pPr>
        <w:rPr>
          <w:lang w:val="en-US"/>
        </w:rPr>
      </w:pPr>
      <w:r w:rsidRPr="0088134E">
        <w:rPr>
          <w:lang w:val="en-US"/>
        </w:rPr>
        <w:t>[</w:t>
      </w:r>
      <w:r w:rsidR="008B2EC8" w:rsidRPr="0088134E">
        <w:rPr>
          <w:lang w:val="en-US"/>
        </w:rPr>
        <w:t xml:space="preserve">R-7.8.1-002] </w:t>
      </w:r>
      <w:r w:rsidRPr="0088134E">
        <w:rPr>
          <w:lang w:val="en-US"/>
        </w:rPr>
        <w:t xml:space="preserve">Void </w:t>
      </w:r>
    </w:p>
    <w:p w:rsidR="003B4497" w:rsidRPr="0088134E" w:rsidRDefault="001B7FB7" w:rsidP="003B4497">
      <w:pPr>
        <w:rPr>
          <w:lang w:val="en-US"/>
        </w:rPr>
      </w:pPr>
      <w:r w:rsidRPr="0088134E">
        <w:rPr>
          <w:lang w:val="en-US"/>
        </w:rPr>
        <w:t>[</w:t>
      </w:r>
      <w:r w:rsidR="008B2EC8" w:rsidRPr="0088134E">
        <w:rPr>
          <w:lang w:val="en-US"/>
        </w:rPr>
        <w:t xml:space="preserve">R-7.8.1-003] </w:t>
      </w:r>
      <w:r w:rsidR="00881D73" w:rsidRPr="0088134E">
        <w:rPr>
          <w:lang w:val="en-US"/>
        </w:rPr>
        <w:t xml:space="preserve">Void </w:t>
      </w:r>
    </w:p>
    <w:p w:rsidR="002813CF" w:rsidRPr="00AE68BB" w:rsidRDefault="00C81D1A" w:rsidP="00BA4909">
      <w:pPr>
        <w:pStyle w:val="Heading3"/>
      </w:pPr>
      <w:bookmarkStart w:id="226" w:name="_Toc138429149"/>
      <w:r w:rsidRPr="00AE68BB">
        <w:t>7.</w:t>
      </w:r>
      <w:r w:rsidR="006B686E">
        <w:t>8</w:t>
      </w:r>
      <w:r w:rsidRPr="00AE68BB">
        <w:t>.2</w:t>
      </w:r>
      <w:r w:rsidR="004D6DA9" w:rsidRPr="00AE68BB">
        <w:tab/>
      </w:r>
      <w:r w:rsidR="002813CF" w:rsidRPr="00AE68BB">
        <w:t xml:space="preserve">MCPTT Emergency Group Call </w:t>
      </w:r>
      <w:r w:rsidR="007514C5">
        <w:t>c</w:t>
      </w:r>
      <w:r w:rsidR="002813CF" w:rsidRPr="00AE68BB">
        <w:t xml:space="preserve">ancellation </w:t>
      </w:r>
      <w:r w:rsidR="007514C5">
        <w:t>r</w:t>
      </w:r>
      <w:r w:rsidR="002813CF" w:rsidRPr="00AE68BB">
        <w:t>equirements</w:t>
      </w:r>
      <w:bookmarkEnd w:id="226"/>
    </w:p>
    <w:p w:rsidR="003B4497" w:rsidRDefault="008B2EC8" w:rsidP="003B4497">
      <w:r>
        <w:t xml:space="preserve">[R-7.8.2-001] </w:t>
      </w:r>
      <w:r w:rsidR="00881D73">
        <w:t xml:space="preserve">Void </w:t>
      </w:r>
    </w:p>
    <w:p w:rsidR="00D14BD5" w:rsidRDefault="00800D7F" w:rsidP="00D14BD5">
      <w:pPr>
        <w:pStyle w:val="Heading3"/>
      </w:pPr>
      <w:bookmarkStart w:id="227" w:name="_Toc138429150"/>
      <w:r w:rsidRPr="00AE68BB">
        <w:t>7.</w:t>
      </w:r>
      <w:r w:rsidR="006B686E">
        <w:t>8</w:t>
      </w:r>
      <w:r w:rsidRPr="00AE68BB">
        <w:t>.3</w:t>
      </w:r>
      <w:r w:rsidRPr="00AE68BB">
        <w:tab/>
        <w:t>Imminent Peril Call</w:t>
      </w:r>
      <w:bookmarkEnd w:id="227"/>
    </w:p>
    <w:p w:rsidR="00D14BD5" w:rsidRDefault="00D14BD5" w:rsidP="00D14BD5">
      <w:pPr>
        <w:pStyle w:val="Heading4"/>
      </w:pPr>
      <w:bookmarkStart w:id="228" w:name="_Toc138429151"/>
      <w:r>
        <w:t>7.8.3.1</w:t>
      </w:r>
      <w:r>
        <w:tab/>
      </w:r>
      <w:r>
        <w:tab/>
        <w:t>Imminent Peril group call requirements</w:t>
      </w:r>
      <w:bookmarkEnd w:id="228"/>
    </w:p>
    <w:p w:rsidR="001B7FB7" w:rsidRPr="00D25652" w:rsidRDefault="00D14BD5" w:rsidP="003B4497">
      <w:pPr>
        <w:rPr>
          <w:lang w:val="fr-FR"/>
        </w:rPr>
      </w:pPr>
      <w:r w:rsidRPr="00D25652">
        <w:rPr>
          <w:lang w:val="fr-FR"/>
        </w:rPr>
        <w:t xml:space="preserve">[R-7.8.3.1-001] </w:t>
      </w:r>
      <w:r w:rsidR="001B7FB7" w:rsidRPr="00D25652">
        <w:rPr>
          <w:lang w:val="fr-FR"/>
        </w:rPr>
        <w:t xml:space="preserve">Void </w:t>
      </w:r>
    </w:p>
    <w:p w:rsidR="001B7FB7" w:rsidRPr="00D25652" w:rsidRDefault="001B7FB7" w:rsidP="003B4497">
      <w:pPr>
        <w:rPr>
          <w:lang w:val="fr-FR"/>
        </w:rPr>
      </w:pPr>
      <w:r w:rsidRPr="00D25652">
        <w:rPr>
          <w:lang w:val="fr-FR"/>
        </w:rPr>
        <w:t>[</w:t>
      </w:r>
      <w:r w:rsidR="00D14BD5" w:rsidRPr="00D25652">
        <w:rPr>
          <w:lang w:val="fr-FR"/>
        </w:rPr>
        <w:t xml:space="preserve">R-7.8.3.1-002] </w:t>
      </w:r>
      <w:r w:rsidRPr="00D25652">
        <w:rPr>
          <w:lang w:val="fr-FR"/>
        </w:rPr>
        <w:t xml:space="preserve">Void </w:t>
      </w:r>
    </w:p>
    <w:p w:rsidR="001B7FB7" w:rsidRPr="00D25652" w:rsidRDefault="001B7FB7" w:rsidP="003B4497">
      <w:pPr>
        <w:rPr>
          <w:lang w:val="fr-FR"/>
        </w:rPr>
      </w:pPr>
      <w:r w:rsidRPr="00D25652">
        <w:rPr>
          <w:lang w:val="fr-FR"/>
        </w:rPr>
        <w:t>[</w:t>
      </w:r>
      <w:r w:rsidR="00D14BD5" w:rsidRPr="00D25652">
        <w:rPr>
          <w:lang w:val="fr-FR"/>
        </w:rPr>
        <w:t xml:space="preserve">R-7.8.3.1-003] </w:t>
      </w:r>
      <w:r w:rsidRPr="00D25652">
        <w:rPr>
          <w:lang w:val="fr-FR"/>
        </w:rPr>
        <w:t xml:space="preserve">Void </w:t>
      </w:r>
    </w:p>
    <w:p w:rsidR="001B7FB7" w:rsidRPr="003B4497" w:rsidRDefault="001B7FB7" w:rsidP="003B4497">
      <w:r w:rsidRPr="003B4497">
        <w:t>[</w:t>
      </w:r>
      <w:r w:rsidR="00D14BD5">
        <w:t xml:space="preserve">R-7.8.3.1-004] </w:t>
      </w:r>
      <w:r w:rsidRPr="003B4497">
        <w:t xml:space="preserve">Void </w:t>
      </w:r>
    </w:p>
    <w:p w:rsidR="003B4497" w:rsidRDefault="001B7FB7" w:rsidP="003B4497">
      <w:r w:rsidRPr="003B4497">
        <w:t>[</w:t>
      </w:r>
      <w:r w:rsidR="00D14BD5">
        <w:t xml:space="preserve">R-7.8.3.1-005] </w:t>
      </w:r>
      <w:r w:rsidR="00881D73">
        <w:t xml:space="preserve">Void </w:t>
      </w:r>
    </w:p>
    <w:p w:rsidR="00D14BD5" w:rsidRDefault="00D14BD5" w:rsidP="00D14BD5">
      <w:pPr>
        <w:pStyle w:val="Heading4"/>
      </w:pPr>
      <w:bookmarkStart w:id="229" w:name="_Toc138429152"/>
      <w:r>
        <w:t xml:space="preserve">7.8.3.2 </w:t>
      </w:r>
      <w:r>
        <w:tab/>
        <w:t>Imminent Peril group call cancellation requirements</w:t>
      </w:r>
      <w:bookmarkEnd w:id="229"/>
    </w:p>
    <w:p w:rsidR="00D14BD5" w:rsidRDefault="00D14BD5" w:rsidP="00D14BD5">
      <w:r>
        <w:t xml:space="preserve">[R-7.8.3.2-001] </w:t>
      </w:r>
      <w:r w:rsidR="00881D73">
        <w:t xml:space="preserve">Void </w:t>
      </w:r>
    </w:p>
    <w:p w:rsidR="00800D7F" w:rsidRPr="00AE68BB" w:rsidRDefault="00D14BD5" w:rsidP="004C6B78">
      <w:r>
        <w:t xml:space="preserve">[R-7.8.3.2-002] </w:t>
      </w:r>
      <w:r w:rsidR="00881D73">
        <w:t xml:space="preserve">Void </w:t>
      </w:r>
    </w:p>
    <w:p w:rsidR="00597EEA" w:rsidRPr="00AE68BB" w:rsidRDefault="00C81D1A" w:rsidP="00BA4909">
      <w:pPr>
        <w:pStyle w:val="Heading2"/>
      </w:pPr>
      <w:bookmarkStart w:id="230" w:name="_Toc138429153"/>
      <w:r w:rsidRPr="00AE68BB">
        <w:t>7.</w:t>
      </w:r>
      <w:r w:rsidR="006B686E">
        <w:t>9</w:t>
      </w:r>
      <w:r w:rsidR="008C6729" w:rsidRPr="00AE68BB">
        <w:tab/>
      </w:r>
      <w:r w:rsidR="002813CF" w:rsidRPr="00AE68BB">
        <w:t>Location</w:t>
      </w:r>
      <w:bookmarkEnd w:id="230"/>
    </w:p>
    <w:p w:rsidR="002813CF" w:rsidRPr="00AE68BB" w:rsidRDefault="008B2EC8" w:rsidP="002813CF">
      <w:r>
        <w:t xml:space="preserve">[R-7.9-001] </w:t>
      </w:r>
      <w:r w:rsidR="00881D73">
        <w:t xml:space="preserve">Void </w:t>
      </w:r>
    </w:p>
    <w:p w:rsidR="007F114E" w:rsidRPr="00AE68BB" w:rsidRDefault="007F114E" w:rsidP="007B7798">
      <w:pPr>
        <w:pStyle w:val="Heading2"/>
      </w:pPr>
      <w:bookmarkStart w:id="231" w:name="_Toc138429154"/>
      <w:r w:rsidRPr="00AE68BB">
        <w:t>7.</w:t>
      </w:r>
      <w:r w:rsidR="006B686E">
        <w:t>10</w:t>
      </w:r>
      <w:r w:rsidRPr="00AE68BB">
        <w:tab/>
        <w:t>Security</w:t>
      </w:r>
      <w:bookmarkEnd w:id="231"/>
    </w:p>
    <w:p w:rsidR="001B7FB7" w:rsidRDefault="008B2EC8" w:rsidP="007F114E">
      <w:r>
        <w:t xml:space="preserve">[R-7.10-001] </w:t>
      </w:r>
      <w:r w:rsidR="001B7FB7">
        <w:t xml:space="preserve">Void </w:t>
      </w:r>
    </w:p>
    <w:p w:rsidR="007F114E" w:rsidRDefault="001B7FB7" w:rsidP="007F114E">
      <w:r>
        <w:t>[</w:t>
      </w:r>
      <w:r w:rsidR="008B2EC8">
        <w:t xml:space="preserve">R-7.10-002] </w:t>
      </w:r>
      <w:r w:rsidR="00881D73">
        <w:t>Void</w:t>
      </w:r>
    </w:p>
    <w:p w:rsidR="00C00E27" w:rsidRDefault="00C00E27" w:rsidP="003B14EE">
      <w:pPr>
        <w:pStyle w:val="Heading2"/>
      </w:pPr>
      <w:bookmarkStart w:id="232" w:name="_Toc138429155"/>
      <w:r>
        <w:t>7.</w:t>
      </w:r>
      <w:r w:rsidR="006B686E">
        <w:t>11</w:t>
      </w:r>
      <w:r>
        <w:tab/>
        <w:t>Audio MCPTT Call performance</w:t>
      </w:r>
      <w:bookmarkEnd w:id="232"/>
    </w:p>
    <w:p w:rsidR="00C00E27" w:rsidRDefault="00C00E27" w:rsidP="003B14EE">
      <w:pPr>
        <w:pStyle w:val="Heading3"/>
      </w:pPr>
      <w:bookmarkStart w:id="233" w:name="_Toc138429156"/>
      <w:r>
        <w:t>7.</w:t>
      </w:r>
      <w:r w:rsidR="006B686E">
        <w:t>11</w:t>
      </w:r>
      <w:r>
        <w:t>.1</w:t>
      </w:r>
      <w:r>
        <w:tab/>
        <w:t>MCPTT Access time and Mouth-to-ear latency</w:t>
      </w:r>
      <w:bookmarkEnd w:id="233"/>
    </w:p>
    <w:p w:rsidR="00C00E27" w:rsidRDefault="00C00E27" w:rsidP="003B14EE">
      <w:pPr>
        <w:pStyle w:val="Heading4"/>
      </w:pPr>
      <w:bookmarkStart w:id="234" w:name="_Toc138429157"/>
      <w:r>
        <w:t>7.</w:t>
      </w:r>
      <w:r w:rsidR="006B686E">
        <w:t>11</w:t>
      </w:r>
      <w:r>
        <w:t>.1.1</w:t>
      </w:r>
      <w:r>
        <w:tab/>
        <w:t>General</w:t>
      </w:r>
      <w:r w:rsidR="00FD575B">
        <w:t xml:space="preserve"> overview</w:t>
      </w:r>
      <w:bookmarkEnd w:id="234"/>
    </w:p>
    <w:p w:rsidR="00C00E27" w:rsidRDefault="00C00E27" w:rsidP="00C00E27">
      <w:r>
        <w:t>For MCPTT Users, one of the most important performance criteria is the MCPTT Access time (KPI 1). The MCPTT Access time is defined as the time between when an MCPTT User requests to speak (normally by pressing the MCPTT control on the UE) and when this user gets a signal to start speaking. This time does not include confirmations from receiving users.</w:t>
      </w:r>
    </w:p>
    <w:p w:rsidR="00C00E27" w:rsidRDefault="00C00E27" w:rsidP="00C00E27">
      <w:r>
        <w:t>The Mouth-to-ear latency (KPI 3) is the time between an utterance by the transmitting user, and the playback of the utterance at the receiving user</w:t>
      </w:r>
      <w:r w:rsidR="003F1181">
        <w:t>'</w:t>
      </w:r>
      <w:r>
        <w:t xml:space="preserve">s speaker. </w:t>
      </w:r>
      <w:r w:rsidRPr="00FD575B">
        <w:t>Figure 7.</w:t>
      </w:r>
      <w:r w:rsidR="006B686E" w:rsidRPr="003B14EE">
        <w:t>11</w:t>
      </w:r>
      <w:r w:rsidRPr="00FD575B">
        <w:t>.1.1.1</w:t>
      </w:r>
      <w:r>
        <w:t xml:space="preserve"> illustrates the MCPTT Access time and Mouth-to-ear latency.</w:t>
      </w:r>
    </w:p>
    <w:p w:rsidR="00C00E27" w:rsidRDefault="00C00E27" w:rsidP="00AD5A03">
      <w:pPr>
        <w:pStyle w:val="TH"/>
      </w:pPr>
      <w:r w:rsidRPr="00805DF1">
        <w:pict>
          <v:shape id="_x0000_i1033" type="#_x0000_t75" style="width:468.3pt;height:193.45pt;visibility:visible">
            <v:imagedata r:id="rId18" o:title=""/>
          </v:shape>
        </w:pict>
      </w:r>
    </w:p>
    <w:p w:rsidR="00C00E27" w:rsidRDefault="00C00E27" w:rsidP="00AD5A03">
      <w:pPr>
        <w:pStyle w:val="TF"/>
      </w:pPr>
      <w:r>
        <w:t xml:space="preserve">Figure </w:t>
      </w:r>
      <w:r w:rsidRPr="00FD575B">
        <w:t>7.</w:t>
      </w:r>
      <w:r w:rsidR="006B686E" w:rsidRPr="003B14EE">
        <w:t>11</w:t>
      </w:r>
      <w:r w:rsidRPr="00FD575B">
        <w:t>.1.1</w:t>
      </w:r>
      <w:r w:rsidR="00AD5A03">
        <w:t>-</w:t>
      </w:r>
      <w:r w:rsidRPr="00FD575B">
        <w:t>1</w:t>
      </w:r>
      <w:r>
        <w:t>: Illustration of MCPTT Access time and Mouth-to-ear latency</w:t>
      </w:r>
    </w:p>
    <w:p w:rsidR="00C00E27" w:rsidRDefault="00C00E27" w:rsidP="003B14EE">
      <w:pPr>
        <w:pStyle w:val="Heading4"/>
      </w:pPr>
      <w:bookmarkStart w:id="235" w:name="_Toc138429158"/>
      <w:r>
        <w:t>7.</w:t>
      </w:r>
      <w:r w:rsidR="006B686E">
        <w:t>11</w:t>
      </w:r>
      <w:r>
        <w:t>.1.2</w:t>
      </w:r>
      <w:r>
        <w:tab/>
        <w:t>Requirements</w:t>
      </w:r>
      <w:bookmarkEnd w:id="235"/>
    </w:p>
    <w:p w:rsidR="00C00E27" w:rsidRDefault="00E24119" w:rsidP="003B14EE">
      <w:pPr>
        <w:pStyle w:val="NO"/>
      </w:pPr>
      <w:r>
        <w:t>NOTE:</w:t>
      </w:r>
      <w:r w:rsidR="00C00E27">
        <w:tab/>
        <w:t>The MCPTT Access time and Mouth-to-ear latency for off-network use is FFS.</w:t>
      </w:r>
    </w:p>
    <w:p w:rsidR="00C00E27" w:rsidRDefault="00C00E27" w:rsidP="003B14EE">
      <w:pPr>
        <w:pStyle w:val="Heading3"/>
      </w:pPr>
      <w:bookmarkStart w:id="236" w:name="_Toc138429159"/>
      <w:r>
        <w:t>7.</w:t>
      </w:r>
      <w:r w:rsidR="006B686E">
        <w:t>11</w:t>
      </w:r>
      <w:r>
        <w:t>.2</w:t>
      </w:r>
      <w:r>
        <w:tab/>
        <w:t xml:space="preserve">Late </w:t>
      </w:r>
      <w:r w:rsidR="000607F7">
        <w:t>c</w:t>
      </w:r>
      <w:r>
        <w:t xml:space="preserve">all </w:t>
      </w:r>
      <w:r w:rsidR="000607F7">
        <w:t>e</w:t>
      </w:r>
      <w:r>
        <w:t>ntry performance</w:t>
      </w:r>
      <w:bookmarkEnd w:id="236"/>
    </w:p>
    <w:p w:rsidR="00C00E27" w:rsidRDefault="00C00E27" w:rsidP="003B14EE">
      <w:pPr>
        <w:pStyle w:val="Heading4"/>
      </w:pPr>
      <w:bookmarkStart w:id="237" w:name="_Toc138429160"/>
      <w:r>
        <w:t>7.</w:t>
      </w:r>
      <w:r w:rsidR="006B686E">
        <w:t>11</w:t>
      </w:r>
      <w:r>
        <w:t>.2.1</w:t>
      </w:r>
      <w:r>
        <w:tab/>
        <w:t>General</w:t>
      </w:r>
      <w:r w:rsidR="000607F7">
        <w:t xml:space="preserve"> overview</w:t>
      </w:r>
      <w:bookmarkEnd w:id="237"/>
    </w:p>
    <w:p w:rsidR="00C00E27" w:rsidRDefault="00C00E27" w:rsidP="00C00E27">
      <w:r>
        <w:t xml:space="preserve">An MCPTT User is able to join or leave an already </w:t>
      </w:r>
      <w:r w:rsidR="00BD5EB2">
        <w:t>ongoing MCPTT Group Call. Late c</w:t>
      </w:r>
      <w:r>
        <w:t xml:space="preserve">all </w:t>
      </w:r>
      <w:r w:rsidR="00BD5EB2">
        <w:t>e</w:t>
      </w:r>
      <w:r>
        <w:t xml:space="preserve">ntry is the activity when an Affiliated MCPTT Group Member joins an MCPTT Group Call in which other Affiliated MCPTT Group Members are already active. The Late </w:t>
      </w:r>
      <w:r w:rsidR="00BD5EB2">
        <w:t>c</w:t>
      </w:r>
      <w:r>
        <w:t xml:space="preserve">all </w:t>
      </w:r>
      <w:r w:rsidR="00BD5EB2">
        <w:t>e</w:t>
      </w:r>
      <w:r>
        <w:t>ntry time (KPI 4) is the time to enter an ongoing MCPTT Group Call measured from the time that the user decides to monitor such an MCPTT Group Call, to the time when the UE</w:t>
      </w:r>
      <w:r w:rsidR="003F1181">
        <w:t>'</w:t>
      </w:r>
      <w:r>
        <w:t xml:space="preserve">s speaker starts to play the audio. The performance requirements for Late </w:t>
      </w:r>
      <w:r w:rsidR="00BD5EB2">
        <w:t>c</w:t>
      </w:r>
      <w:r>
        <w:t xml:space="preserve">all </w:t>
      </w:r>
      <w:r w:rsidR="00BD5EB2">
        <w:t>e</w:t>
      </w:r>
      <w:r>
        <w:t>ntry time only applies to when there is ongoing voice transmitted at the time the MCPTT User joins the call.</w:t>
      </w:r>
    </w:p>
    <w:p w:rsidR="00C00E27" w:rsidRDefault="00C00E27" w:rsidP="00C00E27">
      <w:r>
        <w:t xml:space="preserve">In a Late </w:t>
      </w:r>
      <w:r w:rsidR="00BD5EB2">
        <w:t>c</w:t>
      </w:r>
      <w:r>
        <w:t xml:space="preserve">all </w:t>
      </w:r>
      <w:r w:rsidR="00BD5EB2">
        <w:t>e</w:t>
      </w:r>
      <w:r>
        <w:t>ntry there might be an initial lost audio of the voice burst sent to the new Receiving MCPTT Group Member.</w:t>
      </w:r>
    </w:p>
    <w:p w:rsidR="00C00E27" w:rsidRDefault="00C00E27" w:rsidP="003B14EE">
      <w:pPr>
        <w:pStyle w:val="Heading4"/>
      </w:pPr>
      <w:bookmarkStart w:id="238" w:name="_Toc138429161"/>
      <w:r>
        <w:t>7.</w:t>
      </w:r>
      <w:r w:rsidR="006B686E">
        <w:t>11</w:t>
      </w:r>
      <w:r>
        <w:t>.2.2</w:t>
      </w:r>
      <w:r>
        <w:tab/>
        <w:t>Requirements</w:t>
      </w:r>
      <w:bookmarkEnd w:id="238"/>
    </w:p>
    <w:p w:rsidR="00C00E27" w:rsidRDefault="00E24119" w:rsidP="003B14EE">
      <w:pPr>
        <w:pStyle w:val="NO"/>
      </w:pPr>
      <w:r>
        <w:t>NOTE:</w:t>
      </w:r>
      <w:r w:rsidR="00C00E27">
        <w:tab/>
        <w:t xml:space="preserve">The Late </w:t>
      </w:r>
      <w:r w:rsidR="00BD5EB2">
        <w:t>c</w:t>
      </w:r>
      <w:r w:rsidR="00C00E27">
        <w:t xml:space="preserve">all </w:t>
      </w:r>
      <w:r w:rsidR="00BD5EB2">
        <w:t>e</w:t>
      </w:r>
      <w:r w:rsidR="00C00E27">
        <w:t xml:space="preserve">ntry time (KPI 4) for </w:t>
      </w:r>
      <w:r w:rsidR="000C7275">
        <w:t>o</w:t>
      </w:r>
      <w:r w:rsidR="00C00E27">
        <w:t>ff-</w:t>
      </w:r>
      <w:r w:rsidR="000C7275">
        <w:t>n</w:t>
      </w:r>
      <w:r w:rsidR="00C00E27">
        <w:t>etwork use is FFS.</w:t>
      </w:r>
    </w:p>
    <w:p w:rsidR="00C00E27" w:rsidRDefault="00C00E27" w:rsidP="003B14EE">
      <w:pPr>
        <w:pStyle w:val="Heading3"/>
      </w:pPr>
      <w:bookmarkStart w:id="239" w:name="_Toc138429162"/>
      <w:r>
        <w:t>7.</w:t>
      </w:r>
      <w:r w:rsidR="006B686E">
        <w:t>11</w:t>
      </w:r>
      <w:r>
        <w:t>.3</w:t>
      </w:r>
      <w:r>
        <w:tab/>
        <w:t>Audio / Voice quality</w:t>
      </w:r>
      <w:bookmarkEnd w:id="239"/>
    </w:p>
    <w:p w:rsidR="00C00E27" w:rsidRPr="00AE68BB" w:rsidRDefault="008B2EC8" w:rsidP="00C00E27">
      <w:r>
        <w:t xml:space="preserve">[R-7.11.3-001] </w:t>
      </w:r>
      <w:r w:rsidR="004D3BAD">
        <w:t>Void</w:t>
      </w:r>
      <w:r w:rsidR="00C00E27">
        <w:t>.</w:t>
      </w:r>
    </w:p>
    <w:p w:rsidR="002813CF" w:rsidRPr="00AE68BB" w:rsidRDefault="00C81D1A" w:rsidP="00BA4909">
      <w:pPr>
        <w:pStyle w:val="Heading2"/>
      </w:pPr>
      <w:bookmarkStart w:id="240" w:name="_Toc138429163"/>
      <w:r w:rsidRPr="00AE68BB">
        <w:t>7.</w:t>
      </w:r>
      <w:r w:rsidR="006B686E">
        <w:t>12</w:t>
      </w:r>
      <w:r w:rsidR="002813CF" w:rsidRPr="00AE68BB">
        <w:tab/>
        <w:t>Off-</w:t>
      </w:r>
      <w:r w:rsidR="000C7275">
        <w:t>n</w:t>
      </w:r>
      <w:r w:rsidR="002813CF" w:rsidRPr="00AE68BB">
        <w:t xml:space="preserve">etwork MCPTT </w:t>
      </w:r>
      <w:r w:rsidR="007514C5">
        <w:t>o</w:t>
      </w:r>
      <w:r w:rsidR="002813CF" w:rsidRPr="00AE68BB">
        <w:t>perations</w:t>
      </w:r>
      <w:bookmarkEnd w:id="240"/>
    </w:p>
    <w:p w:rsidR="001B7FB7" w:rsidRDefault="008B2EC8" w:rsidP="002813CF">
      <w:pPr>
        <w:rPr>
          <w:lang w:val="fr-FR"/>
        </w:rPr>
      </w:pPr>
      <w:r w:rsidRPr="001B7FB7">
        <w:rPr>
          <w:lang w:val="fr-FR"/>
        </w:rPr>
        <w:t xml:space="preserve">[R-7.12-001] </w:t>
      </w:r>
      <w:r w:rsidR="001B7FB7">
        <w:rPr>
          <w:lang w:val="fr-FR"/>
        </w:rPr>
        <w:t xml:space="preserve">Void </w:t>
      </w:r>
    </w:p>
    <w:p w:rsidR="001B7FB7" w:rsidRDefault="001B7FB7" w:rsidP="002813CF">
      <w:pPr>
        <w:rPr>
          <w:lang w:val="fr-FR"/>
        </w:rPr>
      </w:pPr>
      <w:r>
        <w:rPr>
          <w:lang w:val="fr-FR"/>
        </w:rPr>
        <w:t>[</w:t>
      </w:r>
      <w:r w:rsidR="008B2EC8" w:rsidRPr="001B7FB7">
        <w:rPr>
          <w:lang w:val="fr-FR"/>
        </w:rPr>
        <w:t xml:space="preserve">R-7.12-002] </w:t>
      </w:r>
      <w:r>
        <w:rPr>
          <w:lang w:val="fr-FR"/>
        </w:rPr>
        <w:t xml:space="preserve">Void </w:t>
      </w:r>
    </w:p>
    <w:p w:rsidR="00165474" w:rsidRPr="001B7FB7" w:rsidRDefault="001B7FB7" w:rsidP="002813CF">
      <w:pPr>
        <w:rPr>
          <w:lang w:val="fr-FR"/>
        </w:rPr>
      </w:pPr>
      <w:r>
        <w:rPr>
          <w:lang w:val="fr-FR"/>
        </w:rPr>
        <w:t>[</w:t>
      </w:r>
      <w:r w:rsidR="008B2EC8" w:rsidRPr="001B7FB7">
        <w:rPr>
          <w:lang w:val="fr-FR"/>
        </w:rPr>
        <w:t xml:space="preserve">R-7.12-003] </w:t>
      </w:r>
      <w:r w:rsidR="00881D73" w:rsidRPr="001B7FB7">
        <w:rPr>
          <w:lang w:val="fr-FR"/>
        </w:rPr>
        <w:t xml:space="preserve">Void </w:t>
      </w:r>
    </w:p>
    <w:p w:rsidR="002813CF" w:rsidRPr="00AE68BB" w:rsidRDefault="00C81D1A" w:rsidP="00BA4909">
      <w:pPr>
        <w:pStyle w:val="Heading2"/>
      </w:pPr>
      <w:bookmarkStart w:id="241" w:name="_Toc138429164"/>
      <w:r w:rsidRPr="00AE68BB">
        <w:t>7.</w:t>
      </w:r>
      <w:r w:rsidR="006B686E">
        <w:t>13</w:t>
      </w:r>
      <w:r w:rsidR="004D6DA9" w:rsidRPr="00AE68BB">
        <w:tab/>
      </w:r>
      <w:r w:rsidR="002813CF" w:rsidRPr="00AE68BB">
        <w:t>Off-</w:t>
      </w:r>
      <w:r w:rsidR="000C7275">
        <w:t>n</w:t>
      </w:r>
      <w:r w:rsidR="002813CF" w:rsidRPr="00AE68BB">
        <w:t xml:space="preserve">etwork UE </w:t>
      </w:r>
      <w:r w:rsidR="007514C5">
        <w:t>f</w:t>
      </w:r>
      <w:r w:rsidR="002813CF" w:rsidRPr="00AE68BB">
        <w:t>unctionality</w:t>
      </w:r>
      <w:bookmarkEnd w:id="241"/>
    </w:p>
    <w:p w:rsidR="002813CF" w:rsidRPr="00AE68BB" w:rsidRDefault="008B2EC8" w:rsidP="002813CF">
      <w:r>
        <w:t xml:space="preserve">[R-7.13-001] </w:t>
      </w:r>
      <w:r w:rsidR="00881D73">
        <w:t xml:space="preserve">Void </w:t>
      </w:r>
    </w:p>
    <w:p w:rsidR="001B7FB7" w:rsidRDefault="008B2EC8" w:rsidP="00BA4909">
      <w:r>
        <w:t xml:space="preserve">[R-7.13-002] </w:t>
      </w:r>
      <w:r w:rsidR="001B7FB7">
        <w:t xml:space="preserve">Void </w:t>
      </w:r>
    </w:p>
    <w:p w:rsidR="001B7FB7" w:rsidRDefault="001B7FB7" w:rsidP="00BA4909">
      <w:r>
        <w:t>[</w:t>
      </w:r>
      <w:r w:rsidR="00EB39B6">
        <w:t xml:space="preserve">R-7.13-003] </w:t>
      </w:r>
      <w:r>
        <w:t xml:space="preserve">Void </w:t>
      </w:r>
    </w:p>
    <w:p w:rsidR="002813CF" w:rsidRPr="00AE68BB" w:rsidRDefault="001B7FB7" w:rsidP="00BA4909">
      <w:r>
        <w:t>[</w:t>
      </w:r>
      <w:r w:rsidR="00EB39B6">
        <w:t xml:space="preserve">R-7.13-004] </w:t>
      </w:r>
      <w:r w:rsidR="002813CF" w:rsidRPr="00AE68BB">
        <w:t>Off-</w:t>
      </w:r>
      <w:r w:rsidR="000C7275">
        <w:t>n</w:t>
      </w:r>
      <w:r w:rsidR="002813CF" w:rsidRPr="00AE68BB">
        <w:t xml:space="preserve">etwork MCPTT </w:t>
      </w:r>
      <w:r w:rsidR="00AD5A03">
        <w:t>U</w:t>
      </w:r>
      <w:r w:rsidR="00624376">
        <w:t>E</w:t>
      </w:r>
      <w:r w:rsidR="00AD5A03">
        <w:t>s</w:t>
      </w:r>
      <w:r w:rsidR="002813CF" w:rsidRPr="00AE68BB">
        <w:t xml:space="preserve"> shall support a minimum number of (N</w:t>
      </w:r>
      <w:r w:rsidR="00710643" w:rsidRPr="00AE68BB">
        <w:t>8</w:t>
      </w:r>
      <w:r w:rsidR="002813CF" w:rsidRPr="00AE68BB">
        <w:t xml:space="preserve">) simultaneous </w:t>
      </w:r>
      <w:r w:rsidR="000C7275">
        <w:t>o</w:t>
      </w:r>
      <w:r w:rsidR="002813CF" w:rsidRPr="00AE68BB">
        <w:t>ff-</w:t>
      </w:r>
      <w:r w:rsidR="000C7275">
        <w:t>n</w:t>
      </w:r>
      <w:r w:rsidR="002813CF" w:rsidRPr="00AE68BB">
        <w:t>etwork MCPTT calls.</w:t>
      </w:r>
    </w:p>
    <w:p w:rsidR="007F114E" w:rsidRPr="00AE68BB" w:rsidRDefault="007F114E" w:rsidP="00854007">
      <w:pPr>
        <w:pStyle w:val="Heading2"/>
      </w:pPr>
      <w:bookmarkStart w:id="242" w:name="_Toc138429165"/>
      <w:r w:rsidRPr="00AE68BB">
        <w:t>7.</w:t>
      </w:r>
      <w:r w:rsidR="006B686E">
        <w:t>14</w:t>
      </w:r>
      <w:r w:rsidRPr="00AE68BB">
        <w:tab/>
        <w:t xml:space="preserve">Switching to </w:t>
      </w:r>
      <w:r w:rsidR="00F83D4A">
        <w:t>o</w:t>
      </w:r>
      <w:r w:rsidRPr="00AE68BB">
        <w:t>ff-</w:t>
      </w:r>
      <w:r w:rsidR="00F83D4A">
        <w:t>n</w:t>
      </w:r>
      <w:r w:rsidRPr="00AE68BB">
        <w:t>etwork MCPTT</w:t>
      </w:r>
      <w:bookmarkEnd w:id="242"/>
    </w:p>
    <w:p w:rsidR="001B7FB7" w:rsidRDefault="00EB39B6" w:rsidP="007F114E">
      <w:pPr>
        <w:jc w:val="both"/>
      </w:pPr>
      <w:r>
        <w:t xml:space="preserve">[R-7.14-001] </w:t>
      </w:r>
      <w:r w:rsidR="001B7FB7">
        <w:t xml:space="preserve">Void </w:t>
      </w:r>
    </w:p>
    <w:p w:rsidR="001B7FB7" w:rsidRDefault="001B7FB7" w:rsidP="007F114E">
      <w:pPr>
        <w:jc w:val="both"/>
      </w:pPr>
      <w:r>
        <w:t>[</w:t>
      </w:r>
      <w:r w:rsidR="00EB39B6">
        <w:t xml:space="preserve">R-7.14-002] </w:t>
      </w:r>
      <w:r>
        <w:t xml:space="preserve">Void </w:t>
      </w:r>
    </w:p>
    <w:p w:rsidR="0001698F" w:rsidRPr="00AE68BB" w:rsidRDefault="001B7FB7" w:rsidP="007F114E">
      <w:pPr>
        <w:jc w:val="both"/>
      </w:pPr>
      <w:r>
        <w:t>[</w:t>
      </w:r>
      <w:r w:rsidR="00EB39B6">
        <w:t xml:space="preserve">R-7.14-003] </w:t>
      </w:r>
      <w:r w:rsidR="00881D73">
        <w:t xml:space="preserve">Void </w:t>
      </w:r>
    </w:p>
    <w:p w:rsidR="00713945" w:rsidRDefault="00713945" w:rsidP="003B14EE">
      <w:pPr>
        <w:pStyle w:val="Heading2"/>
      </w:pPr>
      <w:bookmarkStart w:id="243" w:name="_Toc138429166"/>
      <w:r>
        <w:t>7.</w:t>
      </w:r>
      <w:r w:rsidR="006B686E">
        <w:t>15</w:t>
      </w:r>
      <w:r>
        <w:tab/>
        <w:t>Off-network recording and audit requirements</w:t>
      </w:r>
      <w:bookmarkEnd w:id="243"/>
    </w:p>
    <w:p w:rsidR="00713945" w:rsidRDefault="00EB39B6" w:rsidP="00713945">
      <w:r>
        <w:t xml:space="preserve">[R-7.15-001] </w:t>
      </w:r>
      <w:r w:rsidR="00881D73">
        <w:t xml:space="preserve">Void </w:t>
      </w:r>
    </w:p>
    <w:p w:rsidR="00713945" w:rsidRDefault="00EB39B6" w:rsidP="003B14EE">
      <w:r>
        <w:t xml:space="preserve">[R-7.15-002] </w:t>
      </w:r>
      <w:r w:rsidR="00881D73">
        <w:t xml:space="preserve">Void </w:t>
      </w:r>
    </w:p>
    <w:p w:rsidR="00CB0B94" w:rsidRDefault="00CB0B94" w:rsidP="003B14EE">
      <w:pPr>
        <w:pStyle w:val="Heading2"/>
      </w:pPr>
      <w:bookmarkStart w:id="244" w:name="_Toc138429167"/>
      <w:r>
        <w:t>7.</w:t>
      </w:r>
      <w:r w:rsidR="006B686E">
        <w:t>16</w:t>
      </w:r>
      <w:r>
        <w:tab/>
        <w:t>Off-network UE-to-UE Relay</w:t>
      </w:r>
      <w:bookmarkEnd w:id="244"/>
    </w:p>
    <w:p w:rsidR="00CB0B94" w:rsidRDefault="00CB0B94" w:rsidP="003B14EE">
      <w:pPr>
        <w:pStyle w:val="Heading3"/>
      </w:pPr>
      <w:bookmarkStart w:id="245" w:name="_Toc138429168"/>
      <w:r>
        <w:t>7.</w:t>
      </w:r>
      <w:r w:rsidR="006B686E">
        <w:t>16</w:t>
      </w:r>
      <w:r>
        <w:t>.1</w:t>
      </w:r>
      <w:r>
        <w:tab/>
        <w:t>Private Calls</w:t>
      </w:r>
      <w:bookmarkEnd w:id="245"/>
    </w:p>
    <w:p w:rsidR="00F0203D" w:rsidRPr="00385979" w:rsidRDefault="00EB39B6" w:rsidP="00F0203D">
      <w:r>
        <w:t xml:space="preserve">[R-7.16.1-001] </w:t>
      </w:r>
      <w:r w:rsidR="00F0203D">
        <w:t xml:space="preserve">Void </w:t>
      </w:r>
    </w:p>
    <w:p w:rsidR="00F0203D" w:rsidRPr="00385979" w:rsidRDefault="00EB39B6" w:rsidP="00F0203D">
      <w:r>
        <w:t>[R-7.16.1-00</w:t>
      </w:r>
      <w:r w:rsidR="009C117C">
        <w:t>2</w:t>
      </w:r>
      <w:r>
        <w:t xml:space="preserve">] </w:t>
      </w:r>
      <w:r w:rsidR="00F0203D">
        <w:t xml:space="preserve">Void </w:t>
      </w:r>
    </w:p>
    <w:p w:rsidR="00F0203D" w:rsidRDefault="009C117C" w:rsidP="00F0203D">
      <w:r>
        <w:t>[R-7.16.1-003</w:t>
      </w:r>
      <w:r w:rsidR="00EB39B6">
        <w:t xml:space="preserve">] </w:t>
      </w:r>
      <w:r w:rsidR="00F0203D">
        <w:t>Void</w:t>
      </w:r>
    </w:p>
    <w:p w:rsidR="00CB0B94" w:rsidRDefault="00CB0B94" w:rsidP="00F0203D">
      <w:pPr>
        <w:pStyle w:val="Heading3"/>
      </w:pPr>
      <w:bookmarkStart w:id="246" w:name="_Toc138429169"/>
      <w:r>
        <w:t>7.</w:t>
      </w:r>
      <w:r w:rsidR="006B686E">
        <w:t>16</w:t>
      </w:r>
      <w:r>
        <w:t>.2</w:t>
      </w:r>
      <w:r>
        <w:tab/>
        <w:t>Group Calls</w:t>
      </w:r>
      <w:bookmarkEnd w:id="246"/>
    </w:p>
    <w:p w:rsidR="001B7FB7" w:rsidRDefault="00EB39B6" w:rsidP="00CB0B94">
      <w:r>
        <w:t xml:space="preserve">[R-7.16.2-001] </w:t>
      </w:r>
      <w:r w:rsidR="001B7FB7">
        <w:t xml:space="preserve">Void </w:t>
      </w:r>
    </w:p>
    <w:p w:rsidR="00E631FC" w:rsidRDefault="001B7FB7" w:rsidP="00CB0B94">
      <w:r>
        <w:t>[</w:t>
      </w:r>
      <w:r w:rsidR="00EB39B6">
        <w:t xml:space="preserve">R-7.16.2-002] </w:t>
      </w:r>
      <w:r w:rsidR="00881D73">
        <w:t xml:space="preserve">Void </w:t>
      </w:r>
    </w:p>
    <w:p w:rsidR="00CB0B94" w:rsidRPr="00AE68BB" w:rsidRDefault="00E631FC" w:rsidP="003B14EE">
      <w:r>
        <w:br w:type="page"/>
      </w:r>
    </w:p>
    <w:p w:rsidR="002C6F4F" w:rsidRDefault="00AB74D5" w:rsidP="009306A5">
      <w:pPr>
        <w:pStyle w:val="Heading8"/>
        <w:rPr>
          <w:lang w:eastAsia="en-US"/>
        </w:rPr>
      </w:pPr>
      <w:bookmarkStart w:id="247" w:name="_Toc138429170"/>
      <w:r w:rsidRPr="00AE68BB">
        <w:rPr>
          <w:lang w:eastAsia="en-US"/>
        </w:rPr>
        <w:t>Annex A (informative):</w:t>
      </w:r>
      <w:r w:rsidR="006A6069" w:rsidRPr="00AE68BB">
        <w:rPr>
          <w:lang w:eastAsia="en-US"/>
        </w:rPr>
        <w:br/>
      </w:r>
      <w:r w:rsidRPr="00AE68BB">
        <w:rPr>
          <w:lang w:eastAsia="en-US"/>
        </w:rPr>
        <w:t>Variables</w:t>
      </w:r>
      <w:bookmarkEnd w:id="247"/>
    </w:p>
    <w:p w:rsidR="007F42F6" w:rsidRPr="007F42F6" w:rsidRDefault="007F42F6" w:rsidP="007F42F6">
      <w:pPr>
        <w:pStyle w:val="TH"/>
      </w:pPr>
      <w:r>
        <w:t>Table A</w:t>
      </w:r>
      <w:r w:rsidR="00CE5E27">
        <w:t>.</w:t>
      </w:r>
      <w:r>
        <w:t xml:space="preserve">1: </w:t>
      </w:r>
      <w:r w:rsidR="007B7BC1">
        <w:t>L</w:t>
      </w:r>
      <w:r>
        <w:t>ist of variables</w:t>
      </w:r>
    </w:p>
    <w:tbl>
      <w:tblPr>
        <w:tblW w:w="9639" w:type="dxa"/>
        <w:jc w:val="center"/>
        <w:tblBorders>
          <w:top w:val="single" w:sz="6" w:space="0" w:color="auto"/>
          <w:left w:val="single" w:sz="4" w:space="0" w:color="auto"/>
          <w:bottom w:val="single" w:sz="4"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1188"/>
        <w:gridCol w:w="5026"/>
        <w:gridCol w:w="1366"/>
        <w:gridCol w:w="2059"/>
      </w:tblGrid>
      <w:tr w:rsidR="002C6F4F" w:rsidRPr="00AE68BB" w:rsidTr="00854007">
        <w:trPr>
          <w:jc w:val="center"/>
        </w:trPr>
        <w:tc>
          <w:tcPr>
            <w:tcW w:w="1148" w:type="dxa"/>
            <w:shd w:val="clear" w:color="auto" w:fill="auto"/>
          </w:tcPr>
          <w:p w:rsidR="002C6F4F" w:rsidRPr="00AE68BB" w:rsidRDefault="002C6F4F" w:rsidP="00BA4909">
            <w:pPr>
              <w:pStyle w:val="TAH"/>
              <w:rPr>
                <w:rFonts w:eastAsia="Calibri"/>
              </w:rPr>
            </w:pPr>
            <w:r w:rsidRPr="00AE68BB">
              <w:rPr>
                <w:rFonts w:eastAsia="Calibri"/>
              </w:rPr>
              <w:t>Variable</w:t>
            </w:r>
          </w:p>
        </w:tc>
        <w:tc>
          <w:tcPr>
            <w:tcW w:w="4860" w:type="dxa"/>
            <w:shd w:val="clear" w:color="auto" w:fill="auto"/>
          </w:tcPr>
          <w:p w:rsidR="002C6F4F" w:rsidRPr="00AE68BB" w:rsidRDefault="002C6F4F" w:rsidP="00BA4909">
            <w:pPr>
              <w:pStyle w:val="TAH"/>
              <w:rPr>
                <w:rFonts w:eastAsia="Calibri"/>
              </w:rPr>
            </w:pPr>
            <w:r w:rsidRPr="00AE68BB">
              <w:rPr>
                <w:rFonts w:eastAsia="Calibri"/>
              </w:rPr>
              <w:t>Meaning</w:t>
            </w:r>
          </w:p>
        </w:tc>
        <w:tc>
          <w:tcPr>
            <w:tcW w:w="1321" w:type="dxa"/>
            <w:shd w:val="clear" w:color="auto" w:fill="auto"/>
          </w:tcPr>
          <w:p w:rsidR="002C6F4F" w:rsidRPr="00AE68BB" w:rsidRDefault="002C6F4F" w:rsidP="00BA4909">
            <w:pPr>
              <w:pStyle w:val="TAH"/>
              <w:rPr>
                <w:rFonts w:eastAsia="Calibri"/>
              </w:rPr>
            </w:pPr>
            <w:r w:rsidRPr="00AE68BB">
              <w:rPr>
                <w:rFonts w:eastAsia="Calibri"/>
              </w:rPr>
              <w:t>Value</w:t>
            </w:r>
          </w:p>
        </w:tc>
        <w:tc>
          <w:tcPr>
            <w:tcW w:w="1991" w:type="dxa"/>
            <w:shd w:val="clear" w:color="auto" w:fill="auto"/>
          </w:tcPr>
          <w:p w:rsidR="002C6F4F" w:rsidRPr="00AE68BB" w:rsidRDefault="002C6F4F" w:rsidP="00BA4909">
            <w:pPr>
              <w:pStyle w:val="TAH"/>
              <w:rPr>
                <w:rFonts w:eastAsia="Calibri"/>
              </w:rPr>
            </w:pPr>
            <w:r w:rsidRPr="00AE68BB">
              <w:rPr>
                <w:rFonts w:eastAsia="Calibri"/>
              </w:rPr>
              <w:t>Reference</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B1</w:t>
            </w:r>
          </w:p>
        </w:tc>
        <w:tc>
          <w:tcPr>
            <w:tcW w:w="4860" w:type="dxa"/>
            <w:shd w:val="clear" w:color="auto" w:fill="auto"/>
          </w:tcPr>
          <w:p w:rsidR="002C6F4F" w:rsidRPr="00AE68BB" w:rsidRDefault="002C6F4F" w:rsidP="00BA4909">
            <w:pPr>
              <w:pStyle w:val="TAL"/>
              <w:rPr>
                <w:rFonts w:eastAsia="Calibri"/>
              </w:rPr>
            </w:pPr>
            <w:r w:rsidRPr="00AE68BB">
              <w:rPr>
                <w:rFonts w:eastAsia="Calibri"/>
              </w:rPr>
              <w:t>Number of levels of group hierarchy</w:t>
            </w: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3F5828" w:rsidP="0097233D">
            <w:pPr>
              <w:pStyle w:val="TAL"/>
              <w:rPr>
                <w:rFonts w:eastAsia="Calibri"/>
              </w:rPr>
            </w:pPr>
            <w:r>
              <w:rPr>
                <w:rFonts w:eastAsia="Calibri"/>
              </w:rPr>
              <w:t>5.2.2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B2</w:t>
            </w:r>
          </w:p>
        </w:tc>
        <w:tc>
          <w:tcPr>
            <w:tcW w:w="4860" w:type="dxa"/>
            <w:shd w:val="clear" w:color="auto" w:fill="auto"/>
          </w:tcPr>
          <w:p w:rsidR="002C6F4F" w:rsidRPr="00AE68BB" w:rsidRDefault="002C6F4F" w:rsidP="00BA4909">
            <w:pPr>
              <w:pStyle w:val="TAL"/>
              <w:rPr>
                <w:rFonts w:eastAsia="Calibri"/>
              </w:rPr>
            </w:pPr>
            <w:r w:rsidRPr="00AE68BB">
              <w:rPr>
                <w:rFonts w:eastAsia="Calibri"/>
              </w:rPr>
              <w:t>Number of levels of user hierarchy</w:t>
            </w: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3F5828" w:rsidP="0097233D">
            <w:pPr>
              <w:pStyle w:val="TAL"/>
              <w:rPr>
                <w:rFonts w:eastAsia="Calibri"/>
              </w:rPr>
            </w:pPr>
            <w:r>
              <w:rPr>
                <w:rFonts w:eastAsia="Calibri"/>
              </w:rPr>
              <w:t>5.2.3</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KPI</w:t>
            </w:r>
            <w:r w:rsidR="009B1142" w:rsidRPr="00AE68BB">
              <w:rPr>
                <w:rFonts w:eastAsia="Calibri"/>
              </w:rPr>
              <w:t xml:space="preserve"> </w:t>
            </w:r>
            <w:r w:rsidRPr="00AE68BB">
              <w:rPr>
                <w:rFonts w:eastAsia="Calibri"/>
              </w:rPr>
              <w:t>1</w:t>
            </w:r>
          </w:p>
        </w:tc>
        <w:tc>
          <w:tcPr>
            <w:tcW w:w="4860" w:type="dxa"/>
            <w:shd w:val="clear" w:color="auto" w:fill="auto"/>
          </w:tcPr>
          <w:p w:rsidR="002C6F4F" w:rsidRPr="00AE68BB" w:rsidRDefault="002C6F4F" w:rsidP="00BA4909">
            <w:pPr>
              <w:pStyle w:val="TAL"/>
              <w:rPr>
                <w:rFonts w:eastAsia="Calibri"/>
              </w:rPr>
            </w:pPr>
            <w:r w:rsidRPr="00AE68BB">
              <w:rPr>
                <w:rFonts w:eastAsia="Calibri"/>
              </w:rPr>
              <w:t>MCPTT Access time</w:t>
            </w:r>
          </w:p>
        </w:tc>
        <w:tc>
          <w:tcPr>
            <w:tcW w:w="1321" w:type="dxa"/>
            <w:shd w:val="clear" w:color="auto" w:fill="auto"/>
          </w:tcPr>
          <w:p w:rsidR="002C6F4F" w:rsidRPr="00AE68BB" w:rsidRDefault="002C6F4F" w:rsidP="000876ED">
            <w:pPr>
              <w:pStyle w:val="TAL"/>
              <w:rPr>
                <w:rFonts w:eastAsia="Calibri"/>
              </w:rPr>
            </w:pPr>
            <w:r w:rsidRPr="00AE68BB">
              <w:rPr>
                <w:rFonts w:eastAsia="Calibri"/>
              </w:rPr>
              <w:t>&lt; 300 ms</w:t>
            </w:r>
          </w:p>
        </w:tc>
        <w:tc>
          <w:tcPr>
            <w:tcW w:w="1991" w:type="dxa"/>
            <w:shd w:val="clear" w:color="auto" w:fill="auto"/>
          </w:tcPr>
          <w:p w:rsidR="002C6F4F" w:rsidRPr="00AE68BB" w:rsidRDefault="003F5828" w:rsidP="0097233D">
            <w:pPr>
              <w:pStyle w:val="TAL"/>
              <w:rPr>
                <w:rFonts w:eastAsia="Calibri"/>
              </w:rPr>
            </w:pPr>
            <w:r>
              <w:rPr>
                <w:rFonts w:eastAsia="Calibri"/>
              </w:rPr>
              <w:t>6.15.3.2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KPI</w:t>
            </w:r>
            <w:r w:rsidR="009B1142" w:rsidRPr="00AE68BB">
              <w:rPr>
                <w:rFonts w:eastAsia="Calibri"/>
              </w:rPr>
              <w:t xml:space="preserve"> </w:t>
            </w:r>
            <w:r w:rsidRPr="00AE68BB">
              <w:rPr>
                <w:rFonts w:eastAsia="Calibri"/>
              </w:rPr>
              <w:t>2</w:t>
            </w:r>
          </w:p>
        </w:tc>
        <w:tc>
          <w:tcPr>
            <w:tcW w:w="4860" w:type="dxa"/>
            <w:shd w:val="clear" w:color="auto" w:fill="auto"/>
          </w:tcPr>
          <w:p w:rsidR="002C6F4F" w:rsidRPr="00AE68BB" w:rsidRDefault="002C6F4F" w:rsidP="00BA4909">
            <w:pPr>
              <w:pStyle w:val="TAL"/>
              <w:rPr>
                <w:rFonts w:eastAsia="Calibri"/>
              </w:rPr>
            </w:pPr>
            <w:r w:rsidRPr="00AE68BB">
              <w:rPr>
                <w:rFonts w:eastAsia="Calibri"/>
              </w:rPr>
              <w:t>End-to-end MCPTT Access time</w:t>
            </w:r>
          </w:p>
        </w:tc>
        <w:tc>
          <w:tcPr>
            <w:tcW w:w="1321" w:type="dxa"/>
            <w:shd w:val="clear" w:color="auto" w:fill="auto"/>
          </w:tcPr>
          <w:p w:rsidR="002C6F4F" w:rsidRPr="00AE68BB" w:rsidRDefault="002C6F4F" w:rsidP="000876ED">
            <w:pPr>
              <w:pStyle w:val="TAL"/>
              <w:rPr>
                <w:rFonts w:eastAsia="Calibri"/>
              </w:rPr>
            </w:pPr>
            <w:r w:rsidRPr="00AE68BB">
              <w:rPr>
                <w:rFonts w:eastAsia="Calibri"/>
              </w:rPr>
              <w:t>&lt; 1000 ms</w:t>
            </w:r>
          </w:p>
        </w:tc>
        <w:tc>
          <w:tcPr>
            <w:tcW w:w="1991" w:type="dxa"/>
            <w:shd w:val="clear" w:color="auto" w:fill="auto"/>
          </w:tcPr>
          <w:p w:rsidR="002C6F4F" w:rsidRPr="00AE68BB" w:rsidRDefault="003F5828" w:rsidP="0097233D">
            <w:pPr>
              <w:pStyle w:val="TAL"/>
              <w:rPr>
                <w:rFonts w:eastAsia="Calibri"/>
              </w:rPr>
            </w:pPr>
            <w:r>
              <w:rPr>
                <w:rFonts w:eastAsia="Calibri"/>
              </w:rPr>
              <w:t>6.15.3.2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KPI</w:t>
            </w:r>
            <w:r w:rsidR="009B1142" w:rsidRPr="00AE68BB">
              <w:rPr>
                <w:rFonts w:eastAsia="Calibri"/>
              </w:rPr>
              <w:t xml:space="preserve"> </w:t>
            </w:r>
            <w:r w:rsidRPr="00AE68BB">
              <w:rPr>
                <w:rFonts w:eastAsia="Calibri"/>
              </w:rPr>
              <w:t>3</w:t>
            </w:r>
          </w:p>
        </w:tc>
        <w:tc>
          <w:tcPr>
            <w:tcW w:w="4860" w:type="dxa"/>
            <w:shd w:val="clear" w:color="auto" w:fill="auto"/>
          </w:tcPr>
          <w:p w:rsidR="002C6F4F" w:rsidRPr="00AE68BB" w:rsidRDefault="002C6F4F" w:rsidP="00BA4909">
            <w:pPr>
              <w:pStyle w:val="TAL"/>
              <w:rPr>
                <w:rFonts w:eastAsia="Calibri"/>
              </w:rPr>
            </w:pPr>
            <w:r w:rsidRPr="00AE68BB">
              <w:rPr>
                <w:rFonts w:eastAsia="Calibri"/>
              </w:rPr>
              <w:t>Mouth-to-ear latency</w:t>
            </w:r>
          </w:p>
        </w:tc>
        <w:tc>
          <w:tcPr>
            <w:tcW w:w="1321" w:type="dxa"/>
            <w:shd w:val="clear" w:color="auto" w:fill="auto"/>
          </w:tcPr>
          <w:p w:rsidR="002C6F4F" w:rsidRPr="00AE68BB" w:rsidRDefault="002C6F4F" w:rsidP="000876ED">
            <w:pPr>
              <w:pStyle w:val="TAL"/>
              <w:rPr>
                <w:rFonts w:eastAsia="Calibri"/>
              </w:rPr>
            </w:pPr>
            <w:r w:rsidRPr="00AE68BB">
              <w:rPr>
                <w:rFonts w:eastAsia="Calibri"/>
              </w:rPr>
              <w:t>&lt; 300 ms</w:t>
            </w:r>
          </w:p>
        </w:tc>
        <w:tc>
          <w:tcPr>
            <w:tcW w:w="1991" w:type="dxa"/>
            <w:shd w:val="clear" w:color="auto" w:fill="auto"/>
          </w:tcPr>
          <w:p w:rsidR="002C6F4F" w:rsidRPr="00AE68BB" w:rsidRDefault="003F5828" w:rsidP="0097233D">
            <w:pPr>
              <w:pStyle w:val="TAL"/>
              <w:rPr>
                <w:rFonts w:eastAsia="Calibri"/>
              </w:rPr>
            </w:pPr>
            <w:r>
              <w:rPr>
                <w:rFonts w:eastAsia="Calibri"/>
              </w:rPr>
              <w:t>6.15.3.2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KPI</w:t>
            </w:r>
            <w:r w:rsidR="009B1142" w:rsidRPr="00AE68BB">
              <w:rPr>
                <w:rFonts w:eastAsia="Calibri"/>
              </w:rPr>
              <w:t xml:space="preserve"> </w:t>
            </w:r>
            <w:r w:rsidRPr="00AE68BB">
              <w:rPr>
                <w:rFonts w:eastAsia="Calibri"/>
              </w:rPr>
              <w:t>4</w:t>
            </w:r>
            <w:r w:rsidR="009B1142" w:rsidRPr="00AE68BB">
              <w:rPr>
                <w:rFonts w:eastAsia="Calibri"/>
                <w:vertAlign w:val="superscript"/>
              </w:rPr>
              <w:t>a</w:t>
            </w:r>
          </w:p>
        </w:tc>
        <w:tc>
          <w:tcPr>
            <w:tcW w:w="4860" w:type="dxa"/>
            <w:shd w:val="clear" w:color="auto" w:fill="auto"/>
          </w:tcPr>
          <w:p w:rsidR="002C6F4F" w:rsidRPr="00AE68BB" w:rsidRDefault="002C6F4F" w:rsidP="00BD5EB2">
            <w:pPr>
              <w:pStyle w:val="TAL"/>
              <w:rPr>
                <w:rFonts w:eastAsia="Calibri"/>
              </w:rPr>
            </w:pPr>
            <w:r w:rsidRPr="00AE68BB">
              <w:rPr>
                <w:rFonts w:eastAsia="Calibri"/>
              </w:rPr>
              <w:t xml:space="preserve">Maximum Late </w:t>
            </w:r>
            <w:r w:rsidR="00BD5EB2">
              <w:rPr>
                <w:rFonts w:eastAsia="Calibri"/>
              </w:rPr>
              <w:t>c</w:t>
            </w:r>
            <w:r w:rsidRPr="00AE68BB">
              <w:rPr>
                <w:rFonts w:eastAsia="Calibri"/>
              </w:rPr>
              <w:t xml:space="preserve">all </w:t>
            </w:r>
            <w:r w:rsidR="00BD5EB2">
              <w:rPr>
                <w:rFonts w:eastAsia="Calibri"/>
              </w:rPr>
              <w:t>e</w:t>
            </w:r>
            <w:r w:rsidRPr="00AE68BB">
              <w:rPr>
                <w:rFonts w:eastAsia="Calibri"/>
              </w:rPr>
              <w:t>ntry time</w:t>
            </w:r>
            <w:r w:rsidR="009B1142" w:rsidRPr="00AE68BB">
              <w:rPr>
                <w:rFonts w:eastAsia="Calibri"/>
              </w:rPr>
              <w:t xml:space="preserve"> (without application layer encryption)</w:t>
            </w:r>
          </w:p>
        </w:tc>
        <w:tc>
          <w:tcPr>
            <w:tcW w:w="1321" w:type="dxa"/>
            <w:shd w:val="clear" w:color="auto" w:fill="auto"/>
          </w:tcPr>
          <w:p w:rsidR="002C6F4F" w:rsidRPr="00AE68BB" w:rsidRDefault="002C6F4F" w:rsidP="000876ED">
            <w:pPr>
              <w:pStyle w:val="TAL"/>
              <w:rPr>
                <w:rFonts w:eastAsia="Calibri"/>
              </w:rPr>
            </w:pPr>
            <w:r w:rsidRPr="00AE68BB">
              <w:rPr>
                <w:rFonts w:eastAsia="Calibri"/>
              </w:rPr>
              <w:t xml:space="preserve">&lt; </w:t>
            </w:r>
            <w:r w:rsidR="000876ED">
              <w:rPr>
                <w:rFonts w:eastAsia="Calibri"/>
              </w:rPr>
              <w:t>15</w:t>
            </w:r>
            <w:r w:rsidRPr="00AE68BB">
              <w:rPr>
                <w:rFonts w:eastAsia="Calibri"/>
              </w:rPr>
              <w:t>0 ms</w:t>
            </w:r>
          </w:p>
        </w:tc>
        <w:tc>
          <w:tcPr>
            <w:tcW w:w="1991" w:type="dxa"/>
            <w:shd w:val="clear" w:color="auto" w:fill="auto"/>
          </w:tcPr>
          <w:p w:rsidR="002C6F4F" w:rsidRPr="00AE68BB" w:rsidRDefault="003F5828" w:rsidP="0097233D">
            <w:pPr>
              <w:pStyle w:val="TAL"/>
              <w:rPr>
                <w:rFonts w:eastAsia="Calibri"/>
              </w:rPr>
            </w:pPr>
            <w:r>
              <w:rPr>
                <w:rFonts w:eastAsia="Calibri"/>
              </w:rPr>
              <w:t>6.15.4.2</w:t>
            </w:r>
          </w:p>
        </w:tc>
      </w:tr>
      <w:tr w:rsidR="009B1142" w:rsidRPr="00AE68BB" w:rsidTr="00854007">
        <w:trPr>
          <w:jc w:val="center"/>
        </w:trPr>
        <w:tc>
          <w:tcPr>
            <w:tcW w:w="1148" w:type="dxa"/>
            <w:shd w:val="clear" w:color="auto" w:fill="auto"/>
          </w:tcPr>
          <w:p w:rsidR="009B1142" w:rsidRPr="00AE68BB" w:rsidRDefault="009B1142" w:rsidP="00BA4909">
            <w:pPr>
              <w:pStyle w:val="TAL"/>
              <w:rPr>
                <w:rFonts w:eastAsia="Calibri"/>
              </w:rPr>
            </w:pPr>
            <w:r w:rsidRPr="00AE68BB">
              <w:rPr>
                <w:rFonts w:eastAsia="Calibri"/>
              </w:rPr>
              <w:t>KPI 4</w:t>
            </w:r>
            <w:r w:rsidRPr="00AE68BB">
              <w:rPr>
                <w:rFonts w:eastAsia="Calibri"/>
                <w:vertAlign w:val="superscript"/>
              </w:rPr>
              <w:t>b</w:t>
            </w:r>
          </w:p>
        </w:tc>
        <w:tc>
          <w:tcPr>
            <w:tcW w:w="4860" w:type="dxa"/>
            <w:shd w:val="clear" w:color="auto" w:fill="auto"/>
          </w:tcPr>
          <w:p w:rsidR="009B1142" w:rsidRPr="00AE68BB" w:rsidRDefault="009B1142" w:rsidP="00BD5EB2">
            <w:pPr>
              <w:pStyle w:val="TAL"/>
              <w:rPr>
                <w:rFonts w:eastAsia="Calibri"/>
                <w:b/>
              </w:rPr>
            </w:pPr>
            <w:r w:rsidRPr="00AE68BB">
              <w:rPr>
                <w:rFonts w:eastAsia="Calibri"/>
              </w:rPr>
              <w:t xml:space="preserve">Maximum Late </w:t>
            </w:r>
            <w:r w:rsidR="00BD5EB2">
              <w:rPr>
                <w:rFonts w:eastAsia="Calibri"/>
              </w:rPr>
              <w:t>c</w:t>
            </w:r>
            <w:r w:rsidRPr="00AE68BB">
              <w:rPr>
                <w:rFonts w:eastAsia="Calibri"/>
              </w:rPr>
              <w:t xml:space="preserve">all </w:t>
            </w:r>
            <w:r w:rsidR="00BD5EB2">
              <w:rPr>
                <w:rFonts w:eastAsia="Calibri"/>
              </w:rPr>
              <w:t>e</w:t>
            </w:r>
            <w:r w:rsidRPr="00AE68BB">
              <w:rPr>
                <w:rFonts w:eastAsia="Calibri"/>
              </w:rPr>
              <w:t>ntry time (with application layer encryption)</w:t>
            </w:r>
          </w:p>
        </w:tc>
        <w:tc>
          <w:tcPr>
            <w:tcW w:w="1321" w:type="dxa"/>
            <w:shd w:val="clear" w:color="auto" w:fill="auto"/>
          </w:tcPr>
          <w:p w:rsidR="009B1142" w:rsidRPr="00AE68BB" w:rsidRDefault="009B1142" w:rsidP="000876ED">
            <w:pPr>
              <w:pStyle w:val="TAL"/>
              <w:rPr>
                <w:rFonts w:eastAsia="Calibri"/>
              </w:rPr>
            </w:pPr>
            <w:r w:rsidRPr="00AE68BB">
              <w:rPr>
                <w:rFonts w:eastAsia="Calibri"/>
              </w:rPr>
              <w:t xml:space="preserve">&lt; </w:t>
            </w:r>
            <w:r w:rsidR="000876ED">
              <w:rPr>
                <w:rFonts w:eastAsia="Calibri"/>
              </w:rPr>
              <w:t>35</w:t>
            </w:r>
            <w:r w:rsidRPr="00AE68BB">
              <w:rPr>
                <w:rFonts w:eastAsia="Calibri"/>
              </w:rPr>
              <w:t>0 ms</w:t>
            </w:r>
          </w:p>
        </w:tc>
        <w:tc>
          <w:tcPr>
            <w:tcW w:w="1991" w:type="dxa"/>
            <w:shd w:val="clear" w:color="auto" w:fill="auto"/>
          </w:tcPr>
          <w:p w:rsidR="009B1142" w:rsidRPr="00AE68BB" w:rsidDel="009B1142" w:rsidRDefault="003F5828" w:rsidP="0097233D">
            <w:pPr>
              <w:pStyle w:val="TAL"/>
              <w:rPr>
                <w:rFonts w:eastAsia="Calibri"/>
              </w:rPr>
            </w:pPr>
            <w:r>
              <w:rPr>
                <w:rFonts w:eastAsia="Calibri"/>
              </w:rPr>
              <w:t>6.15.4.2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p>
        </w:tc>
        <w:tc>
          <w:tcPr>
            <w:tcW w:w="4860" w:type="dxa"/>
            <w:shd w:val="clear" w:color="auto" w:fill="auto"/>
          </w:tcPr>
          <w:p w:rsidR="002C6F4F" w:rsidRPr="00AE68BB" w:rsidRDefault="002C6F4F" w:rsidP="00BA4909">
            <w:pPr>
              <w:pStyle w:val="TAL"/>
              <w:rPr>
                <w:rFonts w:eastAsia="Calibri"/>
              </w:rPr>
            </w:pP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2C6F4F" w:rsidP="00BA4909">
            <w:pPr>
              <w:pStyle w:val="TAL"/>
              <w:rPr>
                <w:rFonts w:eastAsia="Calibri"/>
              </w:rPr>
            </w:pP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N1</w:t>
            </w:r>
          </w:p>
        </w:tc>
        <w:tc>
          <w:tcPr>
            <w:tcW w:w="4860" w:type="dxa"/>
            <w:shd w:val="clear" w:color="auto" w:fill="auto"/>
          </w:tcPr>
          <w:p w:rsidR="002C6F4F" w:rsidRPr="00AE68BB" w:rsidRDefault="00437CE2" w:rsidP="00C21E5B">
            <w:pPr>
              <w:pStyle w:val="TAL"/>
              <w:rPr>
                <w:rFonts w:eastAsia="Calibri"/>
              </w:rPr>
            </w:pPr>
            <w:r>
              <w:rPr>
                <w:rFonts w:eastAsia="Calibri"/>
              </w:rPr>
              <w:t>N</w:t>
            </w:r>
            <w:r w:rsidRPr="00437CE2">
              <w:rPr>
                <w:rFonts w:eastAsia="Calibri"/>
              </w:rPr>
              <w:t xml:space="preserve">umber of receiving members present for an MCPTT </w:t>
            </w:r>
            <w:r w:rsidR="000966DA">
              <w:rPr>
                <w:rFonts w:eastAsia="Calibri"/>
              </w:rPr>
              <w:t>G</w:t>
            </w:r>
            <w:r w:rsidRPr="00437CE2">
              <w:rPr>
                <w:rFonts w:eastAsia="Calibri"/>
              </w:rPr>
              <w:t>roup.</w:t>
            </w: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C015E7" w:rsidP="001D6492">
            <w:pPr>
              <w:pStyle w:val="TAL"/>
              <w:rPr>
                <w:rFonts w:eastAsia="Calibri"/>
              </w:rPr>
            </w:pPr>
            <w:r w:rsidRPr="00AE68BB">
              <w:rPr>
                <w:rFonts w:eastAsia="Calibri"/>
              </w:rPr>
              <w:t>6.</w:t>
            </w:r>
            <w:r w:rsidR="0097233D" w:rsidRPr="00AE68BB">
              <w:rPr>
                <w:rFonts w:eastAsia="Calibri"/>
              </w:rPr>
              <w:t>4</w:t>
            </w:r>
            <w:r w:rsidRPr="00AE68BB">
              <w:rPr>
                <w:rFonts w:eastAsia="Calibri"/>
              </w:rPr>
              <w:t>.2</w:t>
            </w:r>
          </w:p>
        </w:tc>
      </w:tr>
      <w:tr w:rsidR="009E2F42" w:rsidRPr="00AE68BB" w:rsidTr="00854007">
        <w:trPr>
          <w:jc w:val="center"/>
        </w:trPr>
        <w:tc>
          <w:tcPr>
            <w:tcW w:w="1148" w:type="dxa"/>
            <w:shd w:val="clear" w:color="auto" w:fill="auto"/>
          </w:tcPr>
          <w:p w:rsidR="009E2F42" w:rsidRPr="00AE68BB" w:rsidRDefault="009E2F42" w:rsidP="00BA4909">
            <w:pPr>
              <w:pStyle w:val="TAL"/>
              <w:rPr>
                <w:rFonts w:eastAsia="Calibri"/>
              </w:rPr>
            </w:pPr>
            <w:r>
              <w:rPr>
                <w:rFonts w:eastAsia="Calibri"/>
              </w:rPr>
              <w:t>N2</w:t>
            </w:r>
          </w:p>
        </w:tc>
        <w:tc>
          <w:tcPr>
            <w:tcW w:w="4860" w:type="dxa"/>
            <w:shd w:val="clear" w:color="auto" w:fill="auto"/>
          </w:tcPr>
          <w:p w:rsidR="009E2F42" w:rsidRPr="00AE68BB" w:rsidRDefault="00792743" w:rsidP="00792743">
            <w:pPr>
              <w:pStyle w:val="TAL"/>
              <w:rPr>
                <w:rFonts w:eastAsia="Calibri"/>
              </w:rPr>
            </w:pPr>
            <w:r>
              <w:rPr>
                <w:rFonts w:eastAsia="Calibri"/>
              </w:rPr>
              <w:t>T</w:t>
            </w:r>
            <w:r w:rsidR="009E2F42" w:rsidRPr="009E2F42">
              <w:rPr>
                <w:rFonts w:eastAsia="Calibri"/>
              </w:rPr>
              <w:t>otal number of MCPTT Groups that an MCPTT User can be affiliated to simultaneously</w:t>
            </w:r>
          </w:p>
        </w:tc>
        <w:tc>
          <w:tcPr>
            <w:tcW w:w="1321" w:type="dxa"/>
            <w:shd w:val="clear" w:color="auto" w:fill="auto"/>
          </w:tcPr>
          <w:p w:rsidR="009E2F42" w:rsidRPr="00AE68BB" w:rsidRDefault="009E2F42" w:rsidP="00BA4909">
            <w:pPr>
              <w:pStyle w:val="TAL"/>
              <w:rPr>
                <w:rFonts w:eastAsia="Calibri"/>
              </w:rPr>
            </w:pPr>
          </w:p>
        </w:tc>
        <w:tc>
          <w:tcPr>
            <w:tcW w:w="1991" w:type="dxa"/>
            <w:shd w:val="clear" w:color="auto" w:fill="auto"/>
          </w:tcPr>
          <w:p w:rsidR="009E2F42" w:rsidRPr="00AE68BB" w:rsidRDefault="009E2F42" w:rsidP="0097233D">
            <w:pPr>
              <w:pStyle w:val="TAL"/>
              <w:rPr>
                <w:rFonts w:eastAsia="Calibri"/>
              </w:rPr>
            </w:pPr>
            <w:r>
              <w:rPr>
                <w:rFonts w:eastAsia="Calibri"/>
              </w:rPr>
              <w:t>5.1.5</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N3</w:t>
            </w:r>
          </w:p>
        </w:tc>
        <w:tc>
          <w:tcPr>
            <w:tcW w:w="4860" w:type="dxa"/>
            <w:shd w:val="clear" w:color="auto" w:fill="auto"/>
          </w:tcPr>
          <w:p w:rsidR="002C6F4F" w:rsidRPr="00AE68BB" w:rsidRDefault="002C6F4F" w:rsidP="00BA4909">
            <w:pPr>
              <w:pStyle w:val="TAL"/>
              <w:rPr>
                <w:rFonts w:eastAsia="Calibri"/>
              </w:rPr>
            </w:pPr>
            <w:r w:rsidRPr="00AE68BB">
              <w:rPr>
                <w:rFonts w:eastAsia="Calibri"/>
              </w:rPr>
              <w:t>Minimum length of alphanumeric identifiers (</w:t>
            </w:r>
            <w:r w:rsidR="009306A5" w:rsidRPr="00AE68BB">
              <w:rPr>
                <w:rFonts w:eastAsia="Calibri"/>
              </w:rPr>
              <w:t>i.e.</w:t>
            </w:r>
            <w:r w:rsidR="0016326E">
              <w:rPr>
                <w:rFonts w:eastAsia="Calibri"/>
              </w:rPr>
              <w:t>,</w:t>
            </w:r>
            <w:r w:rsidRPr="00AE68BB">
              <w:rPr>
                <w:rFonts w:eastAsia="Calibri"/>
              </w:rPr>
              <w:t xml:space="preserve"> Alias ID)</w:t>
            </w: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FC3DB0" w:rsidP="001D6492">
            <w:pPr>
              <w:pStyle w:val="TAL"/>
              <w:rPr>
                <w:rFonts w:eastAsia="Calibri"/>
              </w:rPr>
            </w:pPr>
            <w:r w:rsidRPr="00AE68BB">
              <w:rPr>
                <w:rFonts w:eastAsia="Calibri"/>
              </w:rPr>
              <w:t>5.</w:t>
            </w:r>
            <w:r w:rsidR="001D6492">
              <w:rPr>
                <w:rFonts w:eastAsia="Calibri"/>
              </w:rPr>
              <w:t>8</w:t>
            </w:r>
            <w:r w:rsidRPr="00AE68BB">
              <w:rPr>
                <w:rFonts w:eastAsia="Calibri"/>
              </w:rPr>
              <w:t>, 6.</w:t>
            </w:r>
            <w:r w:rsidR="0097233D" w:rsidRPr="00AE68BB">
              <w:rPr>
                <w:rFonts w:eastAsia="Calibri"/>
              </w:rPr>
              <w:t>4</w:t>
            </w:r>
            <w:r w:rsidRPr="00AE68BB">
              <w:rPr>
                <w:rFonts w:eastAsia="Calibri"/>
              </w:rPr>
              <w:t>.</w:t>
            </w:r>
            <w:r w:rsidR="001D6492">
              <w:rPr>
                <w:rFonts w:eastAsia="Calibri"/>
              </w:rPr>
              <w:t>3</w:t>
            </w:r>
            <w:r w:rsidRPr="00AE68BB">
              <w:rPr>
                <w:rFonts w:eastAsia="Calibri"/>
              </w:rPr>
              <w:t xml:space="preserve">, </w:t>
            </w:r>
            <w:r w:rsidR="0097233D" w:rsidRPr="00AE68BB">
              <w:rPr>
                <w:rFonts w:eastAsia="Calibri"/>
              </w:rPr>
              <w:t>7.</w:t>
            </w:r>
            <w:r w:rsidR="001D6492">
              <w:rPr>
                <w:rFonts w:eastAsia="Calibri"/>
              </w:rPr>
              <w:t>1</w:t>
            </w:r>
            <w:r w:rsidR="0097233D" w:rsidRPr="00AE68BB">
              <w:rPr>
                <w:rFonts w:eastAsia="Calibri"/>
              </w:rPr>
              <w:t xml:space="preserve">, </w:t>
            </w:r>
            <w:r w:rsidRPr="00AE68BB">
              <w:rPr>
                <w:rFonts w:eastAsia="Calibri"/>
              </w:rPr>
              <w:t>and 7.2</w:t>
            </w:r>
          </w:p>
        </w:tc>
      </w:tr>
      <w:tr w:rsidR="002C6F4F" w:rsidRPr="00AE68BB" w:rsidTr="00854007">
        <w:trPr>
          <w:jc w:val="center"/>
        </w:trPr>
        <w:tc>
          <w:tcPr>
            <w:tcW w:w="1148" w:type="dxa"/>
            <w:shd w:val="clear" w:color="auto" w:fill="auto"/>
          </w:tcPr>
          <w:p w:rsidR="002C6F4F" w:rsidRPr="00AE68BB" w:rsidRDefault="002C6F4F" w:rsidP="00BA4909">
            <w:pPr>
              <w:pStyle w:val="TAL"/>
              <w:rPr>
                <w:rFonts w:eastAsia="Calibri"/>
              </w:rPr>
            </w:pPr>
            <w:r w:rsidRPr="00AE68BB">
              <w:rPr>
                <w:rFonts w:eastAsia="Calibri"/>
              </w:rPr>
              <w:t>N4</w:t>
            </w:r>
          </w:p>
        </w:tc>
        <w:tc>
          <w:tcPr>
            <w:tcW w:w="4860" w:type="dxa"/>
            <w:shd w:val="clear" w:color="auto" w:fill="auto"/>
          </w:tcPr>
          <w:p w:rsidR="002C6F4F" w:rsidRPr="00AE68BB" w:rsidRDefault="002C6F4F" w:rsidP="001D326D">
            <w:pPr>
              <w:pStyle w:val="TAL"/>
              <w:rPr>
                <w:rFonts w:eastAsia="Calibri"/>
              </w:rPr>
            </w:pPr>
            <w:r w:rsidRPr="00AE68BB">
              <w:rPr>
                <w:rFonts w:eastAsia="Calibri"/>
              </w:rPr>
              <w:t>Number of simultan</w:t>
            </w:r>
            <w:r w:rsidR="001D326D">
              <w:rPr>
                <w:rFonts w:eastAsia="Calibri"/>
              </w:rPr>
              <w:t>e</w:t>
            </w:r>
            <w:r w:rsidRPr="00AE68BB">
              <w:rPr>
                <w:rFonts w:eastAsia="Calibri"/>
              </w:rPr>
              <w:t xml:space="preserve">ous </w:t>
            </w:r>
            <w:r w:rsidR="009E2F42">
              <w:rPr>
                <w:rFonts w:eastAsia="Calibri"/>
              </w:rPr>
              <w:t xml:space="preserve">MCPTT Group </w:t>
            </w:r>
            <w:r w:rsidRPr="00AE68BB">
              <w:rPr>
                <w:rFonts w:eastAsia="Calibri"/>
              </w:rPr>
              <w:t>calls received by a UE</w:t>
            </w:r>
          </w:p>
        </w:tc>
        <w:tc>
          <w:tcPr>
            <w:tcW w:w="1321" w:type="dxa"/>
            <w:shd w:val="clear" w:color="auto" w:fill="auto"/>
          </w:tcPr>
          <w:p w:rsidR="002C6F4F" w:rsidRPr="00AE68BB" w:rsidRDefault="002C6F4F" w:rsidP="00BA4909">
            <w:pPr>
              <w:pStyle w:val="TAL"/>
              <w:rPr>
                <w:rFonts w:eastAsia="Calibri"/>
              </w:rPr>
            </w:pPr>
          </w:p>
        </w:tc>
        <w:tc>
          <w:tcPr>
            <w:tcW w:w="1991" w:type="dxa"/>
            <w:shd w:val="clear" w:color="auto" w:fill="auto"/>
          </w:tcPr>
          <w:p w:rsidR="002C6F4F" w:rsidRPr="00AE68BB" w:rsidRDefault="00FC3DB0" w:rsidP="0097233D">
            <w:pPr>
              <w:pStyle w:val="TAL"/>
              <w:rPr>
                <w:rFonts w:eastAsia="Calibri"/>
              </w:rPr>
            </w:pPr>
            <w:r w:rsidRPr="00AE68BB">
              <w:rPr>
                <w:rFonts w:eastAsia="Calibri"/>
              </w:rPr>
              <w:t>5.</w:t>
            </w:r>
            <w:r w:rsidR="0097233D" w:rsidRPr="00AE68BB">
              <w:rPr>
                <w:rFonts w:eastAsia="Calibri"/>
              </w:rPr>
              <w:t>5</w:t>
            </w:r>
            <w:r w:rsidR="009E2F42">
              <w:rPr>
                <w:rFonts w:eastAsia="Calibri"/>
              </w:rPr>
              <w:t>.2</w:t>
            </w:r>
          </w:p>
        </w:tc>
      </w:tr>
      <w:tr w:rsidR="00C80151" w:rsidRPr="00AE68BB" w:rsidTr="00854007">
        <w:trPr>
          <w:jc w:val="center"/>
        </w:trPr>
        <w:tc>
          <w:tcPr>
            <w:tcW w:w="1148" w:type="dxa"/>
            <w:shd w:val="clear" w:color="auto" w:fill="auto"/>
          </w:tcPr>
          <w:p w:rsidR="00C80151" w:rsidRPr="00AE68BB" w:rsidRDefault="00C80151" w:rsidP="00C80151">
            <w:pPr>
              <w:pStyle w:val="TAL"/>
              <w:rPr>
                <w:rFonts w:eastAsia="Calibri"/>
              </w:rPr>
            </w:pPr>
            <w:r w:rsidRPr="00AE68BB">
              <w:rPr>
                <w:rFonts w:eastAsia="Calibri"/>
              </w:rPr>
              <w:t>N5</w:t>
            </w:r>
          </w:p>
        </w:tc>
        <w:tc>
          <w:tcPr>
            <w:tcW w:w="4860" w:type="dxa"/>
            <w:shd w:val="clear" w:color="auto" w:fill="auto"/>
          </w:tcPr>
          <w:p w:rsidR="00C80151" w:rsidRPr="00AE68BB" w:rsidRDefault="00C80151" w:rsidP="00C80151">
            <w:pPr>
              <w:pStyle w:val="TAL"/>
              <w:rPr>
                <w:rFonts w:eastAsia="Calibri"/>
              </w:rPr>
            </w:pPr>
            <w:r w:rsidRPr="00AE68BB">
              <w:rPr>
                <w:rFonts w:eastAsia="Calibri"/>
              </w:rPr>
              <w:t>Total number of MCPTT Group transmissions that a UE can receive</w:t>
            </w:r>
          </w:p>
        </w:tc>
        <w:tc>
          <w:tcPr>
            <w:tcW w:w="1321" w:type="dxa"/>
            <w:shd w:val="clear" w:color="auto" w:fill="auto"/>
          </w:tcPr>
          <w:p w:rsidR="00C80151" w:rsidRPr="00AE68BB" w:rsidRDefault="00C80151" w:rsidP="00C80151">
            <w:pPr>
              <w:pStyle w:val="TAL"/>
              <w:rPr>
                <w:rFonts w:eastAsia="Calibri"/>
              </w:rPr>
            </w:pPr>
          </w:p>
        </w:tc>
        <w:tc>
          <w:tcPr>
            <w:tcW w:w="1991" w:type="dxa"/>
            <w:shd w:val="clear" w:color="auto" w:fill="auto"/>
          </w:tcPr>
          <w:p w:rsidR="00C80151" w:rsidRPr="00AE68BB" w:rsidRDefault="00FC3DB0" w:rsidP="0097233D">
            <w:pPr>
              <w:pStyle w:val="TAL"/>
              <w:rPr>
                <w:rFonts w:eastAsia="Calibri"/>
              </w:rPr>
            </w:pPr>
            <w:r w:rsidRPr="00AE68BB">
              <w:rPr>
                <w:rFonts w:eastAsia="Calibri"/>
              </w:rPr>
              <w:t>5.</w:t>
            </w:r>
            <w:r w:rsidR="0097233D" w:rsidRPr="00AE68BB">
              <w:rPr>
                <w:rFonts w:eastAsia="Calibri"/>
              </w:rPr>
              <w:t>5</w:t>
            </w:r>
            <w:r w:rsidR="009E2F42">
              <w:rPr>
                <w:rFonts w:eastAsia="Calibri"/>
              </w:rPr>
              <w:t>.2</w:t>
            </w:r>
          </w:p>
        </w:tc>
      </w:tr>
      <w:tr w:rsidR="00C80151" w:rsidRPr="00AE68BB" w:rsidTr="00854007">
        <w:trPr>
          <w:jc w:val="center"/>
        </w:trPr>
        <w:tc>
          <w:tcPr>
            <w:tcW w:w="1148" w:type="dxa"/>
            <w:shd w:val="clear" w:color="auto" w:fill="auto"/>
          </w:tcPr>
          <w:p w:rsidR="00C80151" w:rsidRPr="00AE68BB" w:rsidRDefault="00C80151" w:rsidP="00C80151">
            <w:pPr>
              <w:pStyle w:val="TAL"/>
              <w:rPr>
                <w:rFonts w:eastAsia="Calibri"/>
              </w:rPr>
            </w:pPr>
            <w:r w:rsidRPr="00AE68BB">
              <w:rPr>
                <w:rFonts w:eastAsia="Calibri"/>
              </w:rPr>
              <w:t>N6</w:t>
            </w:r>
          </w:p>
        </w:tc>
        <w:tc>
          <w:tcPr>
            <w:tcW w:w="4860" w:type="dxa"/>
            <w:shd w:val="clear" w:color="auto" w:fill="auto"/>
          </w:tcPr>
          <w:p w:rsidR="00C80151" w:rsidRPr="00AE68BB" w:rsidRDefault="00C80151" w:rsidP="001D326D">
            <w:pPr>
              <w:pStyle w:val="TAL"/>
              <w:rPr>
                <w:rFonts w:eastAsia="Calibri"/>
              </w:rPr>
            </w:pPr>
            <w:r w:rsidRPr="00AE68BB">
              <w:rPr>
                <w:rFonts w:eastAsia="Calibri"/>
              </w:rPr>
              <w:t>Number of simultan</w:t>
            </w:r>
            <w:r w:rsidR="001D326D">
              <w:rPr>
                <w:rFonts w:eastAsia="Calibri"/>
              </w:rPr>
              <w:t>e</w:t>
            </w:r>
            <w:r w:rsidRPr="00AE68BB">
              <w:rPr>
                <w:rFonts w:eastAsia="Calibri"/>
              </w:rPr>
              <w:t xml:space="preserve">ous </w:t>
            </w:r>
            <w:r w:rsidR="009E2F42">
              <w:rPr>
                <w:rFonts w:eastAsia="Calibri"/>
              </w:rPr>
              <w:t xml:space="preserve">MCPTT Group </w:t>
            </w:r>
            <w:r w:rsidRPr="00AE68BB">
              <w:rPr>
                <w:rFonts w:eastAsia="Calibri"/>
              </w:rPr>
              <w:t>calls received by a user</w:t>
            </w:r>
          </w:p>
        </w:tc>
        <w:tc>
          <w:tcPr>
            <w:tcW w:w="1321" w:type="dxa"/>
            <w:shd w:val="clear" w:color="auto" w:fill="auto"/>
          </w:tcPr>
          <w:p w:rsidR="00C80151" w:rsidRPr="00AE68BB" w:rsidRDefault="00C80151" w:rsidP="00C80151">
            <w:pPr>
              <w:pStyle w:val="TAL"/>
              <w:rPr>
                <w:rFonts w:eastAsia="Calibri"/>
              </w:rPr>
            </w:pPr>
          </w:p>
        </w:tc>
        <w:tc>
          <w:tcPr>
            <w:tcW w:w="1991" w:type="dxa"/>
            <w:shd w:val="clear" w:color="auto" w:fill="auto"/>
          </w:tcPr>
          <w:p w:rsidR="00C80151" w:rsidRPr="00AE68BB" w:rsidRDefault="0097233D" w:rsidP="00C80151">
            <w:pPr>
              <w:pStyle w:val="TAL"/>
              <w:rPr>
                <w:rFonts w:eastAsia="Calibri"/>
              </w:rPr>
            </w:pPr>
            <w:r w:rsidRPr="00AE68BB">
              <w:rPr>
                <w:rFonts w:eastAsia="Calibri"/>
              </w:rPr>
              <w:t>5.5</w:t>
            </w:r>
            <w:r w:rsidR="009E2F42">
              <w:rPr>
                <w:rFonts w:eastAsia="Calibri"/>
              </w:rPr>
              <w:t>.2</w:t>
            </w:r>
          </w:p>
        </w:tc>
      </w:tr>
      <w:tr w:rsidR="00C80151" w:rsidRPr="00AE68BB" w:rsidTr="00854007">
        <w:trPr>
          <w:jc w:val="center"/>
        </w:trPr>
        <w:tc>
          <w:tcPr>
            <w:tcW w:w="1148" w:type="dxa"/>
            <w:shd w:val="clear" w:color="auto" w:fill="auto"/>
          </w:tcPr>
          <w:p w:rsidR="00C80151" w:rsidRPr="00AE68BB" w:rsidRDefault="00C80151" w:rsidP="00C80151">
            <w:pPr>
              <w:pStyle w:val="TAL"/>
              <w:rPr>
                <w:rFonts w:eastAsia="Calibri"/>
              </w:rPr>
            </w:pPr>
            <w:r w:rsidRPr="00AE68BB">
              <w:rPr>
                <w:rFonts w:eastAsia="Calibri"/>
              </w:rPr>
              <w:t>N7</w:t>
            </w:r>
          </w:p>
        </w:tc>
        <w:tc>
          <w:tcPr>
            <w:tcW w:w="4860" w:type="dxa"/>
            <w:shd w:val="clear" w:color="auto" w:fill="auto"/>
          </w:tcPr>
          <w:p w:rsidR="00C80151" w:rsidRPr="00AE68BB" w:rsidRDefault="00C80151" w:rsidP="00EA3F80">
            <w:pPr>
              <w:pStyle w:val="TAL"/>
              <w:rPr>
                <w:rFonts w:eastAsia="Calibri"/>
              </w:rPr>
            </w:pPr>
            <w:r w:rsidRPr="00AE68BB">
              <w:rPr>
                <w:rFonts w:eastAsia="Calibri"/>
              </w:rPr>
              <w:t>Total number of MCPTT Group transmissions that a user can receive</w:t>
            </w:r>
          </w:p>
        </w:tc>
        <w:tc>
          <w:tcPr>
            <w:tcW w:w="1321" w:type="dxa"/>
            <w:shd w:val="clear" w:color="auto" w:fill="auto"/>
          </w:tcPr>
          <w:p w:rsidR="00C80151" w:rsidRPr="00AE68BB" w:rsidRDefault="00C80151" w:rsidP="00C80151">
            <w:pPr>
              <w:pStyle w:val="TAL"/>
              <w:rPr>
                <w:rFonts w:eastAsia="Calibri"/>
              </w:rPr>
            </w:pPr>
          </w:p>
        </w:tc>
        <w:tc>
          <w:tcPr>
            <w:tcW w:w="1991" w:type="dxa"/>
            <w:shd w:val="clear" w:color="auto" w:fill="auto"/>
          </w:tcPr>
          <w:p w:rsidR="00C80151" w:rsidRPr="00AE68BB" w:rsidRDefault="0097233D" w:rsidP="00C80151">
            <w:pPr>
              <w:pStyle w:val="TAL"/>
              <w:rPr>
                <w:rFonts w:eastAsia="Calibri"/>
              </w:rPr>
            </w:pPr>
            <w:r w:rsidRPr="00AE68BB">
              <w:rPr>
                <w:rFonts w:eastAsia="Calibri"/>
              </w:rPr>
              <w:t>5.5</w:t>
            </w:r>
            <w:r w:rsidR="009E2F42">
              <w:rPr>
                <w:rFonts w:eastAsia="Calibri"/>
              </w:rPr>
              <w:t>.2</w:t>
            </w:r>
          </w:p>
        </w:tc>
      </w:tr>
      <w:tr w:rsidR="00710643" w:rsidRPr="00AE68BB" w:rsidTr="00854007">
        <w:trPr>
          <w:jc w:val="center"/>
        </w:trPr>
        <w:tc>
          <w:tcPr>
            <w:tcW w:w="1148" w:type="dxa"/>
            <w:shd w:val="clear" w:color="auto" w:fill="auto"/>
          </w:tcPr>
          <w:p w:rsidR="00710643" w:rsidRPr="00AE68BB" w:rsidRDefault="00710643" w:rsidP="00C80151">
            <w:pPr>
              <w:pStyle w:val="TAL"/>
              <w:rPr>
                <w:rFonts w:eastAsia="Calibri"/>
              </w:rPr>
            </w:pPr>
            <w:r w:rsidRPr="00AE68BB">
              <w:rPr>
                <w:rFonts w:eastAsia="Calibri"/>
              </w:rPr>
              <w:t>N8</w:t>
            </w:r>
          </w:p>
        </w:tc>
        <w:tc>
          <w:tcPr>
            <w:tcW w:w="4860" w:type="dxa"/>
            <w:shd w:val="clear" w:color="auto" w:fill="auto"/>
          </w:tcPr>
          <w:p w:rsidR="00710643" w:rsidRPr="00AE68BB" w:rsidRDefault="00710643" w:rsidP="00F83D4A">
            <w:pPr>
              <w:pStyle w:val="TAL"/>
              <w:rPr>
                <w:rFonts w:eastAsia="Calibri"/>
              </w:rPr>
            </w:pPr>
            <w:r w:rsidRPr="00AE68BB">
              <w:t xml:space="preserve">Minimum number of simultaneous </w:t>
            </w:r>
            <w:r w:rsidR="00F83D4A">
              <w:t>o</w:t>
            </w:r>
            <w:r w:rsidRPr="00AE68BB">
              <w:t>ff-</w:t>
            </w:r>
            <w:r w:rsidR="00F83D4A">
              <w:t>n</w:t>
            </w:r>
            <w:r w:rsidRPr="00AE68BB">
              <w:t xml:space="preserve">etwork MCPTT calls supported by an </w:t>
            </w:r>
            <w:r w:rsidR="00F83D4A">
              <w:t>o</w:t>
            </w:r>
            <w:r w:rsidRPr="00AE68BB">
              <w:t>ff-</w:t>
            </w:r>
            <w:r w:rsidR="00F83D4A">
              <w:t>n</w:t>
            </w:r>
            <w:r w:rsidRPr="00AE68BB">
              <w:t>etwork MCPTT UE.</w:t>
            </w:r>
          </w:p>
        </w:tc>
        <w:tc>
          <w:tcPr>
            <w:tcW w:w="1321" w:type="dxa"/>
            <w:shd w:val="clear" w:color="auto" w:fill="auto"/>
          </w:tcPr>
          <w:p w:rsidR="00710643" w:rsidRPr="00AE68BB" w:rsidRDefault="00710643" w:rsidP="00C80151">
            <w:pPr>
              <w:pStyle w:val="TAL"/>
              <w:rPr>
                <w:rFonts w:eastAsia="Calibri"/>
              </w:rPr>
            </w:pPr>
          </w:p>
        </w:tc>
        <w:tc>
          <w:tcPr>
            <w:tcW w:w="1991" w:type="dxa"/>
            <w:shd w:val="clear" w:color="auto" w:fill="auto"/>
          </w:tcPr>
          <w:p w:rsidR="00710643" w:rsidRPr="00AE68BB" w:rsidDel="00EA3F80" w:rsidRDefault="00710643" w:rsidP="001D6492">
            <w:pPr>
              <w:pStyle w:val="TAL"/>
              <w:rPr>
                <w:rFonts w:eastAsia="Calibri"/>
              </w:rPr>
            </w:pPr>
            <w:r w:rsidRPr="00AE68BB">
              <w:rPr>
                <w:rFonts w:eastAsia="Calibri"/>
              </w:rPr>
              <w:t>7.</w:t>
            </w:r>
            <w:r w:rsidR="001D6492">
              <w:rPr>
                <w:rFonts w:eastAsia="Calibri"/>
              </w:rPr>
              <w:t>13</w:t>
            </w:r>
          </w:p>
        </w:tc>
      </w:tr>
      <w:tr w:rsidR="00803E20" w:rsidRPr="00AE68BB" w:rsidTr="00854007">
        <w:trPr>
          <w:jc w:val="center"/>
        </w:trPr>
        <w:tc>
          <w:tcPr>
            <w:tcW w:w="1148" w:type="dxa"/>
            <w:shd w:val="clear" w:color="auto" w:fill="auto"/>
          </w:tcPr>
          <w:p w:rsidR="00803E20" w:rsidRPr="00AE68BB" w:rsidRDefault="00803E20" w:rsidP="00C80151">
            <w:pPr>
              <w:pStyle w:val="TAL"/>
              <w:rPr>
                <w:rFonts w:eastAsia="Calibri"/>
              </w:rPr>
            </w:pPr>
            <w:r w:rsidRPr="00AE68BB">
              <w:rPr>
                <w:rFonts w:eastAsia="Calibri"/>
              </w:rPr>
              <w:t>N9</w:t>
            </w:r>
          </w:p>
        </w:tc>
        <w:tc>
          <w:tcPr>
            <w:tcW w:w="4860" w:type="dxa"/>
            <w:shd w:val="clear" w:color="auto" w:fill="auto"/>
          </w:tcPr>
          <w:p w:rsidR="00803E20" w:rsidRPr="00AE68BB" w:rsidRDefault="001D6492" w:rsidP="00710643">
            <w:pPr>
              <w:pStyle w:val="TAL"/>
            </w:pPr>
            <w:r>
              <w:t>M</w:t>
            </w:r>
            <w:r w:rsidR="00803E20" w:rsidRPr="00AE68BB">
              <w:t>aximum number of simultaneous audios received by an MCPTT User in a single MCPTT Group</w:t>
            </w:r>
          </w:p>
        </w:tc>
        <w:tc>
          <w:tcPr>
            <w:tcW w:w="1321" w:type="dxa"/>
            <w:shd w:val="clear" w:color="auto" w:fill="auto"/>
          </w:tcPr>
          <w:p w:rsidR="00803E20" w:rsidRPr="00AE68BB" w:rsidRDefault="00803E20" w:rsidP="00C80151">
            <w:pPr>
              <w:pStyle w:val="TAL"/>
              <w:rPr>
                <w:rFonts w:eastAsia="Calibri"/>
              </w:rPr>
            </w:pPr>
          </w:p>
        </w:tc>
        <w:tc>
          <w:tcPr>
            <w:tcW w:w="1991" w:type="dxa"/>
            <w:shd w:val="clear" w:color="auto" w:fill="auto"/>
          </w:tcPr>
          <w:p w:rsidR="00803E20" w:rsidRPr="00AE68BB" w:rsidRDefault="00803E20" w:rsidP="0097233D">
            <w:pPr>
              <w:pStyle w:val="TAL"/>
              <w:rPr>
                <w:rFonts w:eastAsia="Calibri"/>
              </w:rPr>
            </w:pPr>
            <w:r w:rsidRPr="00AE68BB">
              <w:rPr>
                <w:rFonts w:eastAsia="Calibri"/>
              </w:rPr>
              <w:t>6.</w:t>
            </w:r>
            <w:r w:rsidR="0097233D" w:rsidRPr="00AE68BB">
              <w:rPr>
                <w:rFonts w:eastAsia="Calibri"/>
              </w:rPr>
              <w:t>2.3</w:t>
            </w:r>
            <w:r w:rsidRPr="00AE68BB">
              <w:rPr>
                <w:rFonts w:eastAsia="Calibri"/>
              </w:rPr>
              <w:t>.1</w:t>
            </w:r>
          </w:p>
        </w:tc>
      </w:tr>
      <w:tr w:rsidR="000824C6" w:rsidRPr="00AE68BB" w:rsidTr="00854007">
        <w:trPr>
          <w:jc w:val="center"/>
        </w:trPr>
        <w:tc>
          <w:tcPr>
            <w:tcW w:w="1148" w:type="dxa"/>
            <w:shd w:val="clear" w:color="auto" w:fill="auto"/>
          </w:tcPr>
          <w:p w:rsidR="000824C6" w:rsidRPr="00AE68BB" w:rsidRDefault="000824C6" w:rsidP="00C80151">
            <w:pPr>
              <w:pStyle w:val="TAL"/>
              <w:rPr>
                <w:rFonts w:eastAsia="Calibri"/>
              </w:rPr>
            </w:pPr>
            <w:r w:rsidRPr="00AE68BB">
              <w:rPr>
                <w:rFonts w:eastAsia="Calibri"/>
              </w:rPr>
              <w:t>N10</w:t>
            </w:r>
          </w:p>
        </w:tc>
        <w:tc>
          <w:tcPr>
            <w:tcW w:w="4860" w:type="dxa"/>
            <w:shd w:val="clear" w:color="auto" w:fill="auto"/>
          </w:tcPr>
          <w:p w:rsidR="000824C6" w:rsidRPr="00AE68BB" w:rsidRDefault="00792743" w:rsidP="00792743">
            <w:pPr>
              <w:pStyle w:val="TAL"/>
            </w:pPr>
            <w:r>
              <w:t>T</w:t>
            </w:r>
            <w:r w:rsidR="000824C6" w:rsidRPr="00AE68BB">
              <w:t>otal number of MCPTT Private Calls</w:t>
            </w:r>
            <w:r w:rsidR="00BD64DC">
              <w:t xml:space="preserve"> (with Floor control)</w:t>
            </w:r>
            <w:r w:rsidR="000824C6" w:rsidRPr="00AE68BB">
              <w:t xml:space="preserve"> in which a UE simultaneously participates</w:t>
            </w:r>
          </w:p>
        </w:tc>
        <w:tc>
          <w:tcPr>
            <w:tcW w:w="1321" w:type="dxa"/>
            <w:shd w:val="clear" w:color="auto" w:fill="auto"/>
          </w:tcPr>
          <w:p w:rsidR="000824C6" w:rsidRPr="00AE68BB" w:rsidRDefault="000824C6" w:rsidP="00C80151">
            <w:pPr>
              <w:pStyle w:val="TAL"/>
              <w:rPr>
                <w:rFonts w:eastAsia="Calibri"/>
              </w:rPr>
            </w:pPr>
          </w:p>
        </w:tc>
        <w:tc>
          <w:tcPr>
            <w:tcW w:w="1991" w:type="dxa"/>
            <w:shd w:val="clear" w:color="auto" w:fill="auto"/>
          </w:tcPr>
          <w:p w:rsidR="000824C6" w:rsidRPr="00AE68BB" w:rsidRDefault="000824C6" w:rsidP="0097233D">
            <w:pPr>
              <w:pStyle w:val="TAL"/>
              <w:rPr>
                <w:rFonts w:eastAsia="Calibri"/>
              </w:rPr>
            </w:pPr>
            <w:r w:rsidRPr="00AE68BB">
              <w:rPr>
                <w:rFonts w:eastAsia="Calibri"/>
              </w:rPr>
              <w:t>5.</w:t>
            </w:r>
            <w:r w:rsidR="0097233D" w:rsidRPr="00AE68BB">
              <w:rPr>
                <w:rFonts w:eastAsia="Calibri"/>
              </w:rPr>
              <w:t>5</w:t>
            </w:r>
            <w:r w:rsidR="00C552F9">
              <w:rPr>
                <w:rFonts w:eastAsia="Calibri"/>
              </w:rPr>
              <w:t>.2</w:t>
            </w:r>
          </w:p>
        </w:tc>
      </w:tr>
      <w:tr w:rsidR="00AE341C" w:rsidRPr="00AE68BB" w:rsidTr="00854007">
        <w:trPr>
          <w:jc w:val="center"/>
        </w:trPr>
        <w:tc>
          <w:tcPr>
            <w:tcW w:w="1148" w:type="dxa"/>
            <w:shd w:val="clear" w:color="auto" w:fill="auto"/>
          </w:tcPr>
          <w:p w:rsidR="00AE341C" w:rsidRPr="00AE68BB" w:rsidRDefault="00AE341C" w:rsidP="00C80151">
            <w:pPr>
              <w:pStyle w:val="TAL"/>
              <w:rPr>
                <w:rFonts w:eastAsia="Calibri"/>
              </w:rPr>
            </w:pPr>
            <w:r>
              <w:rPr>
                <w:rFonts w:eastAsia="Calibri"/>
              </w:rPr>
              <w:t>N11</w:t>
            </w:r>
          </w:p>
        </w:tc>
        <w:tc>
          <w:tcPr>
            <w:tcW w:w="4860" w:type="dxa"/>
            <w:shd w:val="clear" w:color="auto" w:fill="auto"/>
          </w:tcPr>
          <w:p w:rsidR="00AE341C" w:rsidRDefault="00AE341C" w:rsidP="000966DA">
            <w:pPr>
              <w:pStyle w:val="TAL"/>
            </w:pPr>
            <w:r>
              <w:t>T</w:t>
            </w:r>
            <w:r w:rsidRPr="00AE341C">
              <w:t xml:space="preserve">otal number of MCPTT Group </w:t>
            </w:r>
            <w:r w:rsidR="000966DA">
              <w:t>M</w:t>
            </w:r>
            <w:r w:rsidRPr="00AE341C">
              <w:t>embers of an MCPTT Group</w:t>
            </w:r>
          </w:p>
        </w:tc>
        <w:tc>
          <w:tcPr>
            <w:tcW w:w="1321" w:type="dxa"/>
            <w:shd w:val="clear" w:color="auto" w:fill="auto"/>
          </w:tcPr>
          <w:p w:rsidR="00AE341C" w:rsidRPr="00AE68BB" w:rsidRDefault="00AE341C" w:rsidP="00C80151">
            <w:pPr>
              <w:pStyle w:val="TAL"/>
              <w:rPr>
                <w:rFonts w:eastAsia="Calibri"/>
              </w:rPr>
            </w:pPr>
          </w:p>
        </w:tc>
        <w:tc>
          <w:tcPr>
            <w:tcW w:w="1991" w:type="dxa"/>
            <w:shd w:val="clear" w:color="auto" w:fill="auto"/>
          </w:tcPr>
          <w:p w:rsidR="00AE341C" w:rsidRPr="00AE68BB" w:rsidRDefault="00AE341C" w:rsidP="0097233D">
            <w:pPr>
              <w:pStyle w:val="TAL"/>
              <w:rPr>
                <w:rFonts w:eastAsia="Calibri"/>
              </w:rPr>
            </w:pPr>
            <w:r>
              <w:rPr>
                <w:rFonts w:eastAsia="Calibri"/>
              </w:rPr>
              <w:t>6.1</w:t>
            </w:r>
          </w:p>
        </w:tc>
      </w:tr>
    </w:tbl>
    <w:p w:rsidR="002C6F4F" w:rsidRPr="00AE68BB" w:rsidRDefault="002C6F4F" w:rsidP="00BA4909"/>
    <w:p w:rsidR="00881D73" w:rsidRPr="00AD0C97" w:rsidRDefault="00881D73" w:rsidP="00881D73">
      <w:pPr>
        <w:pStyle w:val="Heading8"/>
      </w:pPr>
      <w:bookmarkStart w:id="248" w:name="_Toc138429171"/>
      <w:r>
        <w:t>Annex A1 (Informative):</w:t>
      </w:r>
      <w:r>
        <w:br/>
        <w:t>MCPTT</w:t>
      </w:r>
      <w:r w:rsidRPr="00AD0C97">
        <w:t xml:space="preserve"> Requirements for MC</w:t>
      </w:r>
      <w:r>
        <w:t>CoRe</w:t>
      </w:r>
      <w:bookmarkEnd w:id="248"/>
    </w:p>
    <w:p w:rsidR="00881D73" w:rsidRPr="00AD0C97" w:rsidRDefault="00881D73" w:rsidP="00881D73">
      <w:r w:rsidRPr="00AD0C97">
        <w:t>This table provides an exhaustive list of thos</w:t>
      </w:r>
      <w:r>
        <w:t xml:space="preserve">e requirements in 3GPP TS 22.179 that have been mapped to </w:t>
      </w:r>
      <w:r w:rsidRPr="00AD0C97">
        <w:t>MC</w:t>
      </w:r>
      <w:r>
        <w:t>CoRe</w:t>
      </w:r>
      <w:r w:rsidRPr="00AD0C97">
        <w:t>.</w:t>
      </w:r>
      <w:r>
        <w:t xml:space="preserve"> </w:t>
      </w:r>
    </w:p>
    <w:tbl>
      <w:tblPr>
        <w:tblW w:w="7800" w:type="dxa"/>
        <w:tblInd w:w="93" w:type="dxa"/>
        <w:tblLayout w:type="fixed"/>
        <w:tblLook w:val="04A0" w:firstRow="1" w:lastRow="0" w:firstColumn="1" w:lastColumn="0" w:noHBand="0" w:noVBand="1"/>
      </w:tblPr>
      <w:tblGrid>
        <w:gridCol w:w="3900"/>
        <w:gridCol w:w="3900"/>
      </w:tblGrid>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 MCPTT Service Requirements common for on the network and off the network</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 General Group call requirements</w:t>
            </w:r>
            <w:r w:rsidR="00CE21F2">
              <w:rPr>
                <w:b/>
                <w:bCs/>
                <w:color w:val="000000"/>
                <w:lang w:val="en-US"/>
              </w:rPr>
              <w:t xml:space="preserve">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5.1.1 General Aspects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R-5.1.1-001 </w:t>
            </w:r>
            <w:r w:rsidRPr="00321E7A">
              <w:rPr>
                <w:rFonts w:ascii="Wingdings" w:hAnsi="Wingdings"/>
                <w:color w:val="000000"/>
                <w:lang w:val="en-US"/>
              </w:rPr>
              <w:t></w:t>
            </w:r>
            <w:r w:rsidR="00F0203D" w:rsidRPr="00385979">
              <w:rPr>
                <w:color w:val="000000"/>
                <w:lang w:val="en-US"/>
              </w:rPr>
              <w:t xml:space="preserve"> R-5.1.1-001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R-5.1.1-002 </w:t>
            </w:r>
            <w:r w:rsidRPr="00321E7A">
              <w:rPr>
                <w:rFonts w:ascii="Wingdings" w:hAnsi="Wingdings"/>
                <w:color w:val="000000"/>
                <w:lang w:val="en-US"/>
              </w:rPr>
              <w:t></w:t>
            </w:r>
            <w:r w:rsidR="00F0203D" w:rsidRPr="00385979">
              <w:rPr>
                <w:color w:val="000000"/>
                <w:lang w:val="en-US"/>
              </w:rPr>
              <w:t xml:space="preserve"> R-5.1.1-00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R-5.1.1-003 </w:t>
            </w:r>
            <w:r w:rsidRPr="00321E7A">
              <w:rPr>
                <w:rFonts w:ascii="Wingdings" w:hAnsi="Wingdings"/>
                <w:color w:val="000000"/>
                <w:lang w:val="en-US"/>
              </w:rPr>
              <w:t></w:t>
            </w:r>
            <w:r w:rsidR="00F0203D" w:rsidRPr="00385979">
              <w:rPr>
                <w:color w:val="000000"/>
                <w:lang w:val="en-US"/>
              </w:rPr>
              <w:t xml:space="preserve"> R-5.1.1-00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R-5.1.1-004 </w:t>
            </w:r>
            <w:r w:rsidRPr="00321E7A">
              <w:rPr>
                <w:rFonts w:ascii="Wingdings" w:hAnsi="Wingdings"/>
                <w:color w:val="000000"/>
                <w:lang w:val="en-US"/>
              </w:rPr>
              <w:t></w:t>
            </w:r>
            <w:r w:rsidR="00F0203D" w:rsidRPr="00385979">
              <w:rPr>
                <w:color w:val="000000"/>
                <w:lang w:val="en-US"/>
              </w:rPr>
              <w:t xml:space="preserve"> R-5.1.1-00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R-5.1.1-005 </w:t>
            </w:r>
            <w:r w:rsidRPr="00321E7A">
              <w:rPr>
                <w:rFonts w:ascii="Wingdings" w:hAnsi="Wingdings"/>
                <w:color w:val="000000"/>
                <w:lang w:val="en-US"/>
              </w:rPr>
              <w:t></w:t>
            </w:r>
            <w:r w:rsidR="00F0203D" w:rsidRPr="00385979">
              <w:rPr>
                <w:color w:val="000000"/>
                <w:lang w:val="en-US"/>
              </w:rPr>
              <w:t xml:space="preserve"> R-5.1.1-00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5.1.2 Group/status information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R-5.1.2-001 </w:t>
            </w:r>
            <w:r w:rsidRPr="00321E7A">
              <w:rPr>
                <w:rFonts w:ascii="Wingdings" w:hAnsi="Wingdings"/>
                <w:color w:val="000000"/>
                <w:lang w:val="en-US"/>
              </w:rPr>
              <w:t></w:t>
            </w:r>
            <w:r w:rsidR="00F0203D" w:rsidRPr="00385979">
              <w:rPr>
                <w:color w:val="000000"/>
                <w:lang w:val="en-US"/>
              </w:rPr>
              <w:t xml:space="preserve"> R-5.1.2-001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R-5.1.2-002 </w:t>
            </w:r>
            <w:r w:rsidRPr="00321E7A">
              <w:rPr>
                <w:rFonts w:ascii="Wingdings" w:hAnsi="Wingdings"/>
                <w:color w:val="000000"/>
                <w:lang w:val="en-US"/>
              </w:rPr>
              <w:t></w:t>
            </w:r>
            <w:r w:rsidR="00F0203D" w:rsidRPr="00385979">
              <w:rPr>
                <w:color w:val="000000"/>
                <w:lang w:val="en-US"/>
              </w:rPr>
              <w:t xml:space="preserve"> R-5.1.2-00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5.1.3 Group configuration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R-5.1.3-001 </w:t>
            </w:r>
            <w:r w:rsidRPr="00321E7A">
              <w:rPr>
                <w:rFonts w:ascii="Wingdings" w:hAnsi="Wingdings"/>
                <w:color w:val="000000"/>
                <w:lang w:val="en-US"/>
              </w:rPr>
              <w:t></w:t>
            </w:r>
            <w:r w:rsidR="00F0203D" w:rsidRPr="00385979">
              <w:rPr>
                <w:color w:val="000000"/>
                <w:lang w:val="en-US"/>
              </w:rPr>
              <w:t xml:space="preserve"> R-5.1.3-001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R-5.1.3-002 </w:t>
            </w:r>
            <w:r w:rsidRPr="00321E7A">
              <w:rPr>
                <w:rFonts w:ascii="Wingdings" w:hAnsi="Wingdings"/>
                <w:color w:val="000000"/>
                <w:lang w:val="en-US"/>
              </w:rPr>
              <w:t></w:t>
            </w:r>
            <w:r w:rsidR="00F0203D" w:rsidRPr="00385979">
              <w:rPr>
                <w:color w:val="000000"/>
                <w:lang w:val="en-US"/>
              </w:rPr>
              <w:t xml:space="preserve"> R-5.1.3-0</w:t>
            </w:r>
            <w:r w:rsidR="00F0203D">
              <w:rPr>
                <w:color w:val="000000"/>
                <w:lang w:val="en-US"/>
              </w:rPr>
              <w:t>02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5.1.4 Identification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R-5.1.4-001 </w:t>
            </w:r>
            <w:r w:rsidRPr="00321E7A">
              <w:rPr>
                <w:rFonts w:ascii="Wingdings" w:hAnsi="Wingdings"/>
                <w:color w:val="000000"/>
                <w:lang w:val="en-US"/>
              </w:rPr>
              <w:t></w:t>
            </w:r>
            <w:r w:rsidR="00F0203D" w:rsidRPr="00385979">
              <w:rPr>
                <w:color w:val="000000"/>
                <w:lang w:val="en-US"/>
              </w:rPr>
              <w:t xml:space="preserve"> R-5.1.4-001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5.1.5 Membership/affiliation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R-5.1.5-001 </w:t>
            </w:r>
            <w:r w:rsidRPr="00321E7A">
              <w:rPr>
                <w:rFonts w:ascii="Wingdings" w:hAnsi="Wingdings"/>
                <w:color w:val="000000"/>
                <w:lang w:val="en-US"/>
              </w:rPr>
              <w:t></w:t>
            </w:r>
            <w:r w:rsidR="00F0203D" w:rsidRPr="00385979">
              <w:rPr>
                <w:color w:val="000000"/>
                <w:lang w:val="en-US"/>
              </w:rPr>
              <w:t xml:space="preserve"> R-5.1.5-001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R-5.1.5-002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R-5.1.5-003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R-5.1.5-004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R-5.1.5-005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R-5.1.5-006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R-5.1.5-007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R-5.1.5-008 </w:t>
            </w:r>
            <w:r w:rsidRPr="00321E7A">
              <w:rPr>
                <w:rFonts w:ascii="Wingdings" w:hAnsi="Wingdings"/>
                <w:color w:val="000000"/>
                <w:lang w:val="en-US"/>
              </w:rPr>
              <w:t></w:t>
            </w:r>
            <w:r w:rsidR="00F0203D" w:rsidRPr="00385979">
              <w:rPr>
                <w:color w:val="000000"/>
                <w:lang w:val="en-US"/>
              </w:rPr>
              <w:t xml:space="preserve"> R-5.1.5-00</w:t>
            </w:r>
            <w:r w:rsidR="00F0203D">
              <w:rPr>
                <w:color w:val="000000"/>
                <w:lang w:val="en-US"/>
              </w:rPr>
              <w:t>8</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5.1.6 Group Call administration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R-5.1.6-001 </w:t>
            </w:r>
            <w:r w:rsidRPr="00321E7A">
              <w:rPr>
                <w:rFonts w:ascii="Wingdings" w:hAnsi="Wingdings"/>
                <w:color w:val="000000"/>
                <w:lang w:val="en-US"/>
              </w:rPr>
              <w:t></w:t>
            </w:r>
            <w:r w:rsidR="00F0203D" w:rsidRPr="00385979">
              <w:rPr>
                <w:color w:val="000000"/>
                <w:lang w:val="en-US"/>
              </w:rPr>
              <w:t xml:space="preserve"> R-5.1.6-001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5.1.7 Prioritization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R-5.1.7-001 </w:t>
            </w:r>
            <w:r w:rsidRPr="00321E7A">
              <w:rPr>
                <w:rFonts w:ascii="Wingdings" w:hAnsi="Wingdings"/>
                <w:color w:val="000000"/>
                <w:lang w:val="en-US"/>
              </w:rPr>
              <w:t></w:t>
            </w:r>
            <w:r w:rsidR="00F0203D" w:rsidRPr="00385979">
              <w:rPr>
                <w:color w:val="000000"/>
                <w:lang w:val="en-US"/>
              </w:rPr>
              <w:t xml:space="preserve"> R-5.1.7-001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R-5.1.7-002 </w:t>
            </w:r>
            <w:r w:rsidRPr="00321E7A">
              <w:rPr>
                <w:rFonts w:ascii="Wingdings" w:hAnsi="Wingdings"/>
                <w:color w:val="000000"/>
                <w:lang w:val="en-US"/>
              </w:rPr>
              <w:t></w:t>
            </w:r>
            <w:r w:rsidR="00F0203D" w:rsidRPr="00385979">
              <w:rPr>
                <w:color w:val="000000"/>
                <w:lang w:val="en-US"/>
              </w:rPr>
              <w:t xml:space="preserve"> R-5.1.7-00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5.1.8 Charging requirements for MCPTT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R-5.1.8-001 </w:t>
            </w:r>
            <w:r w:rsidRPr="00321E7A">
              <w:rPr>
                <w:rFonts w:ascii="Wingdings" w:hAnsi="Wingdings"/>
                <w:color w:val="000000"/>
                <w:lang w:val="en-US"/>
              </w:rPr>
              <w:t></w:t>
            </w:r>
            <w:r w:rsidR="00F0203D" w:rsidRPr="00385979">
              <w:rPr>
                <w:color w:val="000000"/>
                <w:lang w:val="en-US"/>
              </w:rPr>
              <w:t xml:space="preserve"> R-5.1.8-001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R-5.1.8-002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R-5.1.8-003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R-5.1.8-004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R-5.1.8-005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R-5.1.8-006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R-5.1.8-007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R-5.1.8-008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R-5.1.8-009 </w:t>
            </w:r>
            <w:r w:rsidRPr="00321E7A">
              <w:rPr>
                <w:rFonts w:ascii="Wingdings" w:hAnsi="Wingdings"/>
                <w:color w:val="000000"/>
                <w:lang w:val="en-US"/>
              </w:rPr>
              <w:t></w:t>
            </w:r>
            <w:r w:rsidR="00F0203D" w:rsidRPr="00385979">
              <w:rPr>
                <w:color w:val="000000"/>
                <w:lang w:val="en-US"/>
              </w:rPr>
              <w:t xml:space="preserve"> R-5.1.8-00</w:t>
            </w:r>
            <w:r w:rsidR="00F0203D">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R-5.1.8-010 </w:t>
            </w:r>
            <w:r w:rsidRPr="00321E7A">
              <w:rPr>
                <w:rFonts w:ascii="Wingdings" w:hAnsi="Wingdings"/>
                <w:color w:val="000000"/>
                <w:lang w:val="en-US"/>
              </w:rPr>
              <w:t></w:t>
            </w:r>
            <w:r w:rsidR="00F0203D" w:rsidRPr="00385979">
              <w:rPr>
                <w:color w:val="000000"/>
                <w:lang w:val="en-US"/>
              </w:rPr>
              <w:t xml:space="preserve"> R-5.1.8-0</w:t>
            </w:r>
            <w:r w:rsidR="00F0203D">
              <w:rPr>
                <w:color w:val="000000"/>
                <w:lang w:val="en-US"/>
              </w:rPr>
              <w:t>10</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R-5.1.8-011 </w:t>
            </w:r>
            <w:r w:rsidRPr="00321E7A">
              <w:rPr>
                <w:rFonts w:ascii="Wingdings" w:hAnsi="Wingdings"/>
                <w:color w:val="000000"/>
                <w:lang w:val="en-US"/>
              </w:rPr>
              <w:t></w:t>
            </w:r>
            <w:r w:rsidR="00F0203D" w:rsidRPr="00385979">
              <w:rPr>
                <w:color w:val="000000"/>
                <w:lang w:val="en-US"/>
              </w:rPr>
              <w:t xml:space="preserve"> R-5.1.8-0</w:t>
            </w:r>
            <w:r w:rsidR="00F0203D">
              <w:rPr>
                <w:color w:val="000000"/>
                <w:lang w:val="en-US"/>
              </w:rPr>
              <w:t>11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5.2 Broadcast Group</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5.2.1 General Broadcast Group Communication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R-5.2.1-001 </w:t>
            </w:r>
            <w:r w:rsidRPr="00321E7A">
              <w:rPr>
                <w:rFonts w:ascii="Wingdings" w:hAnsi="Wingdings"/>
                <w:color w:val="000000"/>
                <w:lang w:val="en-US"/>
              </w:rPr>
              <w:t></w:t>
            </w:r>
            <w:r w:rsidR="00F0203D" w:rsidRPr="00385979">
              <w:rPr>
                <w:color w:val="000000"/>
                <w:lang w:val="en-US"/>
              </w:rPr>
              <w:t xml:space="preserve"> R-5.2.1-001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R-5.2.1-002 </w:t>
            </w:r>
            <w:r w:rsidRPr="00321E7A">
              <w:rPr>
                <w:rFonts w:ascii="Wingdings" w:hAnsi="Wingdings"/>
                <w:color w:val="000000"/>
                <w:lang w:val="en-US"/>
              </w:rPr>
              <w:t></w:t>
            </w:r>
            <w:r w:rsidR="00F0203D" w:rsidRPr="00385979">
              <w:rPr>
                <w:color w:val="000000"/>
                <w:lang w:val="en-US"/>
              </w:rPr>
              <w:t xml:space="preserve"> R-5.2.1-00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nil"/>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5.2.2 Group-Broadcast Group (e.g., announcement group)</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R-5.2.2-001 </w:t>
            </w:r>
            <w:r w:rsidRPr="00321E7A">
              <w:rPr>
                <w:rFonts w:ascii="Wingdings" w:hAnsi="Wingdings"/>
                <w:color w:val="000000"/>
                <w:lang w:val="en-US"/>
              </w:rPr>
              <w:t></w:t>
            </w:r>
            <w:r w:rsidR="00F0203D" w:rsidRPr="00385979">
              <w:rPr>
                <w:color w:val="000000"/>
                <w:lang w:val="en-US"/>
              </w:rPr>
              <w:t xml:space="preserve"> R-5.2.2-001</w:t>
            </w:r>
          </w:p>
        </w:tc>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R-5.2.2-002 </w:t>
            </w:r>
            <w:r w:rsidRPr="00321E7A">
              <w:rPr>
                <w:rFonts w:ascii="Wingdings" w:hAnsi="Wingdings"/>
                <w:color w:val="000000"/>
                <w:lang w:val="en-US"/>
              </w:rPr>
              <w:t></w:t>
            </w:r>
            <w:r w:rsidR="00F0203D" w:rsidRPr="00385979">
              <w:rPr>
                <w:color w:val="000000"/>
                <w:lang w:val="en-US"/>
              </w:rPr>
              <w:t xml:space="preserve"> R-5.2.2-00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R-5.2.2-003 </w:t>
            </w:r>
            <w:r w:rsidRPr="00321E7A">
              <w:rPr>
                <w:rFonts w:ascii="Wingdings" w:hAnsi="Wingdings"/>
                <w:color w:val="000000"/>
                <w:lang w:val="en-US"/>
              </w:rPr>
              <w:t></w:t>
            </w:r>
            <w:r w:rsidR="00F0203D" w:rsidRPr="00385979">
              <w:rPr>
                <w:color w:val="000000"/>
                <w:lang w:val="en-US"/>
              </w:rPr>
              <w:t xml:space="preserve"> R-5.2.2-00</w:t>
            </w:r>
            <w:r w:rsidR="00F0203D">
              <w:rPr>
                <w:color w:val="000000"/>
                <w:lang w:val="en-US"/>
              </w:rPr>
              <w:t>3</w:t>
            </w:r>
          </w:p>
        </w:tc>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R-5.2.2-004 </w:t>
            </w:r>
            <w:r w:rsidRPr="00321E7A">
              <w:rPr>
                <w:rFonts w:ascii="Wingdings" w:hAnsi="Wingdings"/>
                <w:color w:val="000000"/>
                <w:lang w:val="en-US"/>
              </w:rPr>
              <w:t></w:t>
            </w:r>
            <w:r w:rsidR="00F0203D" w:rsidRPr="00385979">
              <w:rPr>
                <w:color w:val="000000"/>
                <w:lang w:val="en-US"/>
              </w:rPr>
              <w:t xml:space="preserve"> R-5.2.2-00</w:t>
            </w:r>
            <w:r w:rsidR="00F0203D">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5.2.3 User-Broadcast Group (e.g., System Communication)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R-5.2.3-001 </w:t>
            </w:r>
            <w:r w:rsidRPr="00321E7A">
              <w:rPr>
                <w:rFonts w:ascii="Wingdings" w:hAnsi="Wingdings"/>
                <w:color w:val="000000"/>
                <w:lang w:val="en-US"/>
              </w:rPr>
              <w:t></w:t>
            </w:r>
            <w:r w:rsidR="00F0203D" w:rsidRPr="00385979">
              <w:rPr>
                <w:color w:val="000000"/>
                <w:lang w:val="en-US"/>
              </w:rPr>
              <w:t xml:space="preserve"> R-5.2.3-001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R-5.2.3-002 </w:t>
            </w:r>
            <w:r w:rsidRPr="00321E7A">
              <w:rPr>
                <w:rFonts w:ascii="Wingdings" w:hAnsi="Wingdings"/>
                <w:color w:val="000000"/>
                <w:lang w:val="en-US"/>
              </w:rPr>
              <w:t></w:t>
            </w:r>
            <w:r w:rsidR="00F0203D" w:rsidRPr="00385979">
              <w:rPr>
                <w:color w:val="000000"/>
                <w:lang w:val="en-US"/>
              </w:rPr>
              <w:t xml:space="preserve"> R-5.2.3-00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5.3 Late call entry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R-5.3-001 </w:t>
            </w:r>
            <w:r w:rsidRPr="00321E7A">
              <w:rPr>
                <w:rFonts w:ascii="Wingdings" w:hAnsi="Wingdings"/>
                <w:color w:val="000000"/>
                <w:lang w:val="en-US"/>
              </w:rPr>
              <w:t></w:t>
            </w:r>
            <w:r w:rsidR="00F0203D" w:rsidRPr="00385979">
              <w:rPr>
                <w:color w:val="000000"/>
                <w:lang w:val="en-US"/>
              </w:rPr>
              <w:t xml:space="preserve"> R-5.3-001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R-5.3-002 </w:t>
            </w:r>
            <w:r w:rsidRPr="00321E7A">
              <w:rPr>
                <w:rFonts w:ascii="Wingdings" w:hAnsi="Wingdings"/>
                <w:color w:val="000000"/>
                <w:lang w:val="en-US"/>
              </w:rPr>
              <w:t></w:t>
            </w:r>
            <w:r w:rsidR="00F0203D" w:rsidRPr="00385979">
              <w:rPr>
                <w:color w:val="000000"/>
                <w:lang w:val="en-US"/>
              </w:rPr>
              <w:t xml:space="preserve"> R-5.3-00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R-5.3-003 </w:t>
            </w:r>
            <w:r w:rsidRPr="00321E7A">
              <w:rPr>
                <w:rFonts w:ascii="Wingdings" w:hAnsi="Wingdings"/>
                <w:color w:val="000000"/>
                <w:lang w:val="en-US"/>
              </w:rPr>
              <w:t></w:t>
            </w:r>
            <w:r w:rsidR="00F0203D" w:rsidRPr="00385979">
              <w:rPr>
                <w:color w:val="000000"/>
                <w:lang w:val="en-US"/>
              </w:rPr>
              <w:t xml:space="preserve"> R-5.3-00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R-5.3-004 </w:t>
            </w:r>
            <w:r w:rsidRPr="00321E7A">
              <w:rPr>
                <w:rFonts w:ascii="Wingdings" w:hAnsi="Wingdings"/>
                <w:color w:val="000000"/>
                <w:lang w:val="en-US"/>
              </w:rPr>
              <w:t></w:t>
            </w:r>
            <w:r w:rsidR="00F0203D" w:rsidRPr="00385979">
              <w:rPr>
                <w:color w:val="000000"/>
                <w:lang w:val="en-US"/>
              </w:rPr>
              <w:t xml:space="preserve"> R-5.3-00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R-5.3-005 </w:t>
            </w:r>
            <w:r w:rsidRPr="00321E7A">
              <w:rPr>
                <w:rFonts w:ascii="Wingdings" w:hAnsi="Wingdings"/>
                <w:color w:val="000000"/>
                <w:lang w:val="en-US"/>
              </w:rPr>
              <w:t></w:t>
            </w:r>
            <w:r w:rsidR="00F0203D" w:rsidRPr="00385979">
              <w:rPr>
                <w:color w:val="000000"/>
                <w:lang w:val="en-US"/>
              </w:rPr>
              <w:t xml:space="preserve"> R-5.3-00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5.4 Dynamic group management (i.e., dynamic regrouping)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5.5 Receiving from multiple MCPTT calls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5.5.1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5.5.2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R-5.5.2-004 </w:t>
            </w:r>
            <w:r w:rsidRPr="00321E7A">
              <w:rPr>
                <w:rFonts w:ascii="Wingdings" w:hAnsi="Wingdings"/>
                <w:color w:val="000000"/>
                <w:lang w:val="en-US"/>
              </w:rPr>
              <w:t></w:t>
            </w:r>
            <w:r w:rsidR="00F0203D" w:rsidRPr="00385979">
              <w:rPr>
                <w:color w:val="000000"/>
                <w:lang w:val="en-US"/>
              </w:rPr>
              <w:t xml:space="preserve"> </w:t>
            </w:r>
            <w:r w:rsidR="00F0203D">
              <w:rPr>
                <w:color w:val="000000"/>
                <w:lang w:val="en-US"/>
              </w:rPr>
              <w:t>R-5.4</w:t>
            </w:r>
            <w:r w:rsidR="00F0203D" w:rsidRPr="00385979">
              <w:rPr>
                <w:color w:val="000000"/>
                <w:lang w:val="en-US"/>
              </w:rPr>
              <w:t>.2-00</w:t>
            </w:r>
            <w:r w:rsidR="00F0203D">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R-5.5.2-005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R-5.5.2-008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R-5.5.2-010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R-5.5.2-011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R-5.5.2-012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R-5.5.2-013 </w:t>
            </w:r>
            <w:r w:rsidRPr="00321E7A">
              <w:rPr>
                <w:rFonts w:ascii="Wingdings" w:hAnsi="Wingdings"/>
                <w:color w:val="000000"/>
                <w:lang w:val="en-US"/>
              </w:rPr>
              <w:t></w:t>
            </w:r>
            <w:r w:rsidR="00F0203D">
              <w:rPr>
                <w:color w:val="000000"/>
                <w:lang w:val="en-US"/>
              </w:rPr>
              <w:t xml:space="preserve"> R-5.4</w:t>
            </w:r>
            <w:r w:rsidR="00F0203D" w:rsidRPr="00385979">
              <w:rPr>
                <w:color w:val="000000"/>
                <w:lang w:val="en-US"/>
              </w:rPr>
              <w:t>.2-00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 Private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5.6.1 Private Call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5.6.2 Private Call (with Floor control) general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5.6.3 Private Call (with Floor control) commencement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5.6.4 Private Call (with Floor control) termination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5.6.5 Private Call (with Floor control) administration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 MCPTT priority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 Call types based on priorities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5.7.2.1 MCPTT Emergency Group Call</w:t>
            </w:r>
            <w:r w:rsidR="00CE21F2">
              <w:rPr>
                <w:b/>
                <w:bCs/>
                <w:color w:val="000000"/>
                <w:lang w:val="en-US"/>
              </w:rPr>
              <w:t xml:space="preserve">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5.7.2.1.1 MCPTT Emergency Group Call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R-5.7.2.1.1-002 </w:t>
            </w:r>
            <w:r w:rsidRPr="00321E7A">
              <w:rPr>
                <w:rFonts w:ascii="Wingdings" w:hAnsi="Wingdings"/>
                <w:color w:val="000000"/>
                <w:lang w:val="en-US"/>
              </w:rPr>
              <w:t></w:t>
            </w:r>
            <w:r w:rsidR="00F0203D" w:rsidRPr="00385979">
              <w:rPr>
                <w:color w:val="000000"/>
                <w:lang w:val="en-US"/>
              </w:rPr>
              <w:t xml:space="preserve"> </w:t>
            </w:r>
            <w:r w:rsidR="00F0203D">
              <w:rPr>
                <w:color w:val="000000"/>
                <w:lang w:val="en-US"/>
              </w:rPr>
              <w:t>R-5.6.2.2</w:t>
            </w:r>
            <w:r w:rsidR="00F0203D" w:rsidRPr="00385979">
              <w:rPr>
                <w:color w:val="000000"/>
                <w:lang w:val="en-US"/>
              </w:rPr>
              <w:t>.1-002</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R-5.7.2.1.1-003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3</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R-5.7.2.1.1-004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4</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R-5.7.2.1.1-005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5</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R-5.7.2.1.1-006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6</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R-5.7.2.1.1-007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7</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R-5.7.2.1.1-008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8</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R-5.7.2.1.1-009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.1-00</w:t>
            </w:r>
            <w:r w:rsidR="00F0203D">
              <w:rPr>
                <w:color w:val="000000"/>
                <w:lang w:val="en-US"/>
              </w:rPr>
              <w:t>9</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R-5.7.2.1.1-010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w:t>
            </w:r>
            <w:r w:rsidR="00F0203D">
              <w:rPr>
                <w:color w:val="000000"/>
                <w:lang w:val="en-US"/>
              </w:rPr>
              <w:t>10</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R-5.7.2.1.1-011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w:t>
            </w:r>
            <w:r w:rsidR="00F0203D">
              <w:rPr>
                <w:color w:val="000000"/>
                <w:lang w:val="en-US"/>
              </w:rPr>
              <w:t>11</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R-5.7.2.1.1-012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w:t>
            </w:r>
            <w:r w:rsidR="00F0203D">
              <w:rPr>
                <w:color w:val="000000"/>
                <w:lang w:val="en-US"/>
              </w:rPr>
              <w:t>12</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R-5.7.2.1.1-013 </w:t>
            </w:r>
            <w:r w:rsidRPr="00321E7A">
              <w:rPr>
                <w:rFonts w:ascii="Wingdings" w:hAnsi="Wingdings"/>
                <w:color w:val="000000"/>
                <w:lang w:val="en-US"/>
              </w:rPr>
              <w:t></w:t>
            </w:r>
            <w:r w:rsidR="00F0203D">
              <w:rPr>
                <w:color w:val="000000"/>
                <w:lang w:val="en-US"/>
              </w:rPr>
              <w:t xml:space="preserve"> R-5.6.2.2</w:t>
            </w:r>
            <w:r w:rsidR="00F0203D" w:rsidRPr="00385979">
              <w:rPr>
                <w:color w:val="000000"/>
                <w:lang w:val="en-US"/>
              </w:rPr>
              <w:t>.1-0</w:t>
            </w:r>
            <w:r w:rsidR="00F0203D">
              <w:rPr>
                <w:color w:val="000000"/>
                <w:lang w:val="en-US"/>
              </w:rPr>
              <w:t>13</w:t>
            </w:r>
          </w:p>
        </w:tc>
      </w:tr>
      <w:tr w:rsidR="00F0203D"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0203D" w:rsidRPr="00385979" w:rsidRDefault="00F0203D" w:rsidP="00A7613D">
            <w:pPr>
              <w:spacing w:after="0"/>
              <w:rPr>
                <w:color w:val="000000"/>
                <w:lang w:val="en-US"/>
              </w:rPr>
            </w:pPr>
            <w:r>
              <w:rPr>
                <w:color w:val="000000"/>
                <w:lang w:val="en-US"/>
              </w:rPr>
              <w:t>R-5.7.2.1.1-014</w:t>
            </w:r>
            <w:r w:rsidRPr="00385979">
              <w:rPr>
                <w:color w:val="000000"/>
                <w:lang w:val="en-US"/>
              </w:rPr>
              <w:t xml:space="preserve"> </w:t>
            </w:r>
            <w:r w:rsidRPr="00385979">
              <w:rPr>
                <w:rFonts w:ascii="Wingdings" w:hAnsi="Wingdings"/>
                <w:color w:val="000000"/>
                <w:lang w:val="en-US"/>
              </w:rPr>
              <w:t></w:t>
            </w:r>
            <w:r>
              <w:rPr>
                <w:color w:val="000000"/>
                <w:lang w:val="en-US"/>
              </w:rPr>
              <w:t xml:space="preserve"> R-5.6.2.2</w:t>
            </w:r>
            <w:r w:rsidRPr="00385979">
              <w:rPr>
                <w:color w:val="000000"/>
                <w:lang w:val="en-US"/>
              </w:rPr>
              <w:t>.1-0</w:t>
            </w:r>
            <w:r>
              <w:rPr>
                <w:color w:val="000000"/>
                <w:lang w:val="en-US"/>
              </w:rPr>
              <w:t>14</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0203D" w:rsidRPr="00385979" w:rsidRDefault="00F0203D" w:rsidP="00A7613D">
            <w:pPr>
              <w:spacing w:after="0"/>
              <w:rPr>
                <w:color w:val="000000"/>
                <w:lang w:val="en-US"/>
              </w:rPr>
            </w:pPr>
            <w:r>
              <w:rPr>
                <w:color w:val="000000"/>
                <w:lang w:val="en-US"/>
              </w:rPr>
              <w:t xml:space="preserve">R-5.7.2.1.1-001 </w:t>
            </w:r>
            <w:r w:rsidRPr="00DE05B9">
              <w:rPr>
                <w:color w:val="000000"/>
                <w:lang w:val="en-US"/>
              </w:rPr>
              <w:sym w:font="Wingdings" w:char="F0E0"/>
            </w:r>
            <w:r w:rsidRPr="00385979">
              <w:rPr>
                <w:color w:val="000000"/>
                <w:lang w:val="en-US"/>
              </w:rPr>
              <w:t xml:space="preserve"> </w:t>
            </w:r>
            <w:r>
              <w:rPr>
                <w:color w:val="000000"/>
                <w:lang w:val="en-US"/>
              </w:rPr>
              <w:t>R-5.6.2.2</w:t>
            </w:r>
            <w:r w:rsidRPr="00385979">
              <w:rPr>
                <w:color w:val="000000"/>
                <w:lang w:val="en-US"/>
              </w:rPr>
              <w:t>.1-00</w:t>
            </w:r>
            <w:r>
              <w:rPr>
                <w:color w:val="000000"/>
                <w:lang w:val="en-US"/>
              </w:rPr>
              <w:t>1</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5.7.2.1.2 MCPTT Emergency Group Call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R-5.7.2.1.2-001 </w:t>
            </w:r>
            <w:r w:rsidRPr="00321E7A">
              <w:rPr>
                <w:rFonts w:ascii="Wingdings" w:hAnsi="Wingdings"/>
                <w:color w:val="000000"/>
                <w:lang w:val="en-US"/>
              </w:rPr>
              <w:t></w:t>
            </w:r>
            <w:r w:rsidR="00F0203D">
              <w:rPr>
                <w:color w:val="000000"/>
                <w:lang w:val="en-US"/>
              </w:rPr>
              <w:t xml:space="preserve"> R-5.6.2.2.2</w:t>
            </w:r>
            <w:r w:rsidR="00F0203D" w:rsidRPr="00385979">
              <w:rPr>
                <w:color w:val="000000"/>
                <w:lang w:val="en-US"/>
              </w:rPr>
              <w:t>-00</w:t>
            </w:r>
            <w:r w:rsidR="00F0203D">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R-5.7.2.1.2-002 </w:t>
            </w:r>
            <w:r w:rsidRPr="00321E7A">
              <w:rPr>
                <w:rFonts w:ascii="Wingdings" w:hAnsi="Wingdings"/>
                <w:color w:val="000000"/>
                <w:lang w:val="en-US"/>
              </w:rPr>
              <w:t></w:t>
            </w:r>
            <w:r w:rsidR="00F0203D">
              <w:rPr>
                <w:color w:val="000000"/>
                <w:lang w:val="en-US"/>
              </w:rPr>
              <w:t xml:space="preserve"> R-5.6.2.2.2</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R-5.7.2.1.2-003 </w:t>
            </w:r>
            <w:r w:rsidRPr="00321E7A">
              <w:rPr>
                <w:rFonts w:ascii="Wingdings" w:hAnsi="Wingdings"/>
                <w:color w:val="000000"/>
                <w:lang w:val="en-US"/>
              </w:rPr>
              <w:t></w:t>
            </w:r>
            <w:r w:rsidR="00F0203D">
              <w:rPr>
                <w:color w:val="000000"/>
                <w:lang w:val="en-US"/>
              </w:rPr>
              <w:t xml:space="preserve"> R-5.6.2.2.2</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R-5.7.2.1.2-004 </w:t>
            </w:r>
            <w:r w:rsidRPr="00321E7A">
              <w:rPr>
                <w:rFonts w:ascii="Wingdings" w:hAnsi="Wingdings"/>
                <w:color w:val="000000"/>
                <w:lang w:val="en-US"/>
              </w:rPr>
              <w:t></w:t>
            </w:r>
            <w:r w:rsidR="00F0203D">
              <w:rPr>
                <w:color w:val="000000"/>
                <w:lang w:val="en-US"/>
              </w:rPr>
              <w:t xml:space="preserve"> R-5.6.2.2.2</w:t>
            </w:r>
            <w:r w:rsidR="00F0203D" w:rsidRPr="00385979">
              <w:rPr>
                <w:color w:val="000000"/>
                <w:lang w:val="en-US"/>
              </w:rPr>
              <w:t>-00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R-5.7.2.1.2-005 </w:t>
            </w:r>
            <w:r w:rsidRPr="00321E7A">
              <w:rPr>
                <w:rFonts w:ascii="Wingdings" w:hAnsi="Wingdings"/>
                <w:color w:val="000000"/>
                <w:lang w:val="en-US"/>
              </w:rPr>
              <w:t></w:t>
            </w:r>
            <w:r w:rsidR="00F0203D">
              <w:rPr>
                <w:color w:val="000000"/>
                <w:lang w:val="en-US"/>
              </w:rPr>
              <w:t xml:space="preserve"> R-5.6.2.2.2</w:t>
            </w:r>
            <w:r w:rsidR="00F0203D" w:rsidRPr="00385979">
              <w:rPr>
                <w:color w:val="000000"/>
                <w:lang w:val="en-US"/>
              </w:rPr>
              <w:t>-00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5.7.2.2 Imminent Peril group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5.7.2.2.1 Imminent Peril group call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R-5.7.2.2.1-001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-00</w:t>
            </w:r>
            <w:r w:rsidR="00F0203D">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R-5.7.2.2.1-002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R-5.7.2.2.1-003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R-5.7.2.2.1-004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R-5.7.2.2.1-005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R-5.7.2.2.1-006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R-5.7.2.2.1-007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R-5.7.2.2.1-008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R-5.7.2.2.1-009 </w:t>
            </w:r>
            <w:r w:rsidRPr="00321E7A">
              <w:rPr>
                <w:rFonts w:ascii="Wingdings" w:hAnsi="Wingdings"/>
                <w:color w:val="000000"/>
                <w:lang w:val="en-US"/>
              </w:rPr>
              <w:t></w:t>
            </w:r>
            <w:r w:rsidR="00F0203D">
              <w:rPr>
                <w:color w:val="000000"/>
                <w:lang w:val="en-US"/>
              </w:rPr>
              <w:t xml:space="preserve"> R-5.6.2.3.1</w:t>
            </w:r>
            <w:r w:rsidR="00F0203D" w:rsidRPr="00385979">
              <w:rPr>
                <w:color w:val="000000"/>
                <w:lang w:val="en-US"/>
              </w:rPr>
              <w:t>-</w:t>
            </w:r>
            <w:r w:rsidR="00F0203D">
              <w:rPr>
                <w:color w:val="000000"/>
                <w:lang w:val="en-US"/>
              </w:rPr>
              <w:t>009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5.7.2.2.2 Imminent Peril group call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R-5.7.2.2.2-001 </w:t>
            </w:r>
            <w:r w:rsidRPr="00321E7A">
              <w:rPr>
                <w:rFonts w:ascii="Wingdings" w:hAnsi="Wingdings"/>
                <w:color w:val="000000"/>
                <w:lang w:val="en-US"/>
              </w:rPr>
              <w:t></w:t>
            </w:r>
            <w:r w:rsidR="00F0203D">
              <w:rPr>
                <w:color w:val="000000"/>
                <w:lang w:val="en-US"/>
              </w:rPr>
              <w:t xml:space="preserve"> R-5.6.2.3.2</w:t>
            </w:r>
            <w:r w:rsidR="00F0203D" w:rsidRPr="00385979">
              <w:rPr>
                <w:color w:val="000000"/>
                <w:lang w:val="en-US"/>
              </w:rPr>
              <w:t>-00</w:t>
            </w:r>
            <w:r w:rsidR="00F0203D">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R-5.7.2.2.2-002 </w:t>
            </w:r>
            <w:r w:rsidRPr="00321E7A">
              <w:rPr>
                <w:rFonts w:ascii="Wingdings" w:hAnsi="Wingdings"/>
                <w:color w:val="000000"/>
                <w:lang w:val="en-US"/>
              </w:rPr>
              <w:t></w:t>
            </w:r>
            <w:r w:rsidR="00F0203D">
              <w:rPr>
                <w:color w:val="000000"/>
                <w:lang w:val="en-US"/>
              </w:rPr>
              <w:t xml:space="preserve"> R-5.6.2.3.2</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R-5.7.2.2.2-003 </w:t>
            </w:r>
            <w:r w:rsidRPr="00321E7A">
              <w:rPr>
                <w:rFonts w:ascii="Wingdings" w:hAnsi="Wingdings"/>
                <w:color w:val="000000"/>
                <w:lang w:val="en-US"/>
              </w:rPr>
              <w:t></w:t>
            </w:r>
            <w:r w:rsidR="00F0203D">
              <w:rPr>
                <w:color w:val="000000"/>
                <w:lang w:val="en-US"/>
              </w:rPr>
              <w:t xml:space="preserve"> R-5.6.2.3.2</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R-5.7.2.2.2-004 </w:t>
            </w:r>
            <w:r w:rsidRPr="00321E7A">
              <w:rPr>
                <w:rFonts w:ascii="Wingdings" w:hAnsi="Wingdings"/>
                <w:color w:val="000000"/>
                <w:lang w:val="en-US"/>
              </w:rPr>
              <w:t></w:t>
            </w:r>
            <w:r w:rsidR="00F0203D">
              <w:rPr>
                <w:color w:val="000000"/>
                <w:lang w:val="en-US"/>
              </w:rPr>
              <w:t xml:space="preserve"> R-5.6.2.3.2</w:t>
            </w:r>
            <w:r w:rsidR="00F0203D" w:rsidRPr="00385979">
              <w:rPr>
                <w:color w:val="000000"/>
                <w:lang w:val="en-US"/>
              </w:rPr>
              <w:t>-00</w:t>
            </w:r>
            <w:r w:rsidR="00F0203D">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5.7.2.3 MCPTT Emergency Private Call (with Floor Control)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5.7.2.3.1 MCPTT Emergency Private Call (with Floor Control)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56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5.7.2.3.2 MCPTT Emergency Private Call</w:t>
            </w:r>
            <w:r w:rsidR="00CE21F2">
              <w:rPr>
                <w:b/>
                <w:bCs/>
                <w:color w:val="000000"/>
                <w:lang w:val="en-US"/>
              </w:rPr>
              <w:t xml:space="preserve"> </w:t>
            </w:r>
            <w:r w:rsidRPr="00321E7A">
              <w:rPr>
                <w:b/>
                <w:bCs/>
                <w:color w:val="000000"/>
                <w:lang w:val="en-US"/>
              </w:rPr>
              <w:t>(with Floor Control)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5.7.2.4 MCPTT Emergency Alert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5.7.2.4.1 MCPTT Emergency Alert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R-5.7.2.4.1-001 </w:t>
            </w:r>
            <w:r w:rsidRPr="00321E7A">
              <w:rPr>
                <w:rFonts w:ascii="Wingdings" w:hAnsi="Wingdings"/>
                <w:color w:val="000000"/>
                <w:lang w:val="en-US"/>
              </w:rPr>
              <w:t></w:t>
            </w:r>
            <w:r w:rsidR="00F0203D" w:rsidRPr="00385979">
              <w:rPr>
                <w:color w:val="000000"/>
                <w:lang w:val="en-US"/>
              </w:rPr>
              <w:t xml:space="preserve"> </w:t>
            </w:r>
            <w:r w:rsidR="00F0203D">
              <w:rPr>
                <w:color w:val="000000"/>
                <w:lang w:val="en-US"/>
              </w:rPr>
              <w:t>R-5.6</w:t>
            </w:r>
            <w:r w:rsidR="00F0203D" w:rsidRPr="00385979">
              <w:rPr>
                <w:color w:val="000000"/>
                <w:lang w:val="en-US"/>
              </w:rPr>
              <w:t>.2.4.1-001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R-5.7.2.4.1-002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R-5.7.2.4.1-003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R-5.7.2.4.1-004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R-5.7.2.4.1-005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R-5.7.2.4.1-006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R-5.7.2.4.1-007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R-5.7.2.4.1-008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R-5.7.2.4.1-009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.2.4.1-00</w:t>
            </w:r>
            <w:r w:rsidR="00F0203D">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R-5.7.2.4.1-010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w:t>
            </w:r>
            <w:r w:rsidR="00F0203D">
              <w:rPr>
                <w:color w:val="000000"/>
                <w:lang w:val="en-US"/>
              </w:rPr>
              <w:t>10</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R-5.7.2.4.1-011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w:t>
            </w:r>
            <w:r w:rsidR="00F0203D">
              <w:rPr>
                <w:color w:val="000000"/>
                <w:lang w:val="en-US"/>
              </w:rPr>
              <w:t>11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R-5.7.2.4.1-012 </w:t>
            </w:r>
            <w:r w:rsidRPr="00321E7A">
              <w:rPr>
                <w:rFonts w:ascii="Wingdings" w:hAnsi="Wingdings"/>
                <w:color w:val="000000"/>
                <w:lang w:val="en-US"/>
              </w:rPr>
              <w:t></w:t>
            </w:r>
            <w:r w:rsidR="00F0203D">
              <w:rPr>
                <w:color w:val="000000"/>
                <w:lang w:val="en-US"/>
              </w:rPr>
              <w:t xml:space="preserve"> R-5.6</w:t>
            </w:r>
            <w:r w:rsidR="00F0203D" w:rsidRPr="00385979">
              <w:rPr>
                <w:color w:val="000000"/>
                <w:lang w:val="en-US"/>
              </w:rPr>
              <w:t>.2.4.1-0</w:t>
            </w:r>
            <w:r w:rsidR="00F0203D">
              <w:rPr>
                <w:color w:val="000000"/>
                <w:lang w:val="en-US"/>
              </w:rPr>
              <w:t>12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5.7.2.4.2 MCPTT Emergency Alert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R-5.7.2.4.2-001 </w:t>
            </w:r>
            <w:r w:rsidRPr="00321E7A">
              <w:rPr>
                <w:rFonts w:ascii="Wingdings" w:hAnsi="Wingdings"/>
                <w:color w:val="000000"/>
                <w:lang w:val="en-US"/>
              </w:rPr>
              <w:t></w:t>
            </w:r>
            <w:r w:rsidR="00F0203D">
              <w:rPr>
                <w:color w:val="000000"/>
                <w:lang w:val="en-US"/>
              </w:rPr>
              <w:t xml:space="preserve"> R-5.6.2.4.2</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R-5.7.2.4.2-002 </w:t>
            </w:r>
            <w:r w:rsidRPr="00321E7A">
              <w:rPr>
                <w:rFonts w:ascii="Wingdings" w:hAnsi="Wingdings"/>
                <w:color w:val="000000"/>
                <w:lang w:val="en-US"/>
              </w:rPr>
              <w:t></w:t>
            </w:r>
            <w:r w:rsidR="00F0203D">
              <w:rPr>
                <w:color w:val="000000"/>
                <w:lang w:val="en-US"/>
              </w:rPr>
              <w:t xml:space="preserve"> R-5.6.2.4.2</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R-5.7.2.4.2-003 </w:t>
            </w:r>
            <w:r w:rsidRPr="00321E7A">
              <w:rPr>
                <w:rFonts w:ascii="Wingdings" w:hAnsi="Wingdings"/>
                <w:color w:val="000000"/>
                <w:lang w:val="en-US"/>
              </w:rPr>
              <w:t></w:t>
            </w:r>
            <w:r w:rsidR="00F0203D">
              <w:rPr>
                <w:color w:val="000000"/>
                <w:lang w:val="en-US"/>
              </w:rPr>
              <w:t xml:space="preserve"> R-5.6.2.4.2</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5.8 User ID</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R-5.8-001 </w:t>
            </w:r>
            <w:r w:rsidRPr="00321E7A">
              <w:rPr>
                <w:rFonts w:ascii="Wingdings" w:hAnsi="Wingdings"/>
                <w:color w:val="000000"/>
                <w:lang w:val="en-US"/>
              </w:rPr>
              <w:t></w:t>
            </w:r>
            <w:r w:rsidR="00F0203D">
              <w:rPr>
                <w:color w:val="000000"/>
                <w:lang w:val="en-US"/>
              </w:rPr>
              <w:t xml:space="preserve"> R-5.7</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R-5.8-002 </w:t>
            </w:r>
            <w:r w:rsidRPr="00321E7A">
              <w:rPr>
                <w:rFonts w:ascii="Wingdings" w:hAnsi="Wingdings"/>
                <w:color w:val="000000"/>
                <w:lang w:val="en-US"/>
              </w:rPr>
              <w:t></w:t>
            </w:r>
            <w:r w:rsidR="00F0203D">
              <w:rPr>
                <w:color w:val="000000"/>
                <w:lang w:val="en-US"/>
              </w:rPr>
              <w:t xml:space="preserve"> R-5.7</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R-5.8-003 </w:t>
            </w:r>
            <w:r w:rsidRPr="00321E7A">
              <w:rPr>
                <w:rFonts w:ascii="Wingdings" w:hAnsi="Wingdings"/>
                <w:color w:val="000000"/>
                <w:lang w:val="en-US"/>
              </w:rPr>
              <w:t></w:t>
            </w:r>
            <w:r w:rsidR="00F0203D">
              <w:rPr>
                <w:color w:val="000000"/>
                <w:lang w:val="en-US"/>
              </w:rPr>
              <w:t xml:space="preserve"> R-5.7</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5.9 MCPTT UE Management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R-5.9-001 </w:t>
            </w:r>
            <w:r w:rsidRPr="00321E7A">
              <w:rPr>
                <w:rFonts w:ascii="Wingdings" w:hAnsi="Wingdings"/>
                <w:color w:val="000000"/>
                <w:lang w:val="en-US"/>
              </w:rPr>
              <w:t></w:t>
            </w:r>
            <w:r w:rsidR="00F0203D">
              <w:rPr>
                <w:color w:val="000000"/>
                <w:lang w:val="en-US"/>
              </w:rPr>
              <w:t xml:space="preserve"> R-5.8</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R-5.9-002 </w:t>
            </w:r>
            <w:r w:rsidRPr="00321E7A">
              <w:rPr>
                <w:rFonts w:ascii="Wingdings" w:hAnsi="Wingdings"/>
                <w:color w:val="000000"/>
                <w:lang w:val="en-US"/>
              </w:rPr>
              <w:t></w:t>
            </w:r>
            <w:r w:rsidR="00F0203D">
              <w:rPr>
                <w:color w:val="000000"/>
                <w:lang w:val="en-US"/>
              </w:rPr>
              <w:t xml:space="preserve"> R-5.8</w:t>
            </w:r>
            <w:r w:rsidR="00F0203D" w:rsidRPr="00385979">
              <w:rPr>
                <w:color w:val="000000"/>
                <w:lang w:val="en-US"/>
              </w:rPr>
              <w:t>-00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5.10 MCPTT User Profile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R-5.10-001 </w:t>
            </w:r>
            <w:r w:rsidRPr="00321E7A">
              <w:rPr>
                <w:rFonts w:ascii="Wingdings" w:hAnsi="Wingdings"/>
                <w:color w:val="000000"/>
                <w:lang w:val="en-US"/>
              </w:rPr>
              <w:t></w:t>
            </w:r>
            <w:r w:rsidR="00F0203D">
              <w:rPr>
                <w:color w:val="000000"/>
                <w:lang w:val="en-US"/>
              </w:rPr>
              <w:t xml:space="preserve"> R-5.9</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R-5.10-002 </w:t>
            </w:r>
            <w:r w:rsidRPr="00321E7A">
              <w:rPr>
                <w:rFonts w:ascii="Wingdings" w:hAnsi="Wingdings"/>
                <w:color w:val="000000"/>
                <w:lang w:val="en-US"/>
              </w:rPr>
              <w:t></w:t>
            </w:r>
            <w:r w:rsidR="00F0203D">
              <w:rPr>
                <w:color w:val="000000"/>
                <w:lang w:val="en-US"/>
              </w:rPr>
              <w:t xml:space="preserve"> R-5.9</w:t>
            </w:r>
            <w:r w:rsidR="00F0203D" w:rsidRPr="00385979">
              <w:rPr>
                <w:color w:val="000000"/>
                <w:lang w:val="en-US"/>
              </w:rPr>
              <w:t>-00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5.11 Support for multiple devices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R-5.11-001 </w:t>
            </w:r>
            <w:r w:rsidRPr="00321E7A">
              <w:rPr>
                <w:rFonts w:ascii="Wingdings" w:hAnsi="Wingdings"/>
                <w:color w:val="000000"/>
                <w:lang w:val="en-US"/>
              </w:rPr>
              <w:t></w:t>
            </w:r>
            <w:r w:rsidR="00F0203D">
              <w:rPr>
                <w:color w:val="000000"/>
                <w:lang w:val="en-US"/>
              </w:rPr>
              <w:t xml:space="preserve"> R-5.10</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R-5.11-002 </w:t>
            </w:r>
            <w:r w:rsidRPr="00321E7A">
              <w:rPr>
                <w:rFonts w:ascii="Wingdings" w:hAnsi="Wingdings"/>
                <w:color w:val="000000"/>
                <w:lang w:val="en-US"/>
              </w:rPr>
              <w:t></w:t>
            </w:r>
            <w:r w:rsidR="00F0203D">
              <w:rPr>
                <w:color w:val="000000"/>
                <w:lang w:val="en-US"/>
              </w:rPr>
              <w:t xml:space="preserve"> R-5.10</w:t>
            </w:r>
            <w:r w:rsidR="00F0203D" w:rsidRPr="00385979">
              <w:rPr>
                <w:color w:val="000000"/>
                <w:lang w:val="en-US"/>
              </w:rPr>
              <w:t>-00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5.12 Location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R-5.12-001 </w:t>
            </w:r>
            <w:r w:rsidRPr="00321E7A">
              <w:rPr>
                <w:rFonts w:ascii="Wingdings" w:hAnsi="Wingdings"/>
                <w:color w:val="000000"/>
                <w:lang w:val="en-US"/>
              </w:rPr>
              <w:t></w:t>
            </w:r>
            <w:r w:rsidR="00F0203D">
              <w:rPr>
                <w:color w:val="000000"/>
                <w:lang w:val="en-US"/>
              </w:rPr>
              <w:t>R-5.11</w:t>
            </w:r>
            <w:r w:rsidR="00F0203D" w:rsidRPr="00385979">
              <w:rPr>
                <w:color w:val="000000"/>
                <w:lang w:val="en-US"/>
              </w:rPr>
              <w:t>-001</w:t>
            </w:r>
            <w:r w:rsidR="00F0203D">
              <w:rPr>
                <w:color w:val="000000"/>
                <w:lang w:val="en-US"/>
              </w:rPr>
              <w:t>, R-5.11</w:t>
            </w:r>
            <w:r w:rsidR="00F0203D" w:rsidRPr="00385979">
              <w:rPr>
                <w:color w:val="000000"/>
                <w:lang w:val="en-US"/>
              </w:rPr>
              <w:t>-00</w:t>
            </w:r>
            <w:r w:rsidR="00F0203D">
              <w:rPr>
                <w:color w:val="000000"/>
                <w:lang w:val="en-US"/>
              </w:rPr>
              <w:t>2</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R-5.12-002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3</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R-5.12-003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4</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R-5.12-004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5</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R-5.12-005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6</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R-5.12-006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7</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R-5.12-007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8</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R-5.12-008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-00</w:t>
            </w:r>
            <w:r w:rsidR="00F0203D">
              <w:rPr>
                <w:color w:val="000000"/>
                <w:lang w:val="en-US"/>
              </w:rPr>
              <w:t>9</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R-5.12-009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10</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R-5.12-010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11</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R-5.12-012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12</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R-5.12-013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13</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R-5.12-014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14</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R-5.12-015 </w:t>
            </w:r>
            <w:r w:rsidRPr="00321E7A">
              <w:rPr>
                <w:rFonts w:ascii="Wingdings" w:hAnsi="Wingdings"/>
                <w:color w:val="000000"/>
                <w:lang w:val="en-US"/>
              </w:rPr>
              <w:t></w:t>
            </w:r>
            <w:r w:rsidR="00F0203D">
              <w:rPr>
                <w:color w:val="000000"/>
                <w:lang w:val="en-US"/>
              </w:rPr>
              <w:t xml:space="preserve"> R-5.11</w:t>
            </w:r>
            <w:r w:rsidR="00F0203D" w:rsidRPr="00385979">
              <w:rPr>
                <w:color w:val="000000"/>
                <w:lang w:val="en-US"/>
              </w:rPr>
              <w:t>-0</w:t>
            </w:r>
            <w:r w:rsidR="00F0203D">
              <w:rPr>
                <w:color w:val="000000"/>
                <w:lang w:val="en-US"/>
              </w:rPr>
              <w:t>15</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5.13 Security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R-5.13-001 </w:t>
            </w:r>
            <w:r w:rsidRPr="00321E7A">
              <w:rPr>
                <w:rFonts w:ascii="Wingdings" w:hAnsi="Wingdings"/>
                <w:color w:val="000000"/>
                <w:lang w:val="en-US"/>
              </w:rPr>
              <w:t></w:t>
            </w:r>
            <w:r w:rsidR="00F0203D" w:rsidRPr="00385979">
              <w:rPr>
                <w:color w:val="000000"/>
                <w:lang w:val="en-US"/>
              </w:rPr>
              <w:t xml:space="preserve"> </w:t>
            </w:r>
            <w:r w:rsidR="00F0203D">
              <w:rPr>
                <w:color w:val="000000"/>
                <w:lang w:val="en-US"/>
              </w:rPr>
              <w:t>R-5.12</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R-5.13-002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R-5.13-003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R-5.13-004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R-5.13-005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R-5.13-006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R-5.13-007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R-5.13-008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R-5.13-009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-00</w:t>
            </w:r>
            <w:r w:rsidR="00F0203D">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R-5.13-010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w:t>
            </w:r>
            <w:r w:rsidR="00F0203D">
              <w:rPr>
                <w:color w:val="000000"/>
                <w:lang w:val="en-US"/>
              </w:rPr>
              <w:t>10</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R-5.13-011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w:t>
            </w:r>
            <w:r w:rsidR="00F0203D">
              <w:rPr>
                <w:color w:val="000000"/>
                <w:lang w:val="en-US"/>
              </w:rPr>
              <w:t>11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R-5.13-012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w:t>
            </w:r>
            <w:r w:rsidR="00F0203D">
              <w:rPr>
                <w:color w:val="000000"/>
                <w:lang w:val="en-US"/>
              </w:rPr>
              <w:t>12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R-5.13-013 </w:t>
            </w:r>
            <w:r w:rsidRPr="00321E7A">
              <w:rPr>
                <w:rFonts w:ascii="Wingdings" w:hAnsi="Wingdings"/>
                <w:color w:val="000000"/>
                <w:lang w:val="en-US"/>
              </w:rPr>
              <w:t></w:t>
            </w:r>
            <w:r w:rsidR="00F0203D">
              <w:rPr>
                <w:color w:val="000000"/>
                <w:lang w:val="en-US"/>
              </w:rPr>
              <w:t xml:space="preserve"> R-5.12</w:t>
            </w:r>
            <w:r w:rsidR="00F0203D" w:rsidRPr="00385979">
              <w:rPr>
                <w:color w:val="000000"/>
                <w:lang w:val="en-US"/>
              </w:rPr>
              <w:t>-0</w:t>
            </w:r>
            <w:r w:rsidR="00F0203D">
              <w:rPr>
                <w:color w:val="000000"/>
                <w:lang w:val="en-US"/>
              </w:rPr>
              <w:t>13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5.14 Audio/voice quality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R-5.14-001 </w:t>
            </w:r>
            <w:r w:rsidRPr="00321E7A">
              <w:rPr>
                <w:rFonts w:ascii="Wingdings" w:hAnsi="Wingdings"/>
                <w:color w:val="000000"/>
                <w:lang w:val="en-US"/>
              </w:rPr>
              <w:t></w:t>
            </w:r>
            <w:r w:rsidR="00F0203D">
              <w:rPr>
                <w:color w:val="000000"/>
                <w:lang w:val="en-US"/>
              </w:rPr>
              <w:t xml:space="preserve"> R-5.13</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54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5.15 Interactions between MCPTT Group calls and MCPTT Private Calls (with Floor Control)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5.16 Relay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R-5.16-001 </w:t>
            </w:r>
            <w:r w:rsidRPr="00321E7A">
              <w:rPr>
                <w:rFonts w:ascii="Wingdings" w:hAnsi="Wingdings"/>
                <w:color w:val="000000"/>
                <w:lang w:val="en-US"/>
              </w:rPr>
              <w:t></w:t>
            </w:r>
            <w:r w:rsidR="00F0203D">
              <w:rPr>
                <w:color w:val="000000"/>
                <w:lang w:val="en-US"/>
              </w:rPr>
              <w:t xml:space="preserve"> R-5.14</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R-5.16-002 </w:t>
            </w:r>
            <w:r w:rsidRPr="00321E7A">
              <w:rPr>
                <w:rFonts w:ascii="Wingdings" w:hAnsi="Wingdings"/>
                <w:color w:val="000000"/>
                <w:lang w:val="en-US"/>
              </w:rPr>
              <w:t></w:t>
            </w:r>
            <w:r w:rsidR="00F0203D">
              <w:rPr>
                <w:color w:val="000000"/>
                <w:lang w:val="en-US"/>
              </w:rPr>
              <w:t xml:space="preserve"> R-5.14</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R-5.16-003 </w:t>
            </w:r>
            <w:r w:rsidRPr="00321E7A">
              <w:rPr>
                <w:rFonts w:ascii="Wingdings" w:hAnsi="Wingdings"/>
                <w:color w:val="000000"/>
                <w:lang w:val="en-US"/>
              </w:rPr>
              <w:t></w:t>
            </w:r>
            <w:r w:rsidR="00F0203D">
              <w:rPr>
                <w:color w:val="000000"/>
                <w:lang w:val="en-US"/>
              </w:rPr>
              <w:t xml:space="preserve"> R-5.14</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5.17 Gateway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R-5.17-001 </w:t>
            </w:r>
            <w:r w:rsidRPr="00321E7A">
              <w:rPr>
                <w:rFonts w:ascii="Wingdings" w:hAnsi="Wingdings"/>
                <w:color w:val="000000"/>
                <w:lang w:val="en-US"/>
              </w:rPr>
              <w:t></w:t>
            </w:r>
            <w:r w:rsidR="00F0203D">
              <w:rPr>
                <w:color w:val="000000"/>
                <w:lang w:val="en-US"/>
              </w:rPr>
              <w:t xml:space="preserve"> R-5.15</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5.18 Control and management by Mission Critical Organizations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5.18.1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5.18.2 General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R-5.18.2-001 </w:t>
            </w:r>
            <w:r w:rsidRPr="00321E7A">
              <w:rPr>
                <w:rFonts w:ascii="Wingdings" w:hAnsi="Wingdings"/>
                <w:color w:val="000000"/>
                <w:lang w:val="en-US"/>
              </w:rPr>
              <w:t></w:t>
            </w:r>
            <w:r w:rsidR="00F0203D">
              <w:rPr>
                <w:color w:val="000000"/>
                <w:lang w:val="en-US"/>
              </w:rPr>
              <w:t xml:space="preserve"> R-5.16.2</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R-5.18.2-002 </w:t>
            </w:r>
            <w:r w:rsidRPr="00321E7A">
              <w:rPr>
                <w:rFonts w:ascii="Wingdings" w:hAnsi="Wingdings"/>
                <w:color w:val="000000"/>
                <w:lang w:val="en-US"/>
              </w:rPr>
              <w:t></w:t>
            </w:r>
            <w:r w:rsidR="00F0203D">
              <w:rPr>
                <w:color w:val="000000"/>
                <w:lang w:val="en-US"/>
              </w:rPr>
              <w:t xml:space="preserve"> R-5.16.2</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R-5.18.2-003 </w:t>
            </w:r>
            <w:r w:rsidRPr="00321E7A">
              <w:rPr>
                <w:rFonts w:ascii="Wingdings" w:hAnsi="Wingdings"/>
                <w:color w:val="000000"/>
                <w:lang w:val="en-US"/>
              </w:rPr>
              <w:t></w:t>
            </w:r>
            <w:r w:rsidR="00F0203D">
              <w:rPr>
                <w:color w:val="000000"/>
                <w:lang w:val="en-US"/>
              </w:rPr>
              <w:t xml:space="preserve"> R-5.16.2</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R-5.18.2-004 </w:t>
            </w:r>
            <w:r w:rsidRPr="00321E7A">
              <w:rPr>
                <w:rFonts w:ascii="Wingdings" w:hAnsi="Wingdings"/>
                <w:color w:val="000000"/>
                <w:lang w:val="en-US"/>
              </w:rPr>
              <w:t></w:t>
            </w:r>
            <w:r w:rsidR="00F0203D">
              <w:rPr>
                <w:color w:val="000000"/>
                <w:lang w:val="en-US"/>
              </w:rPr>
              <w:t xml:space="preserve"> R-5.16.2</w:t>
            </w:r>
            <w:r w:rsidR="00F0203D" w:rsidRPr="00385979">
              <w:rPr>
                <w:color w:val="000000"/>
                <w:lang w:val="en-US"/>
              </w:rPr>
              <w:t>-00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R-5.18.2-005 </w:t>
            </w:r>
            <w:r w:rsidRPr="00321E7A">
              <w:rPr>
                <w:rFonts w:ascii="Wingdings" w:hAnsi="Wingdings"/>
                <w:color w:val="000000"/>
                <w:lang w:val="en-US"/>
              </w:rPr>
              <w:t></w:t>
            </w:r>
            <w:r w:rsidR="00F0203D">
              <w:rPr>
                <w:color w:val="000000"/>
                <w:lang w:val="en-US"/>
              </w:rPr>
              <w:t xml:space="preserve"> R-5.16.2</w:t>
            </w:r>
            <w:r w:rsidR="00F0203D" w:rsidRPr="00385979">
              <w:rPr>
                <w:color w:val="000000"/>
                <w:lang w:val="en-US"/>
              </w:rPr>
              <w:t>-00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5.18.3 Operational visibility for Mission Critical Organizations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R-5.18.3-001 </w:t>
            </w:r>
            <w:r w:rsidRPr="00321E7A">
              <w:rPr>
                <w:rFonts w:ascii="Wingdings" w:hAnsi="Wingdings"/>
                <w:color w:val="000000"/>
                <w:lang w:val="en-US"/>
              </w:rPr>
              <w:t></w:t>
            </w:r>
            <w:r w:rsidR="00F0203D">
              <w:rPr>
                <w:color w:val="000000"/>
                <w:lang w:val="en-US"/>
              </w:rPr>
              <w:t xml:space="preserve"> R-5.16.3</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5.19 General Administrative – groups and users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R-5.19-001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R-5.19-002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R-5.19-003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R-5.19-004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R-5.19-005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R-5.19-006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R-5.19-007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R-5.19-008 </w:t>
            </w:r>
            <w:r w:rsidRPr="00321E7A">
              <w:rPr>
                <w:rFonts w:ascii="Wingdings" w:hAnsi="Wingdings"/>
                <w:color w:val="000000"/>
                <w:lang w:val="en-US"/>
              </w:rPr>
              <w:t></w:t>
            </w:r>
            <w:r w:rsidR="00F0203D">
              <w:rPr>
                <w:color w:val="000000"/>
                <w:lang w:val="en-US"/>
              </w:rPr>
              <w:t xml:space="preserve"> R-5.17</w:t>
            </w:r>
            <w:r w:rsidR="00F0203D" w:rsidRPr="00385979">
              <w:rPr>
                <w:color w:val="000000"/>
                <w:lang w:val="en-US"/>
              </w:rPr>
              <w:t>-00</w:t>
            </w:r>
            <w:r w:rsidR="00F0203D">
              <w:rPr>
                <w:color w:val="000000"/>
                <w:lang w:val="en-US"/>
              </w:rPr>
              <w:t>8</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 MCPTT Service requirements specific to on-network use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 General administrative – groups and users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R-6.1-001 </w:t>
            </w:r>
            <w:r w:rsidRPr="00321E7A">
              <w:rPr>
                <w:rFonts w:ascii="Wingdings" w:hAnsi="Wingdings"/>
                <w:color w:val="000000"/>
                <w:lang w:val="en-US"/>
              </w:rPr>
              <w:t></w:t>
            </w:r>
            <w:r w:rsidR="00F0203D" w:rsidRPr="00385979">
              <w:rPr>
                <w:color w:val="000000"/>
                <w:lang w:val="en-US"/>
              </w:rPr>
              <w:t xml:space="preserve"> R-6.1-001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R-6.1-002 </w:t>
            </w:r>
            <w:r w:rsidRPr="00321E7A">
              <w:rPr>
                <w:rFonts w:ascii="Wingdings" w:hAnsi="Wingdings"/>
                <w:color w:val="000000"/>
                <w:lang w:val="en-US"/>
              </w:rPr>
              <w:t></w:t>
            </w:r>
            <w:r w:rsidR="00F0203D" w:rsidRPr="00385979">
              <w:rPr>
                <w:color w:val="000000"/>
                <w:lang w:val="en-US"/>
              </w:rPr>
              <w:t xml:space="preserve"> R-6.1-00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R-6.1-003 </w:t>
            </w:r>
            <w:r w:rsidRPr="00321E7A">
              <w:rPr>
                <w:rFonts w:ascii="Wingdings" w:hAnsi="Wingdings"/>
                <w:color w:val="000000"/>
                <w:lang w:val="en-US"/>
              </w:rPr>
              <w:t></w:t>
            </w:r>
            <w:r w:rsidR="00F0203D" w:rsidRPr="00385979">
              <w:rPr>
                <w:color w:val="000000"/>
                <w:lang w:val="en-US"/>
              </w:rPr>
              <w:t xml:space="preserve"> R-6.1-00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R-6.1-006 </w:t>
            </w:r>
            <w:r w:rsidRPr="00321E7A">
              <w:rPr>
                <w:rFonts w:ascii="Wingdings" w:hAnsi="Wingdings"/>
                <w:color w:val="000000"/>
                <w:lang w:val="en-US"/>
              </w:rPr>
              <w:t></w:t>
            </w:r>
            <w:r w:rsidR="00F0203D" w:rsidRPr="00385979">
              <w:rPr>
                <w:color w:val="000000"/>
                <w:lang w:val="en-US"/>
              </w:rPr>
              <w:t xml:space="preserve"> R-6.1-00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R-6.1-007 </w:t>
            </w:r>
            <w:r w:rsidRPr="00321E7A">
              <w:rPr>
                <w:rFonts w:ascii="Wingdings" w:hAnsi="Wingdings"/>
                <w:color w:val="000000"/>
                <w:lang w:val="en-US"/>
              </w:rPr>
              <w:t></w:t>
            </w:r>
            <w:r w:rsidR="00F0203D" w:rsidRPr="00385979">
              <w:rPr>
                <w:color w:val="000000"/>
                <w:lang w:val="en-US"/>
              </w:rPr>
              <w:t xml:space="preserve"> R-6.1-00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6.2 MCPTT calls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6.2.1 Commencement modes for MCPTT Group calls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F0203D" w:rsidP="00D25652">
            <w:pPr>
              <w:spacing w:after="0"/>
              <w:rPr>
                <w:color w:val="000000"/>
                <w:lang w:val="en-US"/>
              </w:rPr>
            </w:pPr>
            <w:r>
              <w:rPr>
                <w:color w:val="000000"/>
                <w:lang w:val="en-US"/>
              </w:rPr>
              <w:t xml:space="preserve">NA </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6.2.2 Queuing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R-6.2.2-001 </w:t>
            </w:r>
            <w:r w:rsidRPr="00321E7A">
              <w:rPr>
                <w:rFonts w:ascii="Wingdings" w:hAnsi="Wingdings"/>
                <w:color w:val="000000"/>
                <w:lang w:val="en-US"/>
              </w:rPr>
              <w:t></w:t>
            </w:r>
            <w:r w:rsidR="00F0203D" w:rsidRPr="00385979">
              <w:rPr>
                <w:color w:val="000000"/>
                <w:lang w:val="en-US"/>
              </w:rPr>
              <w:t xml:space="preserve"> R-6.2.2-001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R-6.2.2-002 </w:t>
            </w:r>
            <w:r w:rsidRPr="00321E7A">
              <w:rPr>
                <w:rFonts w:ascii="Wingdings" w:hAnsi="Wingdings"/>
                <w:color w:val="000000"/>
                <w:lang w:val="en-US"/>
              </w:rPr>
              <w:t></w:t>
            </w:r>
            <w:r w:rsidR="00F0203D" w:rsidRPr="00385979">
              <w:rPr>
                <w:color w:val="000000"/>
                <w:lang w:val="en-US"/>
              </w:rPr>
              <w:t xml:space="preserve"> R-6.2.2-00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R-6.2.2-003 </w:t>
            </w:r>
            <w:r w:rsidRPr="00321E7A">
              <w:rPr>
                <w:rFonts w:ascii="Wingdings" w:hAnsi="Wingdings"/>
                <w:color w:val="000000"/>
                <w:lang w:val="en-US"/>
              </w:rPr>
              <w:t></w:t>
            </w:r>
            <w:r w:rsidR="00F0203D" w:rsidRPr="00385979">
              <w:rPr>
                <w:color w:val="000000"/>
                <w:lang w:val="en-US"/>
              </w:rPr>
              <w:t xml:space="preserve"> R-6.2.2-00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R-6.2.2-004 </w:t>
            </w:r>
            <w:r w:rsidRPr="00321E7A">
              <w:rPr>
                <w:rFonts w:ascii="Wingdings" w:hAnsi="Wingdings"/>
                <w:color w:val="000000"/>
                <w:lang w:val="en-US"/>
              </w:rPr>
              <w:t></w:t>
            </w:r>
            <w:r w:rsidR="00F0203D" w:rsidRPr="00385979">
              <w:rPr>
                <w:color w:val="000000"/>
                <w:lang w:val="en-US"/>
              </w:rPr>
              <w:t xml:space="preserve"> R-6.2.2-00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R-6.2.2-005 </w:t>
            </w:r>
            <w:r w:rsidRPr="00321E7A">
              <w:rPr>
                <w:rFonts w:ascii="Wingdings" w:hAnsi="Wingdings"/>
                <w:color w:val="000000"/>
                <w:lang w:val="en-US"/>
              </w:rPr>
              <w:t></w:t>
            </w:r>
            <w:r w:rsidR="00F0203D" w:rsidRPr="00385979">
              <w:rPr>
                <w:color w:val="000000"/>
                <w:lang w:val="en-US"/>
              </w:rPr>
              <w:t xml:space="preserve"> R-6.2.2-00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R-6.2.2-006 </w:t>
            </w:r>
            <w:r w:rsidRPr="00321E7A">
              <w:rPr>
                <w:rFonts w:ascii="Wingdings" w:hAnsi="Wingdings"/>
                <w:color w:val="000000"/>
                <w:lang w:val="en-US"/>
              </w:rPr>
              <w:t></w:t>
            </w:r>
            <w:r w:rsidR="00F0203D" w:rsidRPr="00385979">
              <w:rPr>
                <w:color w:val="000000"/>
                <w:lang w:val="en-US"/>
              </w:rPr>
              <w:t xml:space="preserve"> R-6.2.2-00</w:t>
            </w:r>
            <w:r w:rsidR="00F0203D">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 Floor control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6.2.3.1 General aspects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6.2.3.2 Requesting permission to transmit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6.2.3.3 Override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6.2.3.3.1 General aspects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F0203D" w:rsidP="00D25652">
            <w:pPr>
              <w:spacing w:after="0"/>
              <w:rPr>
                <w:color w:val="000000"/>
                <w:lang w:val="en-US"/>
              </w:rPr>
            </w:pPr>
            <w:r>
              <w:rPr>
                <w:color w:val="000000"/>
                <w:lang w:val="en-US"/>
              </w:rPr>
              <w:t xml:space="preserve">NA </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6.2.3.3.2 Override – one transmitting Participant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F0203D" w:rsidP="00D25652">
            <w:pPr>
              <w:spacing w:after="0"/>
              <w:rPr>
                <w:color w:val="000000"/>
                <w:lang w:val="en-US"/>
              </w:rPr>
            </w:pPr>
            <w:r>
              <w:rPr>
                <w:color w:val="000000"/>
                <w:lang w:val="en-US"/>
              </w:rPr>
              <w:t xml:space="preserve">NA </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6.2.3.3.3 Override – simultaneously Transmitting MCPTT Group Members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6.2.3.4 Terminating permission to transmit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F0203D" w:rsidP="00D25652">
            <w:pPr>
              <w:spacing w:after="0"/>
              <w:rPr>
                <w:color w:val="000000"/>
                <w:lang w:val="en-US"/>
              </w:rPr>
            </w:pPr>
            <w:r>
              <w:rPr>
                <w:color w:val="000000"/>
                <w:lang w:val="en-US"/>
              </w:rPr>
              <w:t xml:space="preserve">NA </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6.2.3.5 Transmit time limit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 Audio cut-in designated MCPTT Groups</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6.2.3.6.1 Overview</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6.2.3.6.2 Requirements</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6.2.3.6.3 Requesting permission to transmit</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6.2.3.6.4 Terminating permission to transmit</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F849AA" w:rsidRPr="00321E7A" w:rsidTr="009069A7">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F849AA" w:rsidRPr="004A0D59" w:rsidRDefault="00F849AA" w:rsidP="009069A7">
            <w:pPr>
              <w:spacing w:after="0"/>
              <w:rPr>
                <w:b/>
                <w:color w:val="000000"/>
                <w:lang w:val="en-US"/>
              </w:rPr>
            </w:pPr>
            <w:r w:rsidRPr="004A0D59">
              <w:rPr>
                <w:b/>
                <w:color w:val="000000"/>
                <w:lang w:val="en-US"/>
              </w:rPr>
              <w:t>6.2.3.6.5 Transmit time limit</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 MCPTT Groups designated for multi-talker control</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6.2.3.7.1 Overview</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6.2.3.7.2 General Aspects</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6.2.3.7.3 Requesting permission to transmit</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6.2.3.7.3 Requesting permission to transmit</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Default="005911FC" w:rsidP="00874954">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4A0D59" w:rsidTr="00874954">
        <w:trPr>
          <w:trHeight w:val="320"/>
        </w:trPr>
        <w:tc>
          <w:tcPr>
            <w:tcW w:w="7800" w:type="dxa"/>
            <w:gridSpan w:val="2"/>
            <w:tcBorders>
              <w:top w:val="single" w:sz="8" w:space="0" w:color="auto"/>
              <w:left w:val="single" w:sz="8" w:space="0" w:color="auto"/>
              <w:bottom w:val="single" w:sz="8" w:space="0" w:color="auto"/>
            </w:tcBorders>
            <w:shd w:val="clear" w:color="auto" w:fill="auto"/>
            <w:vAlign w:val="center"/>
          </w:tcPr>
          <w:p w:rsidR="005911FC" w:rsidRPr="004A0D59" w:rsidRDefault="005911FC" w:rsidP="00874954">
            <w:pPr>
              <w:spacing w:after="0"/>
              <w:rPr>
                <w:b/>
                <w:color w:val="000000"/>
                <w:lang w:val="en-US"/>
              </w:rPr>
            </w:pPr>
            <w:r>
              <w:rPr>
                <w:b/>
                <w:color w:val="000000"/>
                <w:lang w:val="en-US"/>
              </w:rPr>
              <w:t>6.2.3.7.4 Override</w:t>
            </w:r>
          </w:p>
        </w:tc>
      </w:tr>
      <w:tr w:rsidR="005911FC" w:rsidRPr="00321E7A" w:rsidTr="00874954">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5911FC" w:rsidRDefault="005911FC" w:rsidP="00874954">
            <w:pPr>
              <w:spacing w:after="0"/>
              <w:rPr>
                <w:color w:val="000000"/>
                <w:lang w:val="en-US"/>
              </w:rPr>
            </w:pPr>
            <w:r>
              <w:rPr>
                <w:color w:val="000000"/>
                <w:lang w:val="en-US"/>
              </w:rPr>
              <w:t>NA</w:t>
            </w:r>
            <w:r w:rsidDel="0088574C">
              <w:rPr>
                <w:color w:val="000000"/>
                <w:lang w:val="en-US"/>
              </w:rPr>
              <w:t xml:space="preserve"> </w:t>
            </w:r>
          </w:p>
        </w:tc>
        <w:tc>
          <w:tcPr>
            <w:tcW w:w="3900" w:type="dxa"/>
            <w:tcBorders>
              <w:top w:val="single" w:sz="8" w:space="0" w:color="auto"/>
              <w:left w:val="nil"/>
              <w:bottom w:val="single" w:sz="8" w:space="0" w:color="auto"/>
              <w:right w:val="single" w:sz="8" w:space="0" w:color="000000"/>
            </w:tcBorders>
            <w:shd w:val="clear" w:color="auto" w:fill="auto"/>
            <w:vAlign w:val="center"/>
          </w:tcPr>
          <w:p w:rsidR="005911FC" w:rsidRPr="00321E7A" w:rsidRDefault="005911FC" w:rsidP="00874954">
            <w:pPr>
              <w:spacing w:after="0"/>
              <w:rPr>
                <w:color w:val="000000"/>
                <w:lang w:val="en-US"/>
              </w:rPr>
            </w:pPr>
          </w:p>
        </w:tc>
      </w:tr>
      <w:tr w:rsidR="005911FC" w:rsidRPr="00321E7A" w:rsidTr="00874954">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tcPr>
          <w:p w:rsidR="005911FC" w:rsidRPr="00321E7A" w:rsidRDefault="005911FC" w:rsidP="00874954">
            <w:pPr>
              <w:spacing w:after="0"/>
              <w:rPr>
                <w:b/>
                <w:bCs/>
                <w:color w:val="000000"/>
                <w:lang w:val="en-US"/>
              </w:rPr>
            </w:pPr>
            <w:r>
              <w:rPr>
                <w:b/>
                <w:color w:val="000000"/>
                <w:lang w:val="en-US"/>
              </w:rPr>
              <w:t>6.2.3.7.4.1 General Aspects</w:t>
            </w:r>
          </w:p>
        </w:tc>
      </w:tr>
      <w:tr w:rsidR="00F849AA" w:rsidRPr="00321E7A" w:rsidTr="009069A7">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849AA" w:rsidRDefault="00F849AA" w:rsidP="009069A7">
            <w:pPr>
              <w:spacing w:after="0"/>
              <w:rPr>
                <w:color w:val="000000"/>
                <w:lang w:val="en-US"/>
              </w:rPr>
            </w:pPr>
            <w:r>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849AA" w:rsidRPr="00321E7A" w:rsidRDefault="00F849AA" w:rsidP="009069A7">
            <w:pPr>
              <w:spacing w:after="0"/>
              <w:rPr>
                <w:color w:val="000000"/>
                <w:lang w:val="en-US"/>
              </w:rPr>
            </w:pP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6.2.4 Call termination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F0203D" w:rsidP="00D25652">
            <w:pPr>
              <w:spacing w:after="0"/>
              <w:rPr>
                <w:color w:val="000000"/>
                <w:lang w:val="en-US"/>
              </w:rPr>
            </w:pPr>
            <w:r>
              <w:rPr>
                <w:color w:val="000000"/>
                <w:lang w:val="en-US"/>
              </w:rPr>
              <w:t xml:space="preserve">NA </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6.3 General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R-6.3-001 </w:t>
            </w:r>
            <w:r w:rsidRPr="00321E7A">
              <w:rPr>
                <w:rFonts w:ascii="Wingdings" w:hAnsi="Wingdings"/>
                <w:color w:val="000000"/>
                <w:lang w:val="en-US"/>
              </w:rPr>
              <w:t></w:t>
            </w:r>
            <w:r w:rsidR="00F0203D" w:rsidRPr="00385979">
              <w:rPr>
                <w:color w:val="000000"/>
                <w:lang w:val="en-US"/>
              </w:rPr>
              <w:t xml:space="preserve"> R-6.3-001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R-6.3-002 </w:t>
            </w:r>
            <w:r w:rsidRPr="00321E7A">
              <w:rPr>
                <w:rFonts w:ascii="Wingdings" w:hAnsi="Wingdings"/>
                <w:color w:val="000000"/>
                <w:lang w:val="en-US"/>
              </w:rPr>
              <w:t></w:t>
            </w:r>
            <w:r w:rsidR="00F0203D" w:rsidRPr="00385979">
              <w:rPr>
                <w:color w:val="000000"/>
                <w:lang w:val="en-US"/>
              </w:rPr>
              <w:t xml:space="preserve"> R-6.3-00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R-6.3-003 </w:t>
            </w:r>
            <w:r w:rsidRPr="00321E7A">
              <w:rPr>
                <w:rFonts w:ascii="Wingdings" w:hAnsi="Wingdings"/>
                <w:color w:val="000000"/>
                <w:lang w:val="en-US"/>
              </w:rPr>
              <w:t></w:t>
            </w:r>
            <w:r w:rsidR="00F0203D" w:rsidRPr="00385979">
              <w:rPr>
                <w:color w:val="000000"/>
                <w:lang w:val="en-US"/>
              </w:rPr>
              <w:t xml:space="preserve"> R-6.3-00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R-6.3-004 </w:t>
            </w:r>
            <w:r w:rsidRPr="00321E7A">
              <w:rPr>
                <w:rFonts w:ascii="Wingdings" w:hAnsi="Wingdings"/>
                <w:color w:val="000000"/>
                <w:lang w:val="en-US"/>
              </w:rPr>
              <w:t></w:t>
            </w:r>
            <w:r w:rsidR="00F0203D" w:rsidRPr="00385979">
              <w:rPr>
                <w:color w:val="000000"/>
                <w:lang w:val="en-US"/>
              </w:rPr>
              <w:t xml:space="preserve"> R-6.3-00</w:t>
            </w:r>
            <w:r w:rsidR="00F0203D">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 General group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6.4.1 General aspects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R-6.4.1-001 </w:t>
            </w:r>
            <w:r w:rsidRPr="00321E7A">
              <w:rPr>
                <w:rFonts w:ascii="Wingdings" w:hAnsi="Wingdings"/>
                <w:color w:val="000000"/>
                <w:lang w:val="en-US"/>
              </w:rPr>
              <w:t></w:t>
            </w:r>
            <w:r w:rsidR="00F0203D" w:rsidRPr="00385979">
              <w:rPr>
                <w:color w:val="000000"/>
                <w:lang w:val="en-US"/>
              </w:rPr>
              <w:t xml:space="preserve"> R-6.4.1-001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6.4.2 Group status/information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R-6.4.2-001 </w:t>
            </w:r>
            <w:r w:rsidRPr="00321E7A">
              <w:rPr>
                <w:rFonts w:ascii="Wingdings" w:hAnsi="Wingdings"/>
                <w:color w:val="000000"/>
                <w:lang w:val="en-US"/>
              </w:rPr>
              <w:t></w:t>
            </w:r>
            <w:r w:rsidR="00F0203D" w:rsidRPr="00385979">
              <w:rPr>
                <w:color w:val="000000"/>
                <w:lang w:val="en-US"/>
              </w:rPr>
              <w:t xml:space="preserve"> R-6.4.2-001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R-6.4.2-002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R-6.4.2-003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R-6.4.2-004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R-6.4.2-005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R-6.4.2-006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R-6.4.2-007 </w:t>
            </w:r>
            <w:r w:rsidRPr="00321E7A">
              <w:rPr>
                <w:rFonts w:ascii="Wingdings" w:hAnsi="Wingdings"/>
                <w:color w:val="000000"/>
                <w:lang w:val="en-US"/>
              </w:rPr>
              <w:t></w:t>
            </w:r>
            <w:r w:rsidR="00F0203D" w:rsidRPr="00385979">
              <w:rPr>
                <w:color w:val="000000"/>
                <w:lang w:val="en-US"/>
              </w:rPr>
              <w:t xml:space="preserve"> R-6.4.2-00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6.4.3 Identification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R-6.4.3-001 </w:t>
            </w:r>
            <w:r w:rsidRPr="00321E7A">
              <w:rPr>
                <w:rFonts w:ascii="Wingdings" w:hAnsi="Wingdings"/>
                <w:color w:val="000000"/>
                <w:lang w:val="en-US"/>
              </w:rPr>
              <w:t></w:t>
            </w:r>
            <w:r w:rsidR="00F0203D" w:rsidRPr="00385979">
              <w:rPr>
                <w:color w:val="000000"/>
                <w:lang w:val="en-US"/>
              </w:rPr>
              <w:t xml:space="preserve"> R-6.4.3-001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R-6.4.3-002 </w:t>
            </w:r>
            <w:r w:rsidRPr="00321E7A">
              <w:rPr>
                <w:rFonts w:ascii="Wingdings" w:hAnsi="Wingdings"/>
                <w:color w:val="000000"/>
                <w:lang w:val="en-US"/>
              </w:rPr>
              <w:t></w:t>
            </w:r>
            <w:r w:rsidR="00F0203D" w:rsidRPr="00385979">
              <w:rPr>
                <w:color w:val="000000"/>
                <w:lang w:val="en-US"/>
              </w:rPr>
              <w:t xml:space="preserve"> R-6.4.3-00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6.4.4 Membership/affiliation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R-6.4.4-001 </w:t>
            </w:r>
            <w:r w:rsidRPr="00321E7A">
              <w:rPr>
                <w:rFonts w:ascii="Wingdings" w:hAnsi="Wingdings"/>
                <w:color w:val="000000"/>
                <w:lang w:val="en-US"/>
              </w:rPr>
              <w:t></w:t>
            </w:r>
            <w:r w:rsidR="00F0203D" w:rsidRPr="00385979">
              <w:rPr>
                <w:color w:val="000000"/>
                <w:lang w:val="en-US"/>
              </w:rPr>
              <w:t xml:space="preserve"> R-6.4.4-001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R-6.4.4-002 </w:t>
            </w:r>
            <w:r w:rsidRPr="00321E7A">
              <w:rPr>
                <w:rFonts w:ascii="Wingdings" w:hAnsi="Wingdings"/>
                <w:color w:val="000000"/>
                <w:lang w:val="en-US"/>
              </w:rPr>
              <w:t></w:t>
            </w:r>
            <w:r w:rsidR="00F0203D" w:rsidRPr="00385979">
              <w:rPr>
                <w:color w:val="000000"/>
                <w:lang w:val="en-US"/>
              </w:rPr>
              <w:t xml:space="preserve"> R-6.4.4-00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6.4.5 Membership/affiliation list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R-6.4.5-001 </w:t>
            </w:r>
            <w:r w:rsidRPr="00321E7A">
              <w:rPr>
                <w:rFonts w:ascii="Wingdings" w:hAnsi="Wingdings"/>
                <w:color w:val="000000"/>
                <w:lang w:val="en-US"/>
              </w:rPr>
              <w:t></w:t>
            </w:r>
            <w:r w:rsidR="00F0203D" w:rsidRPr="00385979">
              <w:rPr>
                <w:color w:val="000000"/>
                <w:lang w:val="en-US"/>
              </w:rPr>
              <w:t xml:space="preserve"> R-6.4.5-001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R-6.4.5-002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R-6.4.5-003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R-6.4.5-004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R-6.4.5-005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R-6.4.5-006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R-6.4.5-007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R-6.4.5-008 </w:t>
            </w:r>
            <w:r w:rsidRPr="00321E7A">
              <w:rPr>
                <w:rFonts w:ascii="Wingdings" w:hAnsi="Wingdings"/>
                <w:color w:val="000000"/>
                <w:lang w:val="en-US"/>
              </w:rPr>
              <w:t></w:t>
            </w:r>
            <w:r w:rsidR="00F0203D" w:rsidRPr="00385979">
              <w:rPr>
                <w:color w:val="000000"/>
                <w:lang w:val="en-US"/>
              </w:rPr>
              <w:t xml:space="preserve"> R-6.4.5-00</w:t>
            </w:r>
            <w:r w:rsidR="00F0203D">
              <w:rPr>
                <w:color w:val="000000"/>
                <w:lang w:val="en-US"/>
              </w:rPr>
              <w:t>8</w:t>
            </w:r>
          </w:p>
        </w:tc>
      </w:tr>
      <w:tr w:rsidR="00881D73" w:rsidRPr="00321E7A" w:rsidTr="00D25652">
        <w:trPr>
          <w:trHeight w:val="48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6.4.6 Authorized user remotely changes another MCPTT User’s affiliated and/or Selected MCPTT Group(s)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6.4.6.1 Mandatory change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R-6.4.6.1-001 </w:t>
            </w:r>
            <w:r w:rsidRPr="00321E7A">
              <w:rPr>
                <w:rFonts w:ascii="Wingdings" w:hAnsi="Wingdings"/>
                <w:color w:val="000000"/>
                <w:lang w:val="en-US"/>
              </w:rPr>
              <w:t></w:t>
            </w:r>
            <w:r w:rsidR="00F0203D" w:rsidRPr="00385979">
              <w:rPr>
                <w:color w:val="000000"/>
                <w:lang w:val="en-US"/>
              </w:rPr>
              <w:t xml:space="preserve"> R-6.4.6.1-001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R-6.4.6.1-002 </w:t>
            </w:r>
            <w:r w:rsidRPr="00321E7A">
              <w:rPr>
                <w:rFonts w:ascii="Wingdings" w:hAnsi="Wingdings"/>
                <w:color w:val="000000"/>
                <w:lang w:val="en-US"/>
              </w:rPr>
              <w:t></w:t>
            </w:r>
            <w:r w:rsidR="00F0203D" w:rsidRPr="00385979">
              <w:rPr>
                <w:color w:val="000000"/>
                <w:lang w:val="en-US"/>
              </w:rPr>
              <w:t xml:space="preserve"> R-6.4.6.1-00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R-6.4.6.1-003 </w:t>
            </w:r>
            <w:r w:rsidRPr="00321E7A">
              <w:rPr>
                <w:rFonts w:ascii="Wingdings" w:hAnsi="Wingdings"/>
                <w:color w:val="000000"/>
                <w:lang w:val="en-US"/>
              </w:rPr>
              <w:t></w:t>
            </w:r>
            <w:r w:rsidR="00F0203D" w:rsidRPr="00385979">
              <w:rPr>
                <w:color w:val="000000"/>
                <w:lang w:val="en-US"/>
              </w:rPr>
              <w:t xml:space="preserve"> R-6.4.6.1-00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R-6.4.6.1-004 </w:t>
            </w:r>
            <w:r w:rsidRPr="00321E7A">
              <w:rPr>
                <w:rFonts w:ascii="Wingdings" w:hAnsi="Wingdings"/>
                <w:color w:val="000000"/>
                <w:lang w:val="en-US"/>
              </w:rPr>
              <w:t></w:t>
            </w:r>
            <w:r w:rsidR="00F0203D" w:rsidRPr="00385979">
              <w:rPr>
                <w:color w:val="000000"/>
                <w:lang w:val="en-US"/>
              </w:rPr>
              <w:t xml:space="preserve"> R-6.4.6.1-00</w:t>
            </w:r>
            <w:r w:rsidR="00F0203D">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6.4.6.2 Negotiated change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R-6.4.6.2-001 </w:t>
            </w:r>
            <w:r w:rsidRPr="00321E7A">
              <w:rPr>
                <w:rFonts w:ascii="Wingdings" w:hAnsi="Wingdings"/>
                <w:color w:val="000000"/>
                <w:lang w:val="en-US"/>
              </w:rPr>
              <w:t></w:t>
            </w:r>
            <w:r w:rsidR="00F0203D" w:rsidRPr="00385979">
              <w:rPr>
                <w:color w:val="000000"/>
                <w:lang w:val="en-US"/>
              </w:rPr>
              <w:t xml:space="preserve"> R-6.4.6.2-001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R-6.4.6.2-002 </w:t>
            </w:r>
            <w:r w:rsidRPr="00321E7A">
              <w:rPr>
                <w:rFonts w:ascii="Wingdings" w:hAnsi="Wingdings"/>
                <w:color w:val="000000"/>
                <w:lang w:val="en-US"/>
              </w:rPr>
              <w:t></w:t>
            </w:r>
            <w:r w:rsidR="00F0203D" w:rsidRPr="00385979">
              <w:rPr>
                <w:color w:val="000000"/>
                <w:lang w:val="en-US"/>
              </w:rPr>
              <w:t xml:space="preserve"> R-6.4.6.2-00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R-6.4.6.2-003 </w:t>
            </w:r>
            <w:r w:rsidRPr="00321E7A">
              <w:rPr>
                <w:rFonts w:ascii="Wingdings" w:hAnsi="Wingdings"/>
                <w:color w:val="000000"/>
                <w:lang w:val="en-US"/>
              </w:rPr>
              <w:t></w:t>
            </w:r>
            <w:r w:rsidR="00F0203D" w:rsidRPr="00385979">
              <w:rPr>
                <w:color w:val="000000"/>
                <w:lang w:val="en-US"/>
              </w:rPr>
              <w:t xml:space="preserve"> R-6.4.6.2-00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R-6.4.6.2-004 </w:t>
            </w:r>
            <w:r w:rsidRPr="00321E7A">
              <w:rPr>
                <w:rFonts w:ascii="Wingdings" w:hAnsi="Wingdings"/>
                <w:color w:val="000000"/>
                <w:lang w:val="en-US"/>
              </w:rPr>
              <w:t></w:t>
            </w:r>
            <w:r w:rsidR="00F0203D" w:rsidRPr="00385979">
              <w:rPr>
                <w:color w:val="000000"/>
                <w:lang w:val="en-US"/>
              </w:rPr>
              <w:t xml:space="preserve"> R-6.4.6.2-00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R-6.4.6.2-005 </w:t>
            </w:r>
            <w:r w:rsidRPr="00321E7A">
              <w:rPr>
                <w:rFonts w:ascii="Wingdings" w:hAnsi="Wingdings"/>
                <w:color w:val="000000"/>
                <w:lang w:val="en-US"/>
              </w:rPr>
              <w:t></w:t>
            </w:r>
            <w:r w:rsidR="00F0203D" w:rsidRPr="00385979">
              <w:rPr>
                <w:color w:val="000000"/>
                <w:lang w:val="en-US"/>
              </w:rPr>
              <w:t xml:space="preserve"> R-6.4.6.2-00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R-6.4.6.2-006 </w:t>
            </w:r>
            <w:r w:rsidRPr="00321E7A">
              <w:rPr>
                <w:rFonts w:ascii="Wingdings" w:hAnsi="Wingdings"/>
                <w:color w:val="000000"/>
                <w:lang w:val="en-US"/>
              </w:rPr>
              <w:t></w:t>
            </w:r>
            <w:r w:rsidR="00F0203D" w:rsidRPr="00385979">
              <w:rPr>
                <w:color w:val="000000"/>
                <w:lang w:val="en-US"/>
              </w:rPr>
              <w:t xml:space="preserve"> R-6.4.6.2-00</w:t>
            </w:r>
            <w:r w:rsidR="00F0203D">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6.4.7 Prioritization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R-6.4.7-001 </w:t>
            </w:r>
            <w:r w:rsidRPr="00321E7A">
              <w:rPr>
                <w:rFonts w:ascii="Wingdings" w:hAnsi="Wingdings"/>
                <w:color w:val="000000"/>
                <w:lang w:val="en-US"/>
              </w:rPr>
              <w:t></w:t>
            </w:r>
            <w:r w:rsidR="00F0203D" w:rsidRPr="00385979">
              <w:rPr>
                <w:color w:val="000000"/>
                <w:lang w:val="en-US"/>
              </w:rPr>
              <w:t xml:space="preserve"> R-6.4.7-001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R-6.4.7-002 </w:t>
            </w:r>
            <w:r w:rsidRPr="00321E7A">
              <w:rPr>
                <w:rFonts w:ascii="Wingdings" w:hAnsi="Wingdings"/>
                <w:color w:val="000000"/>
                <w:lang w:val="en-US"/>
              </w:rPr>
              <w:t></w:t>
            </w:r>
            <w:r w:rsidR="00F0203D" w:rsidRPr="00385979">
              <w:rPr>
                <w:color w:val="000000"/>
                <w:lang w:val="en-US"/>
              </w:rPr>
              <w:t xml:space="preserve"> R-6.4.7-00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R-6.4.7-003 </w:t>
            </w:r>
            <w:r w:rsidRPr="00321E7A">
              <w:rPr>
                <w:rFonts w:ascii="Wingdings" w:hAnsi="Wingdings"/>
                <w:color w:val="000000"/>
                <w:lang w:val="en-US"/>
              </w:rPr>
              <w:t></w:t>
            </w:r>
            <w:r w:rsidR="00F0203D" w:rsidRPr="00385979">
              <w:rPr>
                <w:color w:val="000000"/>
                <w:lang w:val="en-US"/>
              </w:rPr>
              <w:t xml:space="preserve"> R-6.4.7-00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R-6.4.7-004 </w:t>
            </w:r>
            <w:r w:rsidRPr="00321E7A">
              <w:rPr>
                <w:rFonts w:ascii="Wingdings" w:hAnsi="Wingdings"/>
                <w:color w:val="000000"/>
                <w:lang w:val="en-US"/>
              </w:rPr>
              <w:t></w:t>
            </w:r>
            <w:r w:rsidR="00F0203D" w:rsidRPr="00385979">
              <w:rPr>
                <w:color w:val="000000"/>
                <w:lang w:val="en-US"/>
              </w:rPr>
              <w:t xml:space="preserve"> R-6.4.7-00</w:t>
            </w:r>
            <w:r w:rsidR="00F0203D">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6.4.8 Relay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R-6.4.8-001 </w:t>
            </w:r>
            <w:r w:rsidRPr="00321E7A">
              <w:rPr>
                <w:rFonts w:ascii="Wingdings" w:hAnsi="Wingdings"/>
                <w:color w:val="000000"/>
                <w:lang w:val="en-US"/>
              </w:rPr>
              <w:t></w:t>
            </w:r>
            <w:r w:rsidR="00F0203D" w:rsidRPr="00385979">
              <w:rPr>
                <w:color w:val="000000"/>
                <w:lang w:val="en-US"/>
              </w:rPr>
              <w:t xml:space="preserve"> R-6.4.8-001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6.4.9 Administrative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R-6.4.9-001 </w:t>
            </w:r>
            <w:r w:rsidRPr="00321E7A">
              <w:rPr>
                <w:rFonts w:ascii="Wingdings" w:hAnsi="Wingdings"/>
                <w:color w:val="000000"/>
                <w:lang w:val="en-US"/>
              </w:rPr>
              <w:t></w:t>
            </w:r>
            <w:r w:rsidR="00F0203D" w:rsidRPr="00385979">
              <w:rPr>
                <w:color w:val="000000"/>
                <w:lang w:val="en-US"/>
              </w:rPr>
              <w:t xml:space="preserve"> R-6.4.9-001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R-6.4.9-003 </w:t>
            </w:r>
            <w:r w:rsidRPr="00321E7A">
              <w:rPr>
                <w:rFonts w:ascii="Wingdings" w:hAnsi="Wingdings"/>
                <w:color w:val="000000"/>
                <w:lang w:val="en-US"/>
              </w:rPr>
              <w:t></w:t>
            </w:r>
            <w:r w:rsidR="00F0203D" w:rsidRPr="00385979">
              <w:rPr>
                <w:color w:val="000000"/>
                <w:lang w:val="en-US"/>
              </w:rPr>
              <w:t xml:space="preserve"> R-6.4.9-00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R-6.4.9-004 </w:t>
            </w:r>
            <w:r w:rsidRPr="00321E7A">
              <w:rPr>
                <w:rFonts w:ascii="Wingdings" w:hAnsi="Wingdings"/>
                <w:color w:val="000000"/>
                <w:lang w:val="en-US"/>
              </w:rPr>
              <w:t></w:t>
            </w:r>
            <w:r w:rsidR="00F0203D" w:rsidRPr="00385979">
              <w:rPr>
                <w:color w:val="000000"/>
                <w:lang w:val="en-US"/>
              </w:rPr>
              <w:t xml:space="preserve"> R-6.4.9-00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R-6.4.9-007 </w:t>
            </w:r>
            <w:r w:rsidRPr="00321E7A">
              <w:rPr>
                <w:rFonts w:ascii="Wingdings" w:hAnsi="Wingdings"/>
                <w:color w:val="000000"/>
                <w:lang w:val="en-US"/>
              </w:rPr>
              <w:t></w:t>
            </w:r>
            <w:r w:rsidR="00F0203D" w:rsidRPr="00385979">
              <w:rPr>
                <w:color w:val="000000"/>
                <w:lang w:val="en-US"/>
              </w:rPr>
              <w:t xml:space="preserve"> R-6.4.9-00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R-6.4.9-006 </w:t>
            </w:r>
            <w:r w:rsidRPr="00321E7A">
              <w:rPr>
                <w:rFonts w:ascii="Wingdings" w:hAnsi="Wingdings"/>
                <w:color w:val="000000"/>
                <w:lang w:val="en-US"/>
              </w:rPr>
              <w:t></w:t>
            </w:r>
            <w:r w:rsidR="00F0203D" w:rsidRPr="00385979">
              <w:rPr>
                <w:color w:val="000000"/>
                <w:lang w:val="en-US"/>
              </w:rPr>
              <w:t xml:space="preserve"> R-6.4.9-00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R-6.4.9-007 </w:t>
            </w:r>
            <w:r w:rsidRPr="00321E7A">
              <w:rPr>
                <w:rFonts w:ascii="Wingdings" w:hAnsi="Wingdings"/>
                <w:color w:val="000000"/>
                <w:lang w:val="en-US"/>
              </w:rPr>
              <w:t></w:t>
            </w:r>
            <w:r w:rsidR="00F0203D" w:rsidRPr="00385979">
              <w:rPr>
                <w:color w:val="000000"/>
                <w:lang w:val="en-US"/>
              </w:rPr>
              <w:t xml:space="preserve"> R-6.4.9-00</w:t>
            </w:r>
            <w:r w:rsidR="00F0203D">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6.5 Broadcast Group</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6.5.1 General Broadcast Group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R-6.5.1-001 </w:t>
            </w:r>
            <w:r w:rsidRPr="00321E7A">
              <w:rPr>
                <w:rFonts w:ascii="Wingdings" w:hAnsi="Wingdings"/>
                <w:color w:val="000000"/>
                <w:lang w:val="en-US"/>
              </w:rPr>
              <w:t></w:t>
            </w:r>
            <w:r w:rsidR="00F0203D" w:rsidRPr="00385979">
              <w:rPr>
                <w:color w:val="000000"/>
                <w:lang w:val="en-US"/>
              </w:rPr>
              <w:t xml:space="preserve"> R-6.5.1-001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R-6.5.1-002 </w:t>
            </w:r>
            <w:r w:rsidRPr="00321E7A">
              <w:rPr>
                <w:rFonts w:ascii="Wingdings" w:hAnsi="Wingdings"/>
                <w:color w:val="000000"/>
                <w:lang w:val="en-US"/>
              </w:rPr>
              <w:t></w:t>
            </w:r>
            <w:r w:rsidR="00F0203D" w:rsidRPr="00385979">
              <w:rPr>
                <w:color w:val="000000"/>
                <w:lang w:val="en-US"/>
              </w:rPr>
              <w:t xml:space="preserve"> R-6.5.1-00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6.5.2 Group-Broadcast Group (e.g., announcement group)</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R-6.5.2-001 </w:t>
            </w:r>
            <w:r w:rsidRPr="00321E7A">
              <w:rPr>
                <w:rFonts w:ascii="Wingdings" w:hAnsi="Wingdings"/>
                <w:color w:val="000000"/>
                <w:lang w:val="en-US"/>
              </w:rPr>
              <w:t></w:t>
            </w:r>
            <w:r w:rsidR="00F0203D" w:rsidRPr="00385979">
              <w:rPr>
                <w:color w:val="000000"/>
                <w:lang w:val="en-US"/>
              </w:rPr>
              <w:t xml:space="preserve"> R-6.5.2-001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6.5.3 User-Broadcast Group (e.g., System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R-6.5.3-001 </w:t>
            </w:r>
            <w:r w:rsidRPr="00321E7A">
              <w:rPr>
                <w:rFonts w:ascii="Wingdings" w:hAnsi="Wingdings"/>
                <w:color w:val="000000"/>
                <w:lang w:val="en-US"/>
              </w:rPr>
              <w:t></w:t>
            </w:r>
            <w:r w:rsidR="00F0203D" w:rsidRPr="00385979">
              <w:rPr>
                <w:color w:val="000000"/>
                <w:lang w:val="en-US"/>
              </w:rPr>
              <w:t xml:space="preserve"> R-6.5.3-001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 Dynamic group management (i.e., dynamic reporting)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6.6.1 General dynamic regrouping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R-6.6.1-001 </w:t>
            </w:r>
            <w:r w:rsidRPr="00321E7A">
              <w:rPr>
                <w:rFonts w:ascii="Wingdings" w:hAnsi="Wingdings"/>
                <w:color w:val="000000"/>
                <w:lang w:val="en-US"/>
              </w:rPr>
              <w:t></w:t>
            </w:r>
            <w:r w:rsidR="00F0203D" w:rsidRPr="00385979">
              <w:rPr>
                <w:color w:val="000000"/>
                <w:lang w:val="en-US"/>
              </w:rPr>
              <w:t xml:space="preserve"> R-6.6.1-001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R-6.6.1-002 </w:t>
            </w:r>
            <w:r w:rsidRPr="00321E7A">
              <w:rPr>
                <w:rFonts w:ascii="Wingdings" w:hAnsi="Wingdings"/>
                <w:color w:val="000000"/>
                <w:lang w:val="en-US"/>
              </w:rPr>
              <w:t></w:t>
            </w:r>
            <w:r w:rsidR="00F0203D" w:rsidRPr="00385979">
              <w:rPr>
                <w:color w:val="000000"/>
                <w:lang w:val="en-US"/>
              </w:rPr>
              <w:t xml:space="preserve"> R-6.6.1-00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R-6.6.1-003 </w:t>
            </w:r>
            <w:r w:rsidRPr="00321E7A">
              <w:rPr>
                <w:rFonts w:ascii="Wingdings" w:hAnsi="Wingdings"/>
                <w:color w:val="000000"/>
                <w:lang w:val="en-US"/>
              </w:rPr>
              <w:t></w:t>
            </w:r>
            <w:r w:rsidR="00F0203D" w:rsidRPr="00385979">
              <w:rPr>
                <w:color w:val="000000"/>
                <w:lang w:val="en-US"/>
              </w:rPr>
              <w:t xml:space="preserve"> R-6.6.1-00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R-6.6.1-004 </w:t>
            </w:r>
            <w:r w:rsidRPr="00321E7A">
              <w:rPr>
                <w:rFonts w:ascii="Wingdings" w:hAnsi="Wingdings"/>
                <w:color w:val="000000"/>
                <w:lang w:val="en-US"/>
              </w:rPr>
              <w:t></w:t>
            </w:r>
            <w:r w:rsidR="00F0203D" w:rsidRPr="00385979">
              <w:rPr>
                <w:color w:val="000000"/>
                <w:lang w:val="en-US"/>
              </w:rPr>
              <w:t xml:space="preserve"> R-6.6.1-00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R-6.6.1-005 </w:t>
            </w:r>
            <w:r w:rsidRPr="00321E7A">
              <w:rPr>
                <w:rFonts w:ascii="Wingdings" w:hAnsi="Wingdings"/>
                <w:color w:val="000000"/>
                <w:lang w:val="en-US"/>
              </w:rPr>
              <w:t></w:t>
            </w:r>
            <w:r w:rsidR="00F0203D" w:rsidRPr="00385979">
              <w:rPr>
                <w:color w:val="000000"/>
                <w:lang w:val="en-US"/>
              </w:rPr>
              <w:t xml:space="preserve"> R-6.6.1-00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R-6.6.1-006 </w:t>
            </w:r>
            <w:r w:rsidRPr="00321E7A">
              <w:rPr>
                <w:rFonts w:ascii="Wingdings" w:hAnsi="Wingdings"/>
                <w:color w:val="000000"/>
                <w:lang w:val="en-US"/>
              </w:rPr>
              <w:t></w:t>
            </w:r>
            <w:r w:rsidR="00F0203D" w:rsidRPr="00385979">
              <w:rPr>
                <w:color w:val="000000"/>
                <w:lang w:val="en-US"/>
              </w:rPr>
              <w:t xml:space="preserve"> R-6.6.1-00</w:t>
            </w:r>
            <w:r w:rsidR="00F0203D">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6.6.2 Group Regrouping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6.6.2.1 Service Description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6.6.2.2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R-6.6.2.2-001 </w:t>
            </w:r>
            <w:r w:rsidRPr="00321E7A">
              <w:rPr>
                <w:rFonts w:ascii="Wingdings" w:hAnsi="Wingdings"/>
                <w:color w:val="000000"/>
                <w:lang w:val="en-US"/>
              </w:rPr>
              <w:t></w:t>
            </w:r>
            <w:r w:rsidR="00F0203D" w:rsidRPr="00385979">
              <w:rPr>
                <w:color w:val="000000"/>
                <w:lang w:val="en-US"/>
              </w:rPr>
              <w:t xml:space="preserve"> R-6.6.2.2-001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R-6.6.2.2-002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R-6.6.2.2-003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R-6.6.2.2-004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R-6.6.2.2-005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R-6.6.2.2-006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R-6.6.2.2-007 </w:t>
            </w:r>
            <w:r w:rsidRPr="00321E7A">
              <w:rPr>
                <w:rFonts w:ascii="Wingdings" w:hAnsi="Wingdings"/>
                <w:color w:val="000000"/>
                <w:lang w:val="en-US"/>
              </w:rPr>
              <w:t></w:t>
            </w:r>
            <w:r w:rsidR="00F0203D" w:rsidRPr="00385979">
              <w:rPr>
                <w:color w:val="000000"/>
                <w:lang w:val="en-US"/>
              </w:rPr>
              <w:t xml:space="preserve"> R-6.6.2.2-00</w:t>
            </w:r>
            <w:r w:rsidR="00F0203D">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6.6.3 Temporary Group-Broadcast Group</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R-6.6.3-001 </w:t>
            </w:r>
            <w:r w:rsidRPr="00321E7A">
              <w:rPr>
                <w:rFonts w:ascii="Wingdings" w:hAnsi="Wingdings"/>
                <w:color w:val="000000"/>
                <w:lang w:val="en-US"/>
              </w:rPr>
              <w:t></w:t>
            </w:r>
            <w:r w:rsidR="00F0203D" w:rsidRPr="00385979">
              <w:rPr>
                <w:color w:val="000000"/>
                <w:lang w:val="en-US"/>
              </w:rPr>
              <w:t xml:space="preserve"> R-6.6.3-001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R-6.6.3-002 </w:t>
            </w:r>
            <w:r w:rsidRPr="00321E7A">
              <w:rPr>
                <w:rFonts w:ascii="Wingdings" w:hAnsi="Wingdings"/>
                <w:color w:val="000000"/>
                <w:lang w:val="en-US"/>
              </w:rPr>
              <w:t></w:t>
            </w:r>
            <w:r w:rsidR="00F0203D" w:rsidRPr="00385979">
              <w:rPr>
                <w:color w:val="000000"/>
                <w:lang w:val="en-US"/>
              </w:rPr>
              <w:t xml:space="preserve"> R-6.6.3-00</w:t>
            </w:r>
            <w:r w:rsidR="00F0203D">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6.6.4 User regrouping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6.6.4.1 Service description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6.6.4.2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R-6.6.4.2-001 </w:t>
            </w:r>
            <w:r w:rsidRPr="00321E7A">
              <w:rPr>
                <w:rFonts w:ascii="Wingdings" w:hAnsi="Wingdings"/>
                <w:color w:val="000000"/>
                <w:lang w:val="en-US"/>
              </w:rPr>
              <w:t></w:t>
            </w:r>
            <w:r w:rsidR="00F0203D" w:rsidRPr="00385979">
              <w:rPr>
                <w:color w:val="000000"/>
                <w:lang w:val="en-US"/>
              </w:rPr>
              <w:t xml:space="preserve"> R-6.6.4.2-001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R-6.6.4.2-002 </w:t>
            </w:r>
            <w:r w:rsidRPr="00321E7A">
              <w:rPr>
                <w:rFonts w:ascii="Wingdings" w:hAnsi="Wingdings"/>
                <w:color w:val="000000"/>
                <w:lang w:val="en-US"/>
              </w:rPr>
              <w:t></w:t>
            </w:r>
            <w:r w:rsidR="00F0203D" w:rsidRPr="00385979">
              <w:rPr>
                <w:color w:val="000000"/>
                <w:lang w:val="en-US"/>
              </w:rPr>
              <w:t xml:space="preserve"> R-6.6.4.2-00</w:t>
            </w:r>
            <w:r w:rsidR="00F0203D">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R-6.6.4.2-003 </w:t>
            </w:r>
            <w:r w:rsidRPr="00321E7A">
              <w:rPr>
                <w:rFonts w:ascii="Wingdings" w:hAnsi="Wingdings"/>
                <w:color w:val="000000"/>
                <w:lang w:val="en-US"/>
              </w:rPr>
              <w:t></w:t>
            </w:r>
            <w:r w:rsidR="00F0203D" w:rsidRPr="00385979">
              <w:rPr>
                <w:color w:val="000000"/>
                <w:lang w:val="en-US"/>
              </w:rPr>
              <w:t xml:space="preserve"> R-6.6.4.2-00</w:t>
            </w:r>
            <w:r w:rsidR="00F0203D">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R-6.6.4.2-004 </w:t>
            </w:r>
            <w:r w:rsidRPr="00321E7A">
              <w:rPr>
                <w:rFonts w:ascii="Wingdings" w:hAnsi="Wingdings"/>
                <w:color w:val="000000"/>
                <w:lang w:val="en-US"/>
              </w:rPr>
              <w:t></w:t>
            </w:r>
            <w:r w:rsidR="00F0203D" w:rsidRPr="00385979">
              <w:rPr>
                <w:color w:val="000000"/>
                <w:lang w:val="en-US"/>
              </w:rPr>
              <w:t xml:space="preserve"> R-6.6.4.2-00</w:t>
            </w:r>
            <w:r w:rsidR="00F0203D">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R-6.6.4.2-005 </w:t>
            </w:r>
            <w:r w:rsidRPr="00321E7A">
              <w:rPr>
                <w:rFonts w:ascii="Wingdings" w:hAnsi="Wingdings"/>
                <w:color w:val="000000"/>
                <w:lang w:val="en-US"/>
              </w:rPr>
              <w:t></w:t>
            </w:r>
            <w:r w:rsidR="00F0203D" w:rsidRPr="00385979">
              <w:rPr>
                <w:color w:val="000000"/>
                <w:lang w:val="en-US"/>
              </w:rPr>
              <w:t xml:space="preserve"> R-6.6.4.2-00</w:t>
            </w:r>
            <w:r w:rsidR="00F0203D">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6.7 Private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6.7.0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6.7.1 General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R-6.7.1-002</w:t>
            </w:r>
            <w:r>
              <w:rPr>
                <w:color w:val="000000"/>
                <w:lang w:val="en-US"/>
              </w:rPr>
              <w:t xml:space="preserve"> </w:t>
            </w:r>
            <w:r w:rsidRPr="004316CB">
              <w:rPr>
                <w:color w:val="000000"/>
                <w:lang w:val="en-US"/>
              </w:rPr>
              <w:sym w:font="Wingdings" w:char="F0E0"/>
            </w:r>
            <w:r w:rsidRPr="00385979">
              <w:rPr>
                <w:color w:val="000000"/>
                <w:lang w:val="en-US"/>
              </w:rPr>
              <w:t xml:space="preserve"> </w:t>
            </w:r>
            <w:r>
              <w:rPr>
                <w:color w:val="000000"/>
                <w:lang w:val="en-US"/>
              </w:rPr>
              <w:t>R-6.7.2</w:t>
            </w:r>
            <w:r w:rsidRPr="00385979">
              <w:rPr>
                <w:color w:val="000000"/>
                <w:lang w:val="en-US"/>
              </w:rPr>
              <w:t>-00</w:t>
            </w:r>
            <w:r>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R-6.7.1-003 </w:t>
            </w:r>
            <w:r w:rsidRPr="004316CB">
              <w:rPr>
                <w:color w:val="000000"/>
                <w:lang w:val="en-US"/>
              </w:rPr>
              <w:sym w:font="Wingdings" w:char="F0E0"/>
            </w:r>
            <w:r w:rsidRPr="00385979">
              <w:rPr>
                <w:color w:val="000000"/>
                <w:lang w:val="en-US"/>
              </w:rPr>
              <w:t xml:space="preserve"> </w:t>
            </w:r>
            <w:r>
              <w:rPr>
                <w:color w:val="000000"/>
                <w:lang w:val="en-US"/>
              </w:rPr>
              <w:t>R-6.7.2</w:t>
            </w:r>
            <w:r w:rsidRPr="00385979">
              <w:rPr>
                <w:color w:val="000000"/>
                <w:lang w:val="en-US"/>
              </w:rPr>
              <w:t>-00</w:t>
            </w:r>
            <w:r>
              <w:rPr>
                <w:color w:val="000000"/>
                <w:lang w:val="en-US"/>
              </w:rPr>
              <w:t>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R-6.7.1-004 </w:t>
            </w:r>
            <w:r w:rsidRPr="004316CB">
              <w:rPr>
                <w:color w:val="000000"/>
                <w:lang w:val="en-US"/>
              </w:rPr>
              <w:sym w:font="Wingdings" w:char="F0E0"/>
            </w:r>
            <w:r>
              <w:rPr>
                <w:color w:val="000000"/>
                <w:lang w:val="en-US"/>
              </w:rPr>
              <w:t xml:space="preserve"> R-6.7.2</w:t>
            </w:r>
            <w:r w:rsidRPr="00385979">
              <w:rPr>
                <w:color w:val="000000"/>
                <w:lang w:val="en-US"/>
              </w:rPr>
              <w:t>-00</w:t>
            </w:r>
            <w:r>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R-6.7.1-011 </w:t>
            </w:r>
            <w:r w:rsidRPr="004316CB">
              <w:rPr>
                <w:color w:val="000000"/>
                <w:lang w:val="en-US"/>
              </w:rPr>
              <w:sym w:font="Wingdings" w:char="F0E0"/>
            </w:r>
            <w:r>
              <w:rPr>
                <w:color w:val="000000"/>
                <w:lang w:val="en-US"/>
              </w:rPr>
              <w:t xml:space="preserve"> R-6.7.2</w:t>
            </w:r>
            <w:r w:rsidRPr="00385979">
              <w:rPr>
                <w:color w:val="000000"/>
                <w:lang w:val="en-US"/>
              </w:rPr>
              <w:t>-00</w:t>
            </w:r>
            <w:r>
              <w:rPr>
                <w:color w:val="000000"/>
                <w:lang w:val="en-US"/>
              </w:rPr>
              <w:t>4</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R-6.7.1-014 </w:t>
            </w:r>
            <w:r w:rsidRPr="004316CB">
              <w:rPr>
                <w:color w:val="000000"/>
                <w:lang w:val="en-US"/>
              </w:rPr>
              <w:sym w:font="Wingdings" w:char="F0E0"/>
            </w:r>
            <w:r>
              <w:rPr>
                <w:color w:val="000000"/>
                <w:lang w:val="en-US"/>
              </w:rPr>
              <w:t xml:space="preserve"> R-6.7.2</w:t>
            </w:r>
            <w:r w:rsidRPr="00385979">
              <w:rPr>
                <w:color w:val="000000"/>
                <w:lang w:val="en-US"/>
              </w:rPr>
              <w:t>-00</w:t>
            </w:r>
            <w:r>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6.7.2 Administrative</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R-6.7.2-001 </w:t>
            </w:r>
            <w:r w:rsidRPr="004316CB">
              <w:rPr>
                <w:color w:val="000000"/>
                <w:lang w:val="en-US"/>
              </w:rPr>
              <w:sym w:font="Wingdings" w:char="F0E0"/>
            </w:r>
            <w:r>
              <w:rPr>
                <w:color w:val="000000"/>
                <w:lang w:val="en-US"/>
              </w:rPr>
              <w:t xml:space="preserve"> R-6.7.3-001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R-6.7.2</w:t>
            </w:r>
            <w:r w:rsidRPr="00385979">
              <w:rPr>
                <w:color w:val="000000"/>
                <w:lang w:val="en-US"/>
              </w:rPr>
              <w:t>-002</w:t>
            </w:r>
            <w:r>
              <w:rPr>
                <w:color w:val="000000"/>
                <w:lang w:val="en-US"/>
              </w:rPr>
              <w:t xml:space="preserve"> </w:t>
            </w:r>
            <w:r w:rsidRPr="004316CB">
              <w:rPr>
                <w:color w:val="000000"/>
                <w:lang w:val="en-US"/>
              </w:rPr>
              <w:sym w:font="Wingdings" w:char="F0E0"/>
            </w:r>
            <w:r>
              <w:rPr>
                <w:color w:val="000000"/>
                <w:lang w:val="en-US"/>
              </w:rPr>
              <w:t xml:space="preserve"> R-6.7.3-002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R-6.7.2-003 </w:t>
            </w:r>
            <w:r w:rsidRPr="004316CB">
              <w:rPr>
                <w:color w:val="000000"/>
                <w:lang w:val="en-US"/>
              </w:rPr>
              <w:sym w:font="Wingdings" w:char="F0E0"/>
            </w:r>
            <w:r>
              <w:rPr>
                <w:color w:val="000000"/>
                <w:lang w:val="en-US"/>
              </w:rPr>
              <w:t xml:space="preserve"> R-6.7.3-003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R-6.7.2-004 </w:t>
            </w:r>
            <w:r w:rsidRPr="004316CB">
              <w:rPr>
                <w:color w:val="000000"/>
                <w:lang w:val="en-US"/>
              </w:rPr>
              <w:sym w:font="Wingdings" w:char="F0E0"/>
            </w:r>
            <w:r>
              <w:rPr>
                <w:color w:val="000000"/>
                <w:lang w:val="en-US"/>
              </w:rPr>
              <w:t xml:space="preserve"> R-6.7.3-004</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R-6.7.2-005 </w:t>
            </w:r>
            <w:r w:rsidRPr="004316CB">
              <w:rPr>
                <w:color w:val="000000"/>
                <w:lang w:val="en-US"/>
              </w:rPr>
              <w:sym w:font="Wingdings" w:char="F0E0"/>
            </w:r>
            <w:r>
              <w:rPr>
                <w:color w:val="000000"/>
                <w:lang w:val="en-US"/>
              </w:rPr>
              <w:t xml:space="preserve"> R-6.7.3-005</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R-6.7.2-006 </w:t>
            </w:r>
            <w:r w:rsidRPr="004316CB">
              <w:rPr>
                <w:color w:val="000000"/>
                <w:lang w:val="en-US"/>
              </w:rPr>
              <w:sym w:font="Wingdings" w:char="F0E0"/>
            </w:r>
            <w:r>
              <w:rPr>
                <w:color w:val="000000"/>
                <w:lang w:val="en-US"/>
              </w:rPr>
              <w:t xml:space="preserve"> R-6.7.3-006</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R-6.7.2-007 </w:t>
            </w:r>
            <w:r w:rsidRPr="004316CB">
              <w:rPr>
                <w:color w:val="000000"/>
                <w:lang w:val="en-US"/>
              </w:rPr>
              <w:sym w:font="Wingdings" w:char="F0E0"/>
            </w:r>
            <w:r>
              <w:rPr>
                <w:color w:val="000000"/>
                <w:lang w:val="en-US"/>
              </w:rPr>
              <w:t xml:space="preserve"> R-6.7.3-007</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R-6.7.2-008 </w:t>
            </w:r>
            <w:r w:rsidRPr="004316CB">
              <w:rPr>
                <w:color w:val="000000"/>
                <w:lang w:val="en-US"/>
              </w:rPr>
              <w:sym w:font="Wingdings" w:char="F0E0"/>
            </w:r>
            <w:r>
              <w:rPr>
                <w:color w:val="000000"/>
                <w:lang w:val="en-US"/>
              </w:rPr>
              <w:t xml:space="preserve"> R-6.7.3-008</w:t>
            </w: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6.7.3 Prioritization</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R-6.7.3-001 </w:t>
            </w:r>
            <w:r w:rsidRPr="004316CB">
              <w:rPr>
                <w:color w:val="000000"/>
                <w:lang w:val="en-US"/>
              </w:rPr>
              <w:sym w:font="Wingdings" w:char="F0E0"/>
            </w:r>
            <w:r>
              <w:rPr>
                <w:color w:val="000000"/>
                <w:lang w:val="en-US"/>
              </w:rPr>
              <w:t xml:space="preserve"> R-6.7.4-001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R-6.7.3-002 </w:t>
            </w:r>
            <w:r w:rsidRPr="004316CB">
              <w:rPr>
                <w:color w:val="000000"/>
                <w:lang w:val="en-US"/>
              </w:rPr>
              <w:sym w:font="Wingdings" w:char="F0E0"/>
            </w:r>
            <w:r>
              <w:rPr>
                <w:color w:val="000000"/>
                <w:lang w:val="en-US"/>
              </w:rPr>
              <w:t xml:space="preserve"> R-6.7.4-002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R-6.7.3-003 </w:t>
            </w:r>
            <w:r w:rsidRPr="004316CB">
              <w:rPr>
                <w:color w:val="000000"/>
                <w:lang w:val="en-US"/>
              </w:rPr>
              <w:sym w:font="Wingdings" w:char="F0E0"/>
            </w:r>
            <w:r>
              <w:rPr>
                <w:color w:val="000000"/>
                <w:lang w:val="en-US"/>
              </w:rPr>
              <w:t xml:space="preserve"> R-6.7.4-003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R-6.7.3-004 </w:t>
            </w:r>
            <w:r w:rsidRPr="004316CB">
              <w:rPr>
                <w:color w:val="000000"/>
                <w:lang w:val="en-US"/>
              </w:rPr>
              <w:sym w:font="Wingdings" w:char="F0E0"/>
            </w:r>
            <w:r>
              <w:rPr>
                <w:color w:val="000000"/>
                <w:lang w:val="en-US"/>
              </w:rPr>
              <w:t xml:space="preserve"> R-6.7.4-004</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R-6.7.3-005 </w:t>
            </w:r>
            <w:r w:rsidRPr="004316CB">
              <w:rPr>
                <w:color w:val="000000"/>
                <w:lang w:val="en-US"/>
              </w:rPr>
              <w:sym w:font="Wingdings" w:char="F0E0"/>
            </w:r>
            <w:r>
              <w:rPr>
                <w:color w:val="000000"/>
                <w:lang w:val="en-US"/>
              </w:rPr>
              <w:t xml:space="preserve"> R-6.7.4-005</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R-6.7.3-006 </w:t>
            </w:r>
            <w:r w:rsidRPr="004316CB">
              <w:rPr>
                <w:color w:val="000000"/>
                <w:lang w:val="en-US"/>
              </w:rPr>
              <w:sym w:font="Wingdings" w:char="F0E0"/>
            </w:r>
            <w:r>
              <w:rPr>
                <w:color w:val="000000"/>
                <w:lang w:val="en-US"/>
              </w:rPr>
              <w:t xml:space="preserve"> R-6.7.4-006</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 xml:space="preserve">R-6.7.3-007 </w:t>
            </w:r>
            <w:r w:rsidRPr="004316CB">
              <w:rPr>
                <w:color w:val="000000"/>
                <w:lang w:val="en-US"/>
              </w:rPr>
              <w:sym w:font="Wingdings" w:char="F0E0"/>
            </w:r>
            <w:r>
              <w:rPr>
                <w:color w:val="000000"/>
                <w:lang w:val="en-US"/>
              </w:rPr>
              <w:t xml:space="preserve"> R-6.7.4-007</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6.7.4 Private Call (without Floor control) commencement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R-6.7.4-004 </w:t>
            </w:r>
            <w:r w:rsidRPr="004316CB">
              <w:rPr>
                <w:color w:val="000000"/>
                <w:lang w:val="en-US"/>
              </w:rPr>
              <w:sym w:font="Wingdings" w:char="F0E0"/>
            </w:r>
            <w:r>
              <w:rPr>
                <w:color w:val="000000"/>
                <w:lang w:val="en-US"/>
              </w:rPr>
              <w:t xml:space="preserve"> R-6.7.5-001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R-6.7.4-008 </w:t>
            </w:r>
            <w:r w:rsidRPr="004316CB">
              <w:rPr>
                <w:color w:val="000000"/>
                <w:lang w:val="en-US"/>
              </w:rPr>
              <w:sym w:font="Wingdings" w:char="F0E0"/>
            </w:r>
            <w:r w:rsidRPr="00385979">
              <w:rPr>
                <w:color w:val="000000"/>
                <w:lang w:val="en-US"/>
              </w:rPr>
              <w:t> </w:t>
            </w:r>
            <w:r>
              <w:rPr>
                <w:color w:val="000000"/>
                <w:lang w:val="en-US"/>
              </w:rPr>
              <w:t>R-6.7.5-002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R-6.7.4-011 </w:t>
            </w:r>
            <w:r w:rsidRPr="004316CB">
              <w:rPr>
                <w:color w:val="000000"/>
                <w:lang w:val="en-US"/>
              </w:rPr>
              <w:sym w:font="Wingdings" w:char="F0E0"/>
            </w:r>
            <w:r>
              <w:rPr>
                <w:color w:val="000000"/>
                <w:lang w:val="en-US"/>
              </w:rPr>
              <w:t xml:space="preserve"> R-6.7.5-003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tcPr>
          <w:p w:rsidR="004E04E5" w:rsidRDefault="004E04E5" w:rsidP="00A7613D">
            <w:pPr>
              <w:spacing w:after="0"/>
              <w:rPr>
                <w:b/>
                <w:bCs/>
                <w:color w:val="000000"/>
                <w:lang w:val="en-US"/>
              </w:rPr>
            </w:pPr>
            <w:r>
              <w:rPr>
                <w:b/>
                <w:bCs/>
                <w:color w:val="000000"/>
                <w:lang w:val="en-US"/>
              </w:rPr>
              <w:t>6.7.4a Private Call (with</w:t>
            </w:r>
            <w:r w:rsidRPr="00385979">
              <w:rPr>
                <w:b/>
                <w:bCs/>
                <w:color w:val="000000"/>
                <w:lang w:val="en-US"/>
              </w:rPr>
              <w:t xml:space="preserve"> Floor control) commencement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6" w:space="0" w:color="auto"/>
            </w:tcBorders>
            <w:shd w:val="clear" w:color="auto" w:fill="auto"/>
            <w:vAlign w:val="center"/>
          </w:tcPr>
          <w:p w:rsidR="004E04E5" w:rsidRDefault="004E04E5" w:rsidP="00A7613D">
            <w:pPr>
              <w:spacing w:after="0"/>
              <w:rPr>
                <w:b/>
                <w:bCs/>
                <w:color w:val="000000"/>
                <w:lang w:val="en-US"/>
              </w:rPr>
            </w:pPr>
            <w:r>
              <w:rPr>
                <w:b/>
                <w:bCs/>
                <w:color w:val="000000"/>
                <w:lang w:val="en-US"/>
              </w:rPr>
              <w:t>NA</w:t>
            </w:r>
          </w:p>
        </w:tc>
        <w:tc>
          <w:tcPr>
            <w:tcW w:w="3900" w:type="dxa"/>
            <w:tcBorders>
              <w:top w:val="single" w:sz="8" w:space="0" w:color="auto"/>
              <w:left w:val="single" w:sz="6" w:space="0" w:color="auto"/>
              <w:bottom w:val="single" w:sz="8" w:space="0" w:color="auto"/>
              <w:right w:val="single" w:sz="8" w:space="0" w:color="auto"/>
            </w:tcBorders>
            <w:shd w:val="clear" w:color="auto" w:fill="auto"/>
            <w:vAlign w:val="center"/>
          </w:tcPr>
          <w:p w:rsidR="004E04E5" w:rsidRPr="00385979" w:rsidRDefault="004E04E5" w:rsidP="00A7613D">
            <w:pPr>
              <w:spacing w:after="0"/>
              <w:rPr>
                <w:b/>
                <w:bCs/>
                <w:color w:val="000000"/>
                <w:lang w:val="en-US"/>
              </w:rPr>
            </w:pP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6.7.5 Private Call (without Floor control) termination</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R-6.7.5-001 </w:t>
            </w:r>
            <w:r w:rsidRPr="004316CB">
              <w:rPr>
                <w:color w:val="000000"/>
                <w:lang w:val="en-US"/>
              </w:rPr>
              <w:sym w:font="Wingdings" w:char="F0E0"/>
            </w:r>
            <w:r>
              <w:rPr>
                <w:color w:val="000000"/>
                <w:lang w:val="en-US"/>
              </w:rPr>
              <w:t xml:space="preserve"> R-6.7.6-001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R-6.7.5-003 </w:t>
            </w:r>
            <w:r w:rsidRPr="004316CB">
              <w:rPr>
                <w:color w:val="000000"/>
                <w:lang w:val="en-US"/>
              </w:rPr>
              <w:sym w:font="Wingdings" w:char="F0E0"/>
            </w:r>
            <w:r>
              <w:rPr>
                <w:color w:val="000000"/>
                <w:lang w:val="en-US"/>
              </w:rPr>
              <w:t xml:space="preserve"> R-6.7.6-002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6.7.6 Call back request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 MCPTT</w:t>
            </w:r>
            <w:r w:rsidR="00CE21F2">
              <w:rPr>
                <w:b/>
                <w:bCs/>
                <w:color w:val="000000"/>
                <w:lang w:val="en-US"/>
              </w:rPr>
              <w:t xml:space="preserve"> </w:t>
            </w:r>
            <w:r w:rsidRPr="00321E7A">
              <w:rPr>
                <w:b/>
                <w:bCs/>
                <w:color w:val="000000"/>
                <w:lang w:val="en-US"/>
              </w:rPr>
              <w:t>Priority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6.8.1 General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R-6.8.1-001 </w:t>
            </w:r>
            <w:r w:rsidRPr="00321E7A">
              <w:rPr>
                <w:rFonts w:ascii="Wingdings" w:hAnsi="Wingdings"/>
                <w:color w:val="000000"/>
                <w:lang w:val="en-US"/>
              </w:rPr>
              <w:t></w:t>
            </w:r>
            <w:r w:rsidR="004E04E5" w:rsidRPr="00385979">
              <w:rPr>
                <w:color w:val="000000"/>
                <w:lang w:val="en-US"/>
              </w:rPr>
              <w:t xml:space="preserve"> R-6.8.1-001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R-6.8.1-003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R-6.8.1-004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R-6.8.1-005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R-6.8.1-006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R-6.8.1-007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R-6.8.1-008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R-6.8.1-009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R-6.8.1-010 </w:t>
            </w:r>
            <w:r w:rsidRPr="00321E7A">
              <w:rPr>
                <w:rFonts w:ascii="Wingdings" w:hAnsi="Wingdings"/>
                <w:color w:val="000000"/>
                <w:lang w:val="en-US"/>
              </w:rPr>
              <w:t></w:t>
            </w:r>
            <w:r w:rsidR="004E04E5" w:rsidRPr="00385979">
              <w:rPr>
                <w:color w:val="000000"/>
                <w:lang w:val="en-US"/>
              </w:rPr>
              <w:t xml:space="preserve"> R-6.8.1-00</w:t>
            </w:r>
            <w:r w:rsidR="004E04E5">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R-6.8.1-011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10</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R-6.8.1-012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R-6.8.1-013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R-6.8.1-014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R-6.8.1-015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R-6.8.1-016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R-6.8.1-017 </w:t>
            </w:r>
            <w:r w:rsidRPr="00321E7A">
              <w:rPr>
                <w:rFonts w:ascii="Wingdings" w:hAnsi="Wingdings"/>
                <w:color w:val="000000"/>
                <w:lang w:val="en-US"/>
              </w:rPr>
              <w:t></w:t>
            </w:r>
            <w:r w:rsidR="004E04E5" w:rsidRPr="00385979">
              <w:rPr>
                <w:color w:val="000000"/>
                <w:lang w:val="en-US"/>
              </w:rPr>
              <w:t xml:space="preserve"> R-6.8.1-0</w:t>
            </w:r>
            <w:r w:rsidR="004E04E5">
              <w:rPr>
                <w:color w:val="000000"/>
                <w:lang w:val="en-US"/>
              </w:rPr>
              <w:t>16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6.8.2 </w:t>
            </w:r>
            <w:r w:rsidR="008D00AB">
              <w:rPr>
                <w:b/>
                <w:bCs/>
                <w:color w:val="000000"/>
                <w:lang w:val="en-US"/>
              </w:rPr>
              <w:t>3GPP system</w:t>
            </w:r>
            <w:r w:rsidR="008D00AB" w:rsidRPr="00321E7A">
              <w:rPr>
                <w:b/>
                <w:bCs/>
                <w:color w:val="000000"/>
                <w:lang w:val="en-US"/>
              </w:rPr>
              <w:t xml:space="preserve"> </w:t>
            </w:r>
            <w:r w:rsidRPr="00321E7A">
              <w:rPr>
                <w:b/>
                <w:bCs/>
                <w:color w:val="000000"/>
                <w:lang w:val="en-US"/>
              </w:rPr>
              <w:t>access controls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R-6.8.2-001 </w:t>
            </w:r>
            <w:r w:rsidRPr="00321E7A">
              <w:rPr>
                <w:rFonts w:ascii="Wingdings" w:hAnsi="Wingdings"/>
                <w:color w:val="000000"/>
                <w:lang w:val="en-US"/>
              </w:rPr>
              <w:t></w:t>
            </w:r>
            <w:r w:rsidR="004E04E5" w:rsidRPr="00385979">
              <w:rPr>
                <w:color w:val="000000"/>
                <w:lang w:val="en-US"/>
              </w:rPr>
              <w:t xml:space="preserve"> R-6.8.2-001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6.8.3 </w:t>
            </w:r>
            <w:r w:rsidR="008D00AB">
              <w:rPr>
                <w:b/>
                <w:bCs/>
                <w:color w:val="000000"/>
                <w:lang w:val="en-US"/>
              </w:rPr>
              <w:t>3GPP system</w:t>
            </w:r>
            <w:r w:rsidR="008D00AB" w:rsidRPr="00321E7A">
              <w:rPr>
                <w:b/>
                <w:bCs/>
                <w:color w:val="000000"/>
                <w:lang w:val="en-US"/>
              </w:rPr>
              <w:t xml:space="preserve"> </w:t>
            </w:r>
            <w:r w:rsidRPr="00321E7A">
              <w:rPr>
                <w:b/>
                <w:bCs/>
                <w:color w:val="000000"/>
                <w:lang w:val="en-US"/>
              </w:rPr>
              <w:t>admission controls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R-6.8.3-001 </w:t>
            </w:r>
            <w:r w:rsidRPr="00321E7A">
              <w:rPr>
                <w:rFonts w:ascii="Wingdings" w:hAnsi="Wingdings"/>
                <w:color w:val="000000"/>
                <w:lang w:val="en-US"/>
              </w:rPr>
              <w:t></w:t>
            </w:r>
            <w:r w:rsidR="004E04E5" w:rsidRPr="00385979">
              <w:rPr>
                <w:color w:val="000000"/>
                <w:lang w:val="en-US"/>
              </w:rPr>
              <w:t xml:space="preserve"> R-6.8.3-001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6.8.4 </w:t>
            </w:r>
            <w:r w:rsidR="008D00AB">
              <w:rPr>
                <w:b/>
                <w:bCs/>
                <w:color w:val="000000"/>
                <w:lang w:val="en-US"/>
              </w:rPr>
              <w:t>3GPP system</w:t>
            </w:r>
            <w:r w:rsidR="008D00AB" w:rsidRPr="00321E7A">
              <w:rPr>
                <w:b/>
                <w:bCs/>
                <w:color w:val="000000"/>
                <w:lang w:val="en-US"/>
              </w:rPr>
              <w:t xml:space="preserve"> </w:t>
            </w:r>
            <w:r w:rsidRPr="00321E7A">
              <w:rPr>
                <w:b/>
                <w:bCs/>
                <w:color w:val="000000"/>
                <w:lang w:val="en-US"/>
              </w:rPr>
              <w:t>scheduling controls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R-6.8.4-001 </w:t>
            </w:r>
            <w:r w:rsidRPr="00321E7A">
              <w:rPr>
                <w:rFonts w:ascii="Wingdings" w:hAnsi="Wingdings"/>
                <w:color w:val="000000"/>
                <w:lang w:val="en-US"/>
              </w:rPr>
              <w:t></w:t>
            </w:r>
            <w:r w:rsidR="004E04E5" w:rsidRPr="00385979">
              <w:rPr>
                <w:color w:val="000000"/>
                <w:lang w:val="en-US"/>
              </w:rPr>
              <w:t xml:space="preserve"> R-6.8.4-001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6.8.5 UE access controls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R-6.8.5-001 </w:t>
            </w:r>
            <w:r w:rsidRPr="00321E7A">
              <w:rPr>
                <w:rFonts w:ascii="Wingdings" w:hAnsi="Wingdings"/>
                <w:color w:val="000000"/>
                <w:lang w:val="en-US"/>
              </w:rPr>
              <w:t></w:t>
            </w:r>
            <w:r w:rsidR="004E04E5" w:rsidRPr="00385979">
              <w:rPr>
                <w:color w:val="000000"/>
                <w:lang w:val="en-US"/>
              </w:rPr>
              <w:t xml:space="preserve"> R-6.8.5-001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6.8.6 Application layer priorities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6.8.6.1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6.8.6.2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R-6.8.6.2-001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R-6.8.7</w:t>
            </w:r>
            <w:r w:rsidR="004E04E5" w:rsidRPr="00385979">
              <w:rPr>
                <w:color w:val="000000"/>
                <w:lang w:val="en-US"/>
              </w:rPr>
              <w:t>.2-001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R-6.8.6.2-002 </w:t>
            </w:r>
            <w:r w:rsidRPr="00321E7A">
              <w:rPr>
                <w:rFonts w:ascii="Wingdings" w:hAnsi="Wingdings"/>
                <w:color w:val="000000"/>
                <w:lang w:val="en-US"/>
              </w:rPr>
              <w:t></w:t>
            </w:r>
            <w:r w:rsidR="004E04E5">
              <w:rPr>
                <w:color w:val="000000"/>
                <w:lang w:val="en-US"/>
              </w:rPr>
              <w:t xml:space="preserve"> R-6.8.7</w:t>
            </w:r>
            <w:r w:rsidR="004E04E5" w:rsidRPr="00385979">
              <w:rPr>
                <w:color w:val="000000"/>
                <w:lang w:val="en-US"/>
              </w:rPr>
              <w:t>.2-00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R-6.8.6.2-003 </w:t>
            </w:r>
            <w:r w:rsidRPr="00321E7A">
              <w:rPr>
                <w:rFonts w:ascii="Wingdings" w:hAnsi="Wingdings"/>
                <w:color w:val="000000"/>
                <w:lang w:val="en-US"/>
              </w:rPr>
              <w:t></w:t>
            </w:r>
            <w:r w:rsidR="004E04E5">
              <w:rPr>
                <w:color w:val="000000"/>
                <w:lang w:val="en-US"/>
              </w:rPr>
              <w:t xml:space="preserve"> R-6.8.7</w:t>
            </w:r>
            <w:r w:rsidR="004E04E5" w:rsidRPr="00385979">
              <w:rPr>
                <w:color w:val="000000"/>
                <w:lang w:val="en-US"/>
              </w:rPr>
              <w:t>.2-00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R-6.8.6.2-005 </w:t>
            </w:r>
            <w:r w:rsidRPr="00321E7A">
              <w:rPr>
                <w:rFonts w:ascii="Wingdings" w:hAnsi="Wingdings"/>
                <w:color w:val="000000"/>
                <w:lang w:val="en-US"/>
              </w:rPr>
              <w:t></w:t>
            </w:r>
            <w:r w:rsidR="004E04E5">
              <w:rPr>
                <w:color w:val="000000"/>
                <w:lang w:val="en-US"/>
              </w:rPr>
              <w:t xml:space="preserve"> R-6.8.7</w:t>
            </w:r>
            <w:r w:rsidR="004E04E5" w:rsidRPr="00385979">
              <w:rPr>
                <w:color w:val="000000"/>
                <w:lang w:val="en-US"/>
              </w:rPr>
              <w:t>.2-00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R-6.8.6.2-006 </w:t>
            </w:r>
            <w:r w:rsidRPr="00321E7A">
              <w:rPr>
                <w:rFonts w:ascii="Wingdings" w:hAnsi="Wingdings"/>
                <w:color w:val="000000"/>
                <w:lang w:val="en-US"/>
              </w:rPr>
              <w:t></w:t>
            </w:r>
            <w:r w:rsidR="004E04E5">
              <w:rPr>
                <w:color w:val="000000"/>
                <w:lang w:val="en-US"/>
              </w:rPr>
              <w:t xml:space="preserve"> R-6.8.7</w:t>
            </w:r>
            <w:r w:rsidR="004E04E5" w:rsidRPr="00385979">
              <w:rPr>
                <w:color w:val="000000"/>
                <w:lang w:val="en-US"/>
              </w:rPr>
              <w:t>.2-00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 Call types based on priorities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6.8.7.1 MCPTT</w:t>
            </w:r>
            <w:r w:rsidR="00CE21F2">
              <w:rPr>
                <w:b/>
                <w:bCs/>
                <w:color w:val="000000"/>
                <w:lang w:val="en-US"/>
              </w:rPr>
              <w:t xml:space="preserve"> </w:t>
            </w:r>
            <w:r w:rsidRPr="00321E7A">
              <w:rPr>
                <w:b/>
                <w:bCs/>
                <w:color w:val="000000"/>
                <w:lang w:val="en-US"/>
              </w:rPr>
              <w:t>Emergency Group Call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R-6.8.8</w:t>
            </w:r>
            <w:r w:rsidR="004E04E5" w:rsidRPr="00385979">
              <w:rPr>
                <w:color w:val="000000"/>
                <w:lang w:val="en-US"/>
              </w:rPr>
              <w:t>.1-001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R-6.8.7.1-002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R-6.8.7.1-003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r w:rsidR="004E04E5">
              <w:rPr>
                <w:color w:val="000000"/>
                <w:lang w:val="en-US"/>
              </w:rPr>
              <w:t>R-6.8.7.1-004</w:t>
            </w:r>
            <w:r w:rsidR="004E04E5" w:rsidRPr="00385979">
              <w:rPr>
                <w:color w:val="000000"/>
                <w:lang w:val="en-US"/>
              </w:rPr>
              <w:t xml:space="preserve"> </w:t>
            </w:r>
            <w:r w:rsidR="004E04E5" w:rsidRPr="00385979">
              <w:rPr>
                <w:rFonts w:ascii="Wingdings" w:hAnsi="Wingdings"/>
                <w:color w:val="000000"/>
                <w:lang w:val="en-US"/>
              </w:rPr>
              <w:t></w:t>
            </w:r>
            <w:r w:rsidR="004E04E5">
              <w:rPr>
                <w:color w:val="000000"/>
                <w:lang w:val="en-US"/>
              </w:rPr>
              <w:t xml:space="preserve"> R-6.8.8</w:t>
            </w:r>
            <w:r w:rsidR="004E04E5" w:rsidRPr="00385979">
              <w:rPr>
                <w:color w:val="000000"/>
                <w:lang w:val="en-US"/>
              </w:rPr>
              <w:t>.1-00</w:t>
            </w:r>
            <w:r w:rsidR="004E04E5">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6.8.7.2 MCPTT Emergency Private Call (with Floor control)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6.8.7.3 Imminent Peril group call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R-6.8.7.3</w:t>
            </w:r>
            <w:r w:rsidRPr="00385979">
              <w:rPr>
                <w:color w:val="000000"/>
                <w:lang w:val="en-US"/>
              </w:rPr>
              <w:t xml:space="preserve">-001 </w:t>
            </w:r>
            <w:r w:rsidRPr="00385979">
              <w:rPr>
                <w:rFonts w:ascii="Wingdings" w:hAnsi="Wingdings"/>
                <w:color w:val="000000"/>
                <w:lang w:val="en-US"/>
              </w:rPr>
              <w:t></w:t>
            </w:r>
            <w:r>
              <w:rPr>
                <w:color w:val="000000"/>
                <w:lang w:val="en-US"/>
              </w:rPr>
              <w:t xml:space="preserve"> R-6.8.8.3</w:t>
            </w:r>
            <w:r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R-6.8.7.3-002</w:t>
            </w:r>
            <w:r w:rsidRPr="00385979">
              <w:rPr>
                <w:color w:val="000000"/>
                <w:lang w:val="en-US"/>
              </w:rPr>
              <w:t xml:space="preserve"> </w:t>
            </w:r>
            <w:r w:rsidRPr="00385979">
              <w:rPr>
                <w:rFonts w:ascii="Wingdings" w:hAnsi="Wingdings"/>
                <w:color w:val="000000"/>
                <w:lang w:val="en-US"/>
              </w:rPr>
              <w:t></w:t>
            </w:r>
            <w:r>
              <w:rPr>
                <w:color w:val="000000"/>
                <w:lang w:val="en-US"/>
              </w:rPr>
              <w:t xml:space="preserve"> R-6.8.8.3</w:t>
            </w:r>
            <w:r w:rsidRPr="00385979">
              <w:rPr>
                <w:color w:val="000000"/>
                <w:lang w:val="en-US"/>
              </w:rPr>
              <w:t>-00</w:t>
            </w:r>
            <w:r>
              <w:rPr>
                <w:color w:val="000000"/>
                <w:lang w:val="en-US"/>
              </w:rPr>
              <w:t>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R-6.8.7.3-003</w:t>
            </w:r>
            <w:r w:rsidRPr="00385979">
              <w:rPr>
                <w:color w:val="000000"/>
                <w:lang w:val="en-US"/>
              </w:rPr>
              <w:t xml:space="preserve"> </w:t>
            </w:r>
            <w:r w:rsidRPr="00385979">
              <w:rPr>
                <w:rFonts w:ascii="Wingdings" w:hAnsi="Wingdings"/>
                <w:color w:val="000000"/>
                <w:lang w:val="en-US"/>
              </w:rPr>
              <w:t></w:t>
            </w:r>
            <w:r>
              <w:rPr>
                <w:color w:val="000000"/>
                <w:lang w:val="en-US"/>
              </w:rPr>
              <w:t xml:space="preserve"> R-6.8.8.3</w:t>
            </w:r>
            <w:r w:rsidRPr="00385979">
              <w:rPr>
                <w:color w:val="000000"/>
                <w:lang w:val="en-US"/>
              </w:rPr>
              <w:t>-00</w:t>
            </w:r>
            <w:r>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6.8.7.4 MCPTT Emergency Alert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6.8.7.4.1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R-6.8.8</w:t>
            </w:r>
            <w:r w:rsidR="004E04E5" w:rsidRPr="00385979">
              <w:rPr>
                <w:color w:val="000000"/>
                <w:lang w:val="en-US"/>
              </w:rPr>
              <w:t>.4.1-001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R-6.8.7.4.1-002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R-6.8.7.4.1-003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R-6.8.7.4.1-004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.4.1-00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R-6.8.7.4.1-005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.4.1-00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R-6.8.7.4.1-006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.4.1-00</w:t>
            </w:r>
            <w:r w:rsidR="004E04E5">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6.8.7.4.2 MCPTT Emergency Alert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R-6.8.7.4.2-001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R-6.8.8</w:t>
            </w:r>
            <w:r w:rsidR="004E04E5" w:rsidRPr="00385979">
              <w:rPr>
                <w:color w:val="000000"/>
                <w:lang w:val="en-US"/>
              </w:rPr>
              <w:t>.4.2-001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R-6.8.7.4.2-002 </w:t>
            </w:r>
            <w:r w:rsidRPr="00321E7A">
              <w:rPr>
                <w:rFonts w:ascii="Wingdings" w:hAnsi="Wingdings"/>
                <w:color w:val="000000"/>
                <w:lang w:val="en-US"/>
              </w:rPr>
              <w:t></w:t>
            </w:r>
            <w:r w:rsidR="004E04E5">
              <w:rPr>
                <w:color w:val="000000"/>
                <w:lang w:val="en-US"/>
              </w:rPr>
              <w:t xml:space="preserve"> R-6.8.8</w:t>
            </w:r>
            <w:r w:rsidR="004E04E5" w:rsidRPr="00385979">
              <w:rPr>
                <w:color w:val="000000"/>
                <w:lang w:val="en-US"/>
              </w:rPr>
              <w:t>.4.2-00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6.9 IDs and aliases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R-6.9-001 </w:t>
            </w:r>
            <w:r w:rsidRPr="00321E7A">
              <w:rPr>
                <w:rFonts w:ascii="Wingdings" w:hAnsi="Wingdings"/>
                <w:color w:val="000000"/>
                <w:lang w:val="en-US"/>
              </w:rPr>
              <w:t></w:t>
            </w:r>
            <w:r w:rsidR="004E04E5" w:rsidRPr="00385979">
              <w:rPr>
                <w:color w:val="000000"/>
                <w:lang w:val="en-US"/>
              </w:rPr>
              <w:t xml:space="preserve"> R-6.9-001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R-6.9-002 </w:t>
            </w:r>
            <w:r w:rsidRPr="00321E7A">
              <w:rPr>
                <w:rFonts w:ascii="Wingdings" w:hAnsi="Wingdings"/>
                <w:color w:val="000000"/>
                <w:lang w:val="en-US"/>
              </w:rPr>
              <w:t></w:t>
            </w:r>
            <w:r w:rsidR="004E04E5" w:rsidRPr="00385979">
              <w:rPr>
                <w:color w:val="000000"/>
                <w:lang w:val="en-US"/>
              </w:rPr>
              <w:t xml:space="preserve"> R-6.9-00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R-6.9-003 </w:t>
            </w:r>
            <w:r w:rsidRPr="00321E7A">
              <w:rPr>
                <w:rFonts w:ascii="Wingdings" w:hAnsi="Wingdings"/>
                <w:color w:val="000000"/>
                <w:lang w:val="en-US"/>
              </w:rPr>
              <w:t></w:t>
            </w:r>
            <w:r w:rsidR="004E04E5" w:rsidRPr="00385979">
              <w:rPr>
                <w:color w:val="000000"/>
                <w:lang w:val="en-US"/>
              </w:rPr>
              <w:t xml:space="preserve"> R-6.9-00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R-6.9-004 </w:t>
            </w:r>
            <w:r w:rsidRPr="00321E7A">
              <w:rPr>
                <w:rFonts w:ascii="Wingdings" w:hAnsi="Wingdings"/>
                <w:color w:val="000000"/>
                <w:lang w:val="en-US"/>
              </w:rPr>
              <w:t></w:t>
            </w:r>
            <w:r w:rsidR="004E04E5" w:rsidRPr="00385979">
              <w:rPr>
                <w:color w:val="000000"/>
                <w:lang w:val="en-US"/>
              </w:rPr>
              <w:t xml:space="preserve"> R-6.9-00</w:t>
            </w:r>
            <w:r w:rsidR="004E04E5">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6.10 User Profile Management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R-6.10-001 </w:t>
            </w:r>
            <w:r w:rsidRPr="00321E7A">
              <w:rPr>
                <w:rFonts w:ascii="Wingdings" w:hAnsi="Wingdings"/>
                <w:color w:val="000000"/>
                <w:lang w:val="en-US"/>
              </w:rPr>
              <w:t></w:t>
            </w:r>
            <w:r w:rsidR="004E04E5" w:rsidRPr="00385979">
              <w:rPr>
                <w:color w:val="000000"/>
                <w:lang w:val="en-US"/>
              </w:rPr>
              <w:t xml:space="preserve"> R-6.10-001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R-6.10-002 </w:t>
            </w:r>
            <w:r w:rsidRPr="00321E7A">
              <w:rPr>
                <w:rFonts w:ascii="Wingdings" w:hAnsi="Wingdings"/>
                <w:color w:val="000000"/>
                <w:lang w:val="en-US"/>
              </w:rPr>
              <w:t></w:t>
            </w:r>
            <w:r w:rsidR="004E04E5" w:rsidRPr="00385979">
              <w:rPr>
                <w:color w:val="000000"/>
                <w:lang w:val="en-US"/>
              </w:rPr>
              <w:t xml:space="preserve"> R-6.10-00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R-6.10-003 </w:t>
            </w:r>
            <w:r w:rsidRPr="00321E7A">
              <w:rPr>
                <w:rFonts w:ascii="Wingdings" w:hAnsi="Wingdings"/>
                <w:color w:val="000000"/>
                <w:lang w:val="en-US"/>
              </w:rPr>
              <w:t></w:t>
            </w:r>
            <w:r w:rsidR="004E04E5" w:rsidRPr="00385979">
              <w:rPr>
                <w:color w:val="000000"/>
                <w:lang w:val="en-US"/>
              </w:rPr>
              <w:t xml:space="preserve"> R-6.10-00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R-6.10-004 </w:t>
            </w:r>
            <w:r w:rsidRPr="00321E7A">
              <w:rPr>
                <w:rFonts w:ascii="Wingdings" w:hAnsi="Wingdings"/>
                <w:color w:val="000000"/>
                <w:lang w:val="en-US"/>
              </w:rPr>
              <w:t></w:t>
            </w:r>
            <w:r w:rsidR="004E04E5" w:rsidRPr="00385979">
              <w:rPr>
                <w:color w:val="000000"/>
                <w:lang w:val="en-US"/>
              </w:rPr>
              <w:t xml:space="preserve"> R-6.10-00</w:t>
            </w:r>
            <w:r w:rsidR="004E04E5">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6.11 Support for multiple devices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R-6.11-001 </w:t>
            </w:r>
            <w:r w:rsidRPr="00321E7A">
              <w:rPr>
                <w:rFonts w:ascii="Wingdings" w:hAnsi="Wingdings"/>
                <w:color w:val="000000"/>
                <w:lang w:val="en-US"/>
              </w:rPr>
              <w:t></w:t>
            </w:r>
            <w:r w:rsidR="004E04E5" w:rsidRPr="00385979">
              <w:rPr>
                <w:color w:val="000000"/>
                <w:lang w:val="en-US"/>
              </w:rPr>
              <w:t xml:space="preserve"> R-6.11-001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R-6.11-002 </w:t>
            </w:r>
            <w:r w:rsidRPr="00321E7A">
              <w:rPr>
                <w:rFonts w:ascii="Wingdings" w:hAnsi="Wingdings"/>
                <w:color w:val="000000"/>
                <w:lang w:val="en-US"/>
              </w:rPr>
              <w:t></w:t>
            </w:r>
            <w:r w:rsidR="004E04E5" w:rsidRPr="00385979">
              <w:rPr>
                <w:color w:val="000000"/>
                <w:lang w:val="en-US"/>
              </w:rPr>
              <w:t xml:space="preserve"> R-6.11-00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R-6.11-003 </w:t>
            </w:r>
            <w:r w:rsidRPr="00321E7A">
              <w:rPr>
                <w:rFonts w:ascii="Wingdings" w:hAnsi="Wingdings"/>
                <w:color w:val="000000"/>
                <w:lang w:val="en-US"/>
              </w:rPr>
              <w:t></w:t>
            </w:r>
            <w:r w:rsidR="004E04E5" w:rsidRPr="00385979">
              <w:rPr>
                <w:color w:val="000000"/>
                <w:lang w:val="en-US"/>
              </w:rPr>
              <w:t xml:space="preserve"> R-6.11-00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6.12 Location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R-6.12-001 </w:t>
            </w:r>
            <w:r w:rsidRPr="00321E7A">
              <w:rPr>
                <w:rFonts w:ascii="Wingdings" w:hAnsi="Wingdings"/>
                <w:color w:val="000000"/>
                <w:lang w:val="en-US"/>
              </w:rPr>
              <w:t></w:t>
            </w:r>
            <w:r w:rsidR="004E04E5" w:rsidRPr="00385979">
              <w:rPr>
                <w:color w:val="000000"/>
                <w:lang w:val="en-US"/>
              </w:rPr>
              <w:t xml:space="preserve"> R-6.12-001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R-6.12-002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R-6.12-003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R-6.12-004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R-6.12-005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R-6.12-006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R-6.12-007 </w:t>
            </w:r>
            <w:r w:rsidRPr="00321E7A">
              <w:rPr>
                <w:rFonts w:ascii="Wingdings" w:hAnsi="Wingdings"/>
                <w:color w:val="000000"/>
                <w:lang w:val="en-US"/>
              </w:rPr>
              <w:t></w:t>
            </w:r>
            <w:r w:rsidR="004E04E5" w:rsidRPr="00385979">
              <w:rPr>
                <w:color w:val="000000"/>
                <w:lang w:val="en-US"/>
              </w:rPr>
              <w:t xml:space="preserve"> R-6.12-00</w:t>
            </w:r>
            <w:r w:rsidR="004E04E5">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6.13 Security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6.13.1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6.13.2 Cryptographic protocols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R-6.13.2-001 </w:t>
            </w:r>
            <w:r w:rsidRPr="00321E7A">
              <w:rPr>
                <w:rFonts w:ascii="Wingdings" w:hAnsi="Wingdings"/>
                <w:color w:val="000000"/>
                <w:lang w:val="en-US"/>
              </w:rPr>
              <w:t></w:t>
            </w:r>
            <w:r w:rsidR="004E04E5" w:rsidRPr="00385979">
              <w:rPr>
                <w:color w:val="000000"/>
                <w:lang w:val="en-US"/>
              </w:rPr>
              <w:t xml:space="preserve"> R-6.13.2-001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R-6.13.2-002 </w:t>
            </w:r>
            <w:r w:rsidRPr="00321E7A">
              <w:rPr>
                <w:rFonts w:ascii="Wingdings" w:hAnsi="Wingdings"/>
                <w:color w:val="000000"/>
                <w:lang w:val="en-US"/>
              </w:rPr>
              <w:t></w:t>
            </w:r>
            <w:r w:rsidR="004E04E5" w:rsidRPr="00385979">
              <w:rPr>
                <w:color w:val="000000"/>
                <w:lang w:val="en-US"/>
              </w:rPr>
              <w:t xml:space="preserve"> R-6.13.2-00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R-6.13.2-003 </w:t>
            </w:r>
            <w:r w:rsidRPr="00321E7A">
              <w:rPr>
                <w:rFonts w:ascii="Wingdings" w:hAnsi="Wingdings"/>
                <w:color w:val="000000"/>
                <w:lang w:val="en-US"/>
              </w:rPr>
              <w:t></w:t>
            </w:r>
            <w:r w:rsidR="004E04E5" w:rsidRPr="00385979">
              <w:rPr>
                <w:color w:val="000000"/>
                <w:lang w:val="en-US"/>
              </w:rPr>
              <w:t xml:space="preserve"> R-6.13.2-00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6.13.3 Authentication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R-6.13.3-001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R-6.13.3</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6.13.4 Access control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R-6.13.4-001 </w:t>
            </w:r>
            <w:r w:rsidRPr="00321E7A">
              <w:rPr>
                <w:rFonts w:ascii="Wingdings" w:hAnsi="Wingdings"/>
                <w:color w:val="000000"/>
                <w:lang w:val="en-US"/>
              </w:rPr>
              <w:t></w:t>
            </w:r>
            <w:r w:rsidR="004E04E5" w:rsidRPr="00385979">
              <w:rPr>
                <w:color w:val="000000"/>
                <w:lang w:val="en-US"/>
              </w:rPr>
              <w:t xml:space="preserve"> R-6.13.4-001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R-6.13.4-002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R-6.13.4-003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R-6.13.4-004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R-6.13.4-005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R-6.13.4-006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R-6.13.4-007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R-6.13.4-008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R-6.13.4-009 </w:t>
            </w:r>
            <w:r w:rsidRPr="00321E7A">
              <w:rPr>
                <w:rFonts w:ascii="Wingdings" w:hAnsi="Wingdings"/>
                <w:color w:val="000000"/>
                <w:lang w:val="en-US"/>
              </w:rPr>
              <w:t></w:t>
            </w:r>
            <w:r w:rsidR="004E04E5" w:rsidRPr="00385979">
              <w:rPr>
                <w:color w:val="000000"/>
                <w:lang w:val="en-US"/>
              </w:rPr>
              <w:t xml:space="preserve"> R-6.13.4-00</w:t>
            </w:r>
            <w:r w:rsidR="004E04E5">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R-6.13.4-010 </w:t>
            </w:r>
            <w:r w:rsidRPr="00321E7A">
              <w:rPr>
                <w:rFonts w:ascii="Wingdings" w:hAnsi="Wingdings"/>
                <w:color w:val="000000"/>
                <w:lang w:val="en-US"/>
              </w:rPr>
              <w:t></w:t>
            </w:r>
            <w:r w:rsidR="004E04E5" w:rsidRPr="00385979">
              <w:rPr>
                <w:color w:val="000000"/>
                <w:lang w:val="en-US"/>
              </w:rPr>
              <w:t xml:space="preserve"> R-6.13.4-0</w:t>
            </w:r>
            <w:r w:rsidR="004E04E5">
              <w:rPr>
                <w:color w:val="000000"/>
                <w:lang w:val="en-US"/>
              </w:rPr>
              <w:t>10</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6.13.5 Regulatory Issues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R-6.13.5-001 </w:t>
            </w:r>
            <w:r w:rsidRPr="00321E7A">
              <w:rPr>
                <w:rFonts w:ascii="Wingdings" w:hAnsi="Wingdings"/>
                <w:color w:val="000000"/>
                <w:lang w:val="en-US"/>
              </w:rPr>
              <w:t></w:t>
            </w:r>
            <w:r w:rsidR="004E04E5" w:rsidRPr="00385979">
              <w:rPr>
                <w:color w:val="000000"/>
                <w:lang w:val="en-US"/>
              </w:rPr>
              <w:t xml:space="preserve"> R-6.13.5-001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6.14 Interactions for MCPTT Group Calls</w:t>
            </w:r>
            <w:r w:rsidR="00CE21F2">
              <w:rPr>
                <w:b/>
                <w:bCs/>
                <w:color w:val="000000"/>
                <w:lang w:val="en-US"/>
              </w:rPr>
              <w:t xml:space="preserve"> </w:t>
            </w:r>
            <w:r w:rsidRPr="00321E7A">
              <w:rPr>
                <w:b/>
                <w:bCs/>
                <w:color w:val="000000"/>
                <w:lang w:val="en-US"/>
              </w:rPr>
              <w:t>and MCPTT Private Calls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4E04E5" w:rsidP="00D25652">
            <w:pPr>
              <w:spacing w:after="0"/>
              <w:rPr>
                <w:color w:val="000000"/>
                <w:lang w:val="en-US"/>
              </w:rPr>
            </w:pPr>
            <w:r>
              <w:rPr>
                <w:color w:val="000000"/>
                <w:lang w:val="en-US"/>
              </w:rPr>
              <w:t>R-6.14</w:t>
            </w:r>
            <w:r w:rsidRPr="00385979">
              <w:rPr>
                <w:color w:val="000000"/>
                <w:lang w:val="en-US"/>
              </w:rPr>
              <w:t xml:space="preserve">-001 </w:t>
            </w:r>
            <w:r w:rsidRPr="00385979">
              <w:rPr>
                <w:rFonts w:ascii="Wingdings" w:hAnsi="Wingdings"/>
                <w:color w:val="000000"/>
                <w:lang w:val="en-US"/>
              </w:rPr>
              <w:t></w:t>
            </w:r>
            <w:r>
              <w:rPr>
                <w:color w:val="000000"/>
                <w:lang w:val="en-US"/>
              </w:rPr>
              <w:t xml:space="preserve"> R-6.14</w:t>
            </w:r>
            <w:r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CE21F2" w:rsidP="00D25652">
            <w:pPr>
              <w:spacing w:after="0"/>
              <w:rPr>
                <w:color w:val="000000"/>
                <w:lang w:val="en-US"/>
              </w:rPr>
            </w:pPr>
            <w:r>
              <w:rPr>
                <w:color w:val="000000"/>
                <w:lang w:val="en-US"/>
              </w:rPr>
              <w:t xml:space="preserve"> </w:t>
            </w:r>
            <w:r w:rsidR="004E04E5">
              <w:rPr>
                <w:color w:val="000000"/>
                <w:lang w:val="en-US"/>
              </w:rPr>
              <w:t>R-6.14-002</w:t>
            </w:r>
            <w:r w:rsidR="004E04E5" w:rsidRPr="00385979">
              <w:rPr>
                <w:color w:val="000000"/>
                <w:lang w:val="en-US"/>
              </w:rPr>
              <w:t xml:space="preserve"> </w:t>
            </w:r>
            <w:r w:rsidR="004E04E5" w:rsidRPr="00385979">
              <w:rPr>
                <w:rFonts w:ascii="Wingdings" w:hAnsi="Wingdings"/>
                <w:color w:val="000000"/>
                <w:lang w:val="en-US"/>
              </w:rPr>
              <w:t></w:t>
            </w:r>
            <w:r w:rsidR="004E04E5">
              <w:rPr>
                <w:color w:val="000000"/>
                <w:lang w:val="en-US"/>
              </w:rPr>
              <w:t xml:space="preserve"> R-6.14</w:t>
            </w:r>
            <w:r w:rsidR="004E04E5" w:rsidRPr="00385979">
              <w:rPr>
                <w:color w:val="000000"/>
                <w:lang w:val="en-US"/>
              </w:rPr>
              <w:t>-00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6.15 Audio MCPTT call performance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 Additional services for MCPTT calls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6.16.1 Discreet listening capabilities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R-6.15</w:t>
            </w:r>
            <w:r w:rsidR="004E04E5" w:rsidRPr="00385979">
              <w:rPr>
                <w:color w:val="000000"/>
                <w:lang w:val="en-US"/>
              </w:rPr>
              <w:t>.1-001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6.16.2 Ambient listening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6.16.2.1 Overview of ambient listening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6.16.2.2 Ambient listening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6.16.2.2.1 General Ambient Listening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R-6.16.2.2.1-001 </w:t>
            </w:r>
            <w:r w:rsidRPr="009125D5">
              <w:rPr>
                <w:color w:val="000000"/>
                <w:lang w:val="en-US"/>
              </w:rPr>
              <w:sym w:font="Wingdings" w:char="F0E0"/>
            </w:r>
            <w:r>
              <w:rPr>
                <w:color w:val="000000"/>
                <w:lang w:val="en-US"/>
              </w:rPr>
              <w:t xml:space="preserve"> R-6.15.2.2.1-001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R-6.16.2.2.1-002 </w:t>
            </w:r>
            <w:r w:rsidRPr="009125D5">
              <w:rPr>
                <w:color w:val="000000"/>
                <w:lang w:val="en-US"/>
              </w:rPr>
              <w:sym w:font="Wingdings" w:char="F0E0"/>
            </w:r>
            <w:r>
              <w:rPr>
                <w:color w:val="000000"/>
                <w:lang w:val="en-US"/>
              </w:rPr>
              <w:t xml:space="preserve"> R-6.15.2.2.1-002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 xml:space="preserve">R-6.16.2.2.1-003 </w:t>
            </w:r>
            <w:r w:rsidRPr="009125D5">
              <w:rPr>
                <w:color w:val="000000"/>
                <w:lang w:val="en-US"/>
              </w:rPr>
              <w:sym w:font="Wingdings" w:char="F0E0"/>
            </w:r>
            <w:r>
              <w:rPr>
                <w:color w:val="000000"/>
                <w:lang w:val="en-US"/>
              </w:rPr>
              <w:t xml:space="preserve"> R-6.15.2.2.1-003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6.16.2.2.2 Remotely initiated ambient listening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R-6.16.2.2.2-001 </w:t>
            </w:r>
            <w:r w:rsidRPr="009125D5">
              <w:rPr>
                <w:color w:val="000000"/>
                <w:lang w:val="en-US"/>
              </w:rPr>
              <w:sym w:font="Wingdings" w:char="F0E0"/>
            </w:r>
            <w:r>
              <w:rPr>
                <w:color w:val="000000"/>
                <w:lang w:val="en-US"/>
              </w:rPr>
              <w:t xml:space="preserve"> R-6.15.2.2.2-001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R-6.16.2.2.2-002 </w:t>
            </w:r>
            <w:r w:rsidRPr="009125D5">
              <w:rPr>
                <w:color w:val="000000"/>
                <w:lang w:val="en-US"/>
              </w:rPr>
              <w:sym w:font="Wingdings" w:char="F0E0"/>
            </w:r>
            <w:r>
              <w:rPr>
                <w:color w:val="000000"/>
                <w:lang w:val="en-US"/>
              </w:rPr>
              <w:t xml:space="preserve"> R-6.15.2.2.2-002</w:t>
            </w:r>
          </w:p>
        </w:tc>
      </w:tr>
      <w:tr w:rsidR="004E04E5" w:rsidRPr="00385979" w:rsidTr="00A7613D">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4E04E5" w:rsidRPr="00385979" w:rsidRDefault="004E04E5" w:rsidP="00A7613D">
            <w:pPr>
              <w:spacing w:after="0"/>
              <w:rPr>
                <w:b/>
                <w:bCs/>
                <w:color w:val="000000"/>
                <w:lang w:val="en-US"/>
              </w:rPr>
            </w:pPr>
            <w:r w:rsidRPr="00385979">
              <w:rPr>
                <w:b/>
                <w:bCs/>
                <w:color w:val="000000"/>
                <w:lang w:val="en-US"/>
              </w:rPr>
              <w:t>6.16.2.2.3 Locally initiated ambient listening requirements</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Pr>
                <w:color w:val="000000"/>
                <w:lang w:val="en-US"/>
              </w:rPr>
              <w:t xml:space="preserve">R-6.16.2.2.3-001 </w:t>
            </w:r>
            <w:r w:rsidRPr="009125D5">
              <w:rPr>
                <w:color w:val="000000"/>
                <w:lang w:val="en-US"/>
              </w:rPr>
              <w:sym w:font="Wingdings" w:char="F0E0"/>
            </w:r>
            <w:r>
              <w:rPr>
                <w:color w:val="000000"/>
                <w:lang w:val="en-US"/>
              </w:rPr>
              <w:t xml:space="preserve"> R-6.15.2.2.3-001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4E04E5" w:rsidRPr="00385979" w:rsidRDefault="004E04E5" w:rsidP="00A7613D">
            <w:pPr>
              <w:spacing w:after="0"/>
              <w:rPr>
                <w:color w:val="000000"/>
                <w:lang w:val="en-US"/>
              </w:rPr>
            </w:pPr>
            <w:r w:rsidRPr="00385979">
              <w:rPr>
                <w:color w:val="000000"/>
                <w:lang w:val="en-US"/>
              </w:rPr>
              <w:t> </w:t>
            </w:r>
            <w:r>
              <w:rPr>
                <w:color w:val="000000"/>
                <w:lang w:val="en-US"/>
              </w:rPr>
              <w:t xml:space="preserve">R-6.16.2.2.3-002 </w:t>
            </w:r>
            <w:r w:rsidRPr="009125D5">
              <w:rPr>
                <w:color w:val="000000"/>
                <w:lang w:val="en-US"/>
              </w:rPr>
              <w:sym w:font="Wingdings" w:char="F0E0"/>
            </w:r>
            <w:r>
              <w:rPr>
                <w:color w:val="000000"/>
                <w:lang w:val="en-US"/>
              </w:rPr>
              <w:t xml:space="preserve"> R-6.15.2.2.3-002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6.16.3 Remotely initiated MCPTT call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6.16.3.1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6.16.3.2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R-6.16.3.2-003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R-6.15</w:t>
            </w:r>
            <w:r w:rsidR="004E04E5" w:rsidRPr="00385979">
              <w:rPr>
                <w:color w:val="000000"/>
                <w:lang w:val="en-US"/>
              </w:rPr>
              <w:t>.3.2-003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R-6.16.3.2-004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.3.2-00</w:t>
            </w:r>
            <w:r w:rsidR="004E04E5">
              <w:rPr>
                <w:color w:val="000000"/>
                <w:lang w:val="en-US"/>
              </w:rPr>
              <w:t>4</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R-6.16.3.2-002</w:t>
            </w:r>
            <w:r w:rsidRPr="00385979">
              <w:rPr>
                <w:color w:val="000000"/>
                <w:lang w:val="en-US"/>
              </w:rPr>
              <w:t xml:space="preserve"> </w:t>
            </w:r>
            <w:r w:rsidRPr="00385979">
              <w:rPr>
                <w:rFonts w:ascii="Wingdings" w:hAnsi="Wingdings"/>
                <w:color w:val="000000"/>
                <w:lang w:val="en-US"/>
              </w:rPr>
              <w:t></w:t>
            </w:r>
            <w:r>
              <w:rPr>
                <w:color w:val="000000"/>
                <w:lang w:val="en-US"/>
              </w:rPr>
              <w:t xml:space="preserve"> R-6.15</w:t>
            </w:r>
            <w:r w:rsidRPr="00385979">
              <w:rPr>
                <w:color w:val="000000"/>
                <w:lang w:val="en-US"/>
              </w:rPr>
              <w:t>.3.2-00</w:t>
            </w:r>
            <w:r>
              <w:rPr>
                <w:color w:val="000000"/>
                <w:lang w:val="en-US"/>
              </w:rPr>
              <w:t>2</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R-6.16.3.2-001</w:t>
            </w:r>
            <w:r w:rsidRPr="00385979">
              <w:rPr>
                <w:color w:val="000000"/>
                <w:lang w:val="en-US"/>
              </w:rPr>
              <w:t xml:space="preserve"> </w:t>
            </w:r>
            <w:r w:rsidRPr="00385979">
              <w:rPr>
                <w:rFonts w:ascii="Wingdings" w:hAnsi="Wingdings"/>
                <w:color w:val="000000"/>
                <w:lang w:val="en-US"/>
              </w:rPr>
              <w:t></w:t>
            </w:r>
            <w:r>
              <w:rPr>
                <w:color w:val="000000"/>
                <w:lang w:val="en-US"/>
              </w:rPr>
              <w:t xml:space="preserve"> R-6.15</w:t>
            </w:r>
            <w:r w:rsidRPr="00385979">
              <w:rPr>
                <w:color w:val="000000"/>
                <w:lang w:val="en-US"/>
              </w:rPr>
              <w:t>.3.2-00</w:t>
            </w:r>
            <w:r>
              <w:rPr>
                <w:color w:val="000000"/>
                <w:lang w:val="en-US"/>
              </w:rPr>
              <w:t>1</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6.16.4 Recording and audit requirements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R-6.15</w:t>
            </w:r>
            <w:r w:rsidR="004E04E5" w:rsidRPr="00385979">
              <w:rPr>
                <w:color w:val="000000"/>
                <w:lang w:val="en-US"/>
              </w:rPr>
              <w:t>.4-001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R-6.16.4-002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R-6.16.4-005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R-6.16.4-006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6</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R-6.16.4-007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7</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R-6.16.4-008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8</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R-6.16.4-009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.4-00</w:t>
            </w:r>
            <w:r w:rsidR="004E04E5">
              <w:rPr>
                <w:color w:val="000000"/>
                <w:lang w:val="en-US"/>
              </w:rPr>
              <w:t>9</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R-6.16.4-010 </w:t>
            </w:r>
            <w:r w:rsidRPr="00321E7A">
              <w:rPr>
                <w:rFonts w:ascii="Wingdings" w:hAnsi="Wingdings"/>
                <w:color w:val="000000"/>
                <w:lang w:val="en-US"/>
              </w:rPr>
              <w:t></w:t>
            </w:r>
            <w:r w:rsidR="004E04E5">
              <w:rPr>
                <w:color w:val="000000"/>
                <w:lang w:val="en-US"/>
              </w:rPr>
              <w:t xml:space="preserve"> R-6.15</w:t>
            </w:r>
            <w:r w:rsidR="004E04E5" w:rsidRPr="00385979">
              <w:rPr>
                <w:color w:val="000000"/>
                <w:lang w:val="en-US"/>
              </w:rPr>
              <w:t>.4-0</w:t>
            </w:r>
            <w:r w:rsidR="004E04E5">
              <w:rPr>
                <w:color w:val="000000"/>
                <w:lang w:val="en-US"/>
              </w:rPr>
              <w:t>10</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R-6.16.4-003</w:t>
            </w:r>
            <w:r w:rsidRPr="00385979">
              <w:rPr>
                <w:color w:val="000000"/>
                <w:lang w:val="en-US"/>
              </w:rPr>
              <w:t xml:space="preserve"> </w:t>
            </w:r>
            <w:r w:rsidRPr="00385979">
              <w:rPr>
                <w:rFonts w:ascii="Wingdings" w:hAnsi="Wingdings"/>
                <w:color w:val="000000"/>
                <w:lang w:val="en-US"/>
              </w:rPr>
              <w:t></w:t>
            </w:r>
            <w:r>
              <w:rPr>
                <w:color w:val="000000"/>
                <w:lang w:val="en-US"/>
              </w:rPr>
              <w:t xml:space="preserve"> R-6.15</w:t>
            </w:r>
            <w:r w:rsidRPr="00385979">
              <w:rPr>
                <w:color w:val="000000"/>
                <w:lang w:val="en-US"/>
              </w:rPr>
              <w:t>.4-00</w:t>
            </w:r>
            <w:r>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r>
              <w:rPr>
                <w:color w:val="000000"/>
                <w:lang w:val="en-US"/>
              </w:rPr>
              <w:t>R-6.16.4-004</w:t>
            </w:r>
            <w:r w:rsidRPr="00385979">
              <w:rPr>
                <w:color w:val="000000"/>
                <w:lang w:val="en-US"/>
              </w:rPr>
              <w:t xml:space="preserve"> </w:t>
            </w:r>
            <w:r w:rsidRPr="00385979">
              <w:rPr>
                <w:rFonts w:ascii="Wingdings" w:hAnsi="Wingdings"/>
                <w:color w:val="000000"/>
                <w:lang w:val="en-US"/>
              </w:rPr>
              <w:t></w:t>
            </w:r>
            <w:r>
              <w:rPr>
                <w:color w:val="000000"/>
                <w:lang w:val="en-US"/>
              </w:rPr>
              <w:t xml:space="preserve"> R-6.15</w:t>
            </w:r>
            <w:r w:rsidRPr="00385979">
              <w:rPr>
                <w:color w:val="000000"/>
                <w:lang w:val="en-US"/>
              </w:rPr>
              <w:t>.4-00</w:t>
            </w:r>
            <w:r>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6.17 Interaction with telephony services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4E04E5" w:rsidP="004E04E5">
            <w:pPr>
              <w:spacing w:after="0"/>
              <w:rPr>
                <w:color w:val="000000"/>
                <w:lang w:val="en-US"/>
              </w:rPr>
            </w:pPr>
            <w:r>
              <w:rPr>
                <w:color w:val="000000"/>
                <w:lang w:val="en-US"/>
              </w:rPr>
              <w:t xml:space="preserve">R-6.17-001 </w:t>
            </w:r>
            <w:r w:rsidRPr="009125D5">
              <w:rPr>
                <w:color w:val="000000"/>
                <w:lang w:val="en-US"/>
              </w:rPr>
              <w:sym w:font="Wingdings" w:char="F0E0"/>
            </w:r>
            <w:r>
              <w:rPr>
                <w:color w:val="000000"/>
                <w:lang w:val="en-US"/>
              </w:rPr>
              <w:t xml:space="preserve"> R-6.16-001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4E04E5" w:rsidP="00D25652">
            <w:pPr>
              <w:spacing w:after="0"/>
              <w:rPr>
                <w:color w:val="000000"/>
                <w:lang w:val="en-US"/>
              </w:rPr>
            </w:pPr>
            <w:r>
              <w:rPr>
                <w:color w:val="000000"/>
                <w:lang w:val="en-US"/>
              </w:rPr>
              <w:t xml:space="preserve">R-6.17-003 </w:t>
            </w:r>
            <w:r w:rsidRPr="009125D5">
              <w:rPr>
                <w:color w:val="000000"/>
                <w:lang w:val="en-US"/>
              </w:rPr>
              <w:sym w:font="Wingdings" w:char="F0E0"/>
            </w:r>
            <w:r w:rsidRPr="00385979">
              <w:rPr>
                <w:color w:val="000000"/>
                <w:lang w:val="en-US"/>
              </w:rPr>
              <w:t> </w:t>
            </w:r>
            <w:r>
              <w:rPr>
                <w:color w:val="000000"/>
                <w:lang w:val="en-US"/>
              </w:rPr>
              <w:t>R-6.16-002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 Interworking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6.18.1 Non-3GPP access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R-6.18.1-001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R-6.17</w:t>
            </w:r>
            <w:r w:rsidR="004E04E5" w:rsidRPr="00385979">
              <w:rPr>
                <w:color w:val="000000"/>
                <w:lang w:val="en-US"/>
              </w:rPr>
              <w:t>.1-001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6.18.2 Interworking between MCCore systems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R-6.18.2-001</w:t>
            </w:r>
            <w:r w:rsidR="00CE21F2">
              <w:rPr>
                <w:color w:val="000000"/>
                <w:lang w:val="en-US"/>
              </w:rPr>
              <w:t xml:space="preserve"> </w:t>
            </w:r>
            <w:r w:rsidR="004E04E5">
              <w:rPr>
                <w:color w:val="000000"/>
                <w:lang w:val="en-US"/>
              </w:rPr>
              <w:t>R-6.17.2</w:t>
            </w:r>
            <w:r w:rsidR="004E04E5" w:rsidRPr="00385979">
              <w:rPr>
                <w:color w:val="000000"/>
                <w:lang w:val="en-US"/>
              </w:rPr>
              <w:t>-001</w:t>
            </w:r>
            <w:r w:rsidRPr="00321E7A">
              <w:rPr>
                <w:rFonts w:ascii="Wingdings" w:hAnsi="Wingdings"/>
                <w:color w:val="000000"/>
                <w:lang w:val="en-US"/>
              </w:rPr>
              <w:t></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R-6.18.2-002</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2</w:t>
            </w:r>
            <w:r w:rsidRPr="00321E7A">
              <w:rPr>
                <w:rFonts w:ascii="Wingdings" w:hAnsi="Wingdings"/>
                <w:color w:val="000000"/>
                <w:lang w:val="en-US"/>
              </w:rPr>
              <w: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R-6.18.2-003</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3</w:t>
            </w:r>
            <w:r w:rsidRPr="00321E7A">
              <w:rPr>
                <w:rFonts w:ascii="Wingdings" w:hAnsi="Wingdings"/>
                <w:color w:val="000000"/>
                <w:lang w:val="en-US"/>
              </w:rPr>
              <w:t></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R-6.18.2-004</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4</w:t>
            </w:r>
            <w:r w:rsidRPr="00321E7A">
              <w:rPr>
                <w:rFonts w:ascii="Wingdings" w:hAnsi="Wingdings"/>
                <w:color w:val="000000"/>
                <w:lang w:val="en-US"/>
              </w:rPr>
              <w: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R-6.18.2-005</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5</w:t>
            </w:r>
            <w:r w:rsidRPr="00321E7A">
              <w:rPr>
                <w:rFonts w:ascii="Wingdings" w:hAnsi="Wingdings"/>
                <w:color w:val="000000"/>
                <w:lang w:val="en-US"/>
              </w:rPr>
              <w:t></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R-6.18.2-006</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6</w:t>
            </w:r>
            <w:r w:rsidRPr="00321E7A">
              <w:rPr>
                <w:rFonts w:ascii="Wingdings" w:hAnsi="Wingdings"/>
                <w:color w:val="000000"/>
                <w:lang w:val="en-US"/>
              </w:rPr>
              <w: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R-6.18.2-007</w:t>
            </w:r>
            <w:r w:rsidR="00CE21F2">
              <w:rPr>
                <w:color w:val="000000"/>
                <w:lang w:val="en-US"/>
              </w:rPr>
              <w:t xml:space="preserve"> </w:t>
            </w:r>
            <w:r w:rsidR="004E04E5">
              <w:rPr>
                <w:color w:val="000000"/>
                <w:lang w:val="en-US"/>
              </w:rPr>
              <w:t>R-6.17.2</w:t>
            </w:r>
            <w:r w:rsidR="004E04E5" w:rsidRPr="00385979">
              <w:rPr>
                <w:color w:val="000000"/>
                <w:lang w:val="en-US"/>
              </w:rPr>
              <w:t>-00</w:t>
            </w:r>
            <w:r w:rsidR="004E04E5">
              <w:rPr>
                <w:color w:val="000000"/>
                <w:lang w:val="en-US"/>
              </w:rPr>
              <w:t>7</w:t>
            </w:r>
            <w:r w:rsidRPr="00321E7A">
              <w:rPr>
                <w:rFonts w:ascii="Wingdings" w:hAnsi="Wingdings"/>
                <w:color w:val="000000"/>
                <w:lang w:val="en-US"/>
              </w:rPr>
              <w:t></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6.18.3 Interworking with non-</w:t>
            </w:r>
            <w:r w:rsidR="008D00AB">
              <w:rPr>
                <w:b/>
                <w:bCs/>
                <w:color w:val="000000"/>
                <w:lang w:val="en-US"/>
              </w:rPr>
              <w:t>3GPP</w:t>
            </w:r>
            <w:r w:rsidR="008D00AB" w:rsidRPr="00321E7A">
              <w:rPr>
                <w:b/>
                <w:bCs/>
                <w:color w:val="000000"/>
                <w:lang w:val="en-US"/>
              </w:rPr>
              <w:t xml:space="preserve"> </w:t>
            </w:r>
            <w:r w:rsidRPr="00321E7A">
              <w:rPr>
                <w:b/>
                <w:bCs/>
                <w:color w:val="000000"/>
                <w:lang w:val="en-US"/>
              </w:rPr>
              <w:t>PTT systems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6.18.3.1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6.18.3.2 Project 25</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6.18.3.3 TETRA</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6.18.3.4 Legacy land mobile radio</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r>
              <w:rPr>
                <w:b/>
                <w:bCs/>
                <w:color w:val="000000"/>
                <w:lang w:val="en-US"/>
              </w:rPr>
              <w:t>6.18</w:t>
            </w:r>
            <w:r w:rsidRPr="005F3E2A">
              <w:rPr>
                <w:b/>
                <w:bCs/>
                <w:color w:val="000000"/>
                <w:lang w:val="en-US"/>
              </w:rPr>
              <w:t xml:space="preserve">.4 </w:t>
            </w:r>
            <w:r>
              <w:rPr>
                <w:b/>
                <w:bCs/>
                <w:color w:val="000000"/>
                <w:lang w:val="en-US"/>
              </w:rPr>
              <w:t>GSM-R</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005CAF" w:rsidRDefault="00FC3E2C" w:rsidP="00D01FAE">
            <w:pPr>
              <w:spacing w:after="0"/>
              <w:rPr>
                <w:bCs/>
                <w:color w:val="000000"/>
                <w:lang w:val="en-US"/>
              </w:rPr>
            </w:pPr>
            <w:r w:rsidRPr="00005CAF">
              <w:rPr>
                <w:bCs/>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0D1638" w:rsidRDefault="00FC3E2C" w:rsidP="00D01FAE">
            <w:pPr>
              <w:spacing w:after="0"/>
              <w:rPr>
                <w:b/>
                <w:bCs/>
                <w:color w:val="000000"/>
                <w:lang w:val="en-US"/>
              </w:rPr>
            </w:pPr>
            <w:r w:rsidRPr="000D1638">
              <w:rPr>
                <w:b/>
                <w:bCs/>
                <w:color w:val="000000"/>
                <w:lang w:val="en-US"/>
              </w:rPr>
              <w:t>6.18.4.1</w:t>
            </w:r>
            <w:r w:rsidRPr="000D1638">
              <w:rPr>
                <w:b/>
                <w:bCs/>
                <w:color w:val="000000"/>
                <w:lang w:val="en-US"/>
              </w:rPr>
              <w:tab/>
              <w:t>Overview</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005CAF" w:rsidRDefault="00FC3E2C" w:rsidP="00D01FAE">
            <w:pPr>
              <w:spacing w:after="0"/>
              <w:rPr>
                <w:bCs/>
                <w:color w:val="000000"/>
                <w:lang w:val="en-US"/>
              </w:rPr>
            </w:pPr>
            <w:r>
              <w:rPr>
                <w:bCs/>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0D1638" w:rsidRDefault="00FC3E2C" w:rsidP="00D01FAE">
            <w:pPr>
              <w:spacing w:after="0"/>
              <w:rPr>
                <w:b/>
                <w:bCs/>
                <w:color w:val="000000"/>
                <w:lang w:val="en-US"/>
              </w:rPr>
            </w:pPr>
            <w:r w:rsidRPr="000D1638">
              <w:rPr>
                <w:b/>
                <w:bCs/>
                <w:color w:val="000000"/>
                <w:lang w:val="en-US"/>
              </w:rPr>
              <w:t>6.18.4.2</w:t>
            </w:r>
            <w:r w:rsidRPr="000D1638">
              <w:rPr>
                <w:b/>
                <w:bCs/>
                <w:color w:val="000000"/>
                <w:lang w:val="en-US"/>
              </w:rPr>
              <w:tab/>
              <w:t>Requirements</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FC3E2C" w:rsidRPr="005F3E2A" w:rsidTr="00D01FAE">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FC3E2C" w:rsidRPr="000D1638" w:rsidRDefault="00FC3E2C" w:rsidP="00D01FAE">
            <w:pPr>
              <w:spacing w:after="0"/>
              <w:rPr>
                <w:bCs/>
                <w:color w:val="000000"/>
                <w:lang w:val="en-US"/>
              </w:rPr>
            </w:pPr>
            <w:r>
              <w:rPr>
                <w:bCs/>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tcPr>
          <w:p w:rsidR="00FC3E2C" w:rsidRPr="005F3E2A" w:rsidRDefault="00FC3E2C" w:rsidP="00D01FAE">
            <w:pPr>
              <w:spacing w:after="0"/>
              <w:rPr>
                <w:color w:val="000000"/>
                <w:lang w:val="en-US"/>
              </w:rPr>
            </w:pP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6.19 MCPTT coverage extension using ProSe UE-to-Network Relays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R-6.18</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R-6.19-002 </w:t>
            </w:r>
            <w:r w:rsidRPr="00321E7A">
              <w:rPr>
                <w:rFonts w:ascii="Wingdings" w:hAnsi="Wingdings"/>
                <w:color w:val="000000"/>
                <w:lang w:val="en-US"/>
              </w:rPr>
              <w:t></w:t>
            </w:r>
            <w:r w:rsidR="004E04E5">
              <w:rPr>
                <w:color w:val="000000"/>
                <w:lang w:val="en-US"/>
              </w:rPr>
              <w:t xml:space="preserve"> R-6.18</w:t>
            </w:r>
            <w:r w:rsidR="004E04E5" w:rsidRPr="00385979">
              <w:rPr>
                <w:color w:val="000000"/>
                <w:lang w:val="en-US"/>
              </w:rPr>
              <w:t>-00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R-6.19-003 </w:t>
            </w:r>
            <w:r w:rsidRPr="00321E7A">
              <w:rPr>
                <w:rFonts w:ascii="Wingdings" w:hAnsi="Wingdings"/>
                <w:color w:val="000000"/>
                <w:lang w:val="en-US"/>
              </w:rPr>
              <w:t></w:t>
            </w:r>
            <w:r w:rsidR="004E04E5">
              <w:rPr>
                <w:color w:val="000000"/>
                <w:lang w:val="en-US"/>
              </w:rPr>
              <w:t xml:space="preserve"> R-6.18</w:t>
            </w:r>
            <w:r w:rsidR="004E04E5" w:rsidRPr="00385979">
              <w:rPr>
                <w:color w:val="000000"/>
                <w:lang w:val="en-US"/>
              </w:rPr>
              <w:t>-00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R-6.19-004 </w:t>
            </w:r>
            <w:r w:rsidRPr="00321E7A">
              <w:rPr>
                <w:rFonts w:ascii="Wingdings" w:hAnsi="Wingdings"/>
                <w:color w:val="000000"/>
                <w:lang w:val="en-US"/>
              </w:rPr>
              <w:t></w:t>
            </w:r>
            <w:r w:rsidR="004E04E5">
              <w:rPr>
                <w:color w:val="000000"/>
                <w:lang w:val="en-US"/>
              </w:rPr>
              <w:t xml:space="preserve"> R-6.18</w:t>
            </w:r>
            <w:r w:rsidR="004E04E5" w:rsidRPr="00385979">
              <w:rPr>
                <w:color w:val="000000"/>
                <w:lang w:val="en-US"/>
              </w:rPr>
              <w:t>-00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R-6.19-005 </w:t>
            </w:r>
            <w:r w:rsidRPr="00321E7A">
              <w:rPr>
                <w:rFonts w:ascii="Wingdings" w:hAnsi="Wingdings"/>
                <w:color w:val="000000"/>
                <w:lang w:val="en-US"/>
              </w:rPr>
              <w:t></w:t>
            </w:r>
            <w:r w:rsidR="004E04E5">
              <w:rPr>
                <w:color w:val="000000"/>
                <w:lang w:val="en-US"/>
              </w:rPr>
              <w:t xml:space="preserve"> R-6.18</w:t>
            </w:r>
            <w:r w:rsidR="004E04E5" w:rsidRPr="00385979">
              <w:rPr>
                <w:color w:val="000000"/>
                <w:lang w:val="en-US"/>
              </w:rPr>
              <w:t>-00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R-6.19-006 </w:t>
            </w:r>
            <w:r w:rsidRPr="00321E7A">
              <w:rPr>
                <w:rFonts w:ascii="Wingdings" w:hAnsi="Wingdings"/>
                <w:color w:val="000000"/>
                <w:lang w:val="en-US"/>
              </w:rPr>
              <w:t></w:t>
            </w:r>
            <w:r w:rsidR="004E04E5">
              <w:rPr>
                <w:color w:val="000000"/>
                <w:lang w:val="en-US"/>
              </w:rPr>
              <w:t xml:space="preserve"> R-6.18</w:t>
            </w:r>
            <w:r w:rsidR="004E04E5" w:rsidRPr="00385979">
              <w:rPr>
                <w:color w:val="000000"/>
                <w:lang w:val="en-US"/>
              </w:rPr>
              <w:t>-00</w:t>
            </w:r>
            <w:r w:rsidR="004E04E5">
              <w:rPr>
                <w:color w:val="000000"/>
                <w:lang w:val="en-US"/>
              </w:rPr>
              <w:t>6</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 MCPTT Service Requirements specific to off-network use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 Off-network Push To Talk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7.2 General off-network MCPTT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R-7.2-001 </w:t>
            </w:r>
            <w:r w:rsidRPr="00321E7A">
              <w:rPr>
                <w:rFonts w:ascii="Wingdings" w:hAnsi="Wingdings"/>
                <w:color w:val="000000"/>
                <w:lang w:val="en-US"/>
              </w:rPr>
              <w:t></w:t>
            </w:r>
            <w:r w:rsidR="004E04E5" w:rsidRPr="00385979">
              <w:rPr>
                <w:color w:val="000000"/>
                <w:lang w:val="en-US"/>
              </w:rPr>
              <w:t xml:space="preserve"> R-7.2-001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R-7.2-002 </w:t>
            </w:r>
            <w:r w:rsidRPr="00321E7A">
              <w:rPr>
                <w:rFonts w:ascii="Wingdings" w:hAnsi="Wingdings"/>
                <w:color w:val="000000"/>
                <w:lang w:val="en-US"/>
              </w:rPr>
              <w:t></w:t>
            </w:r>
            <w:r w:rsidR="004E04E5" w:rsidRPr="00385979">
              <w:rPr>
                <w:color w:val="000000"/>
                <w:lang w:val="en-US"/>
              </w:rPr>
              <w:t xml:space="preserve"> R-7.2-00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R-7.2-003 </w:t>
            </w:r>
            <w:r w:rsidRPr="00321E7A">
              <w:rPr>
                <w:rFonts w:ascii="Wingdings" w:hAnsi="Wingdings"/>
                <w:color w:val="000000"/>
                <w:lang w:val="en-US"/>
              </w:rPr>
              <w:t></w:t>
            </w:r>
            <w:r w:rsidR="004E04E5" w:rsidRPr="00385979">
              <w:rPr>
                <w:color w:val="000000"/>
                <w:lang w:val="en-US"/>
              </w:rPr>
              <w:t xml:space="preserve"> R-7.2-00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R-7.2-004 </w:t>
            </w:r>
            <w:r w:rsidRPr="00321E7A">
              <w:rPr>
                <w:rFonts w:ascii="Wingdings" w:hAnsi="Wingdings"/>
                <w:color w:val="000000"/>
                <w:lang w:val="en-US"/>
              </w:rPr>
              <w:t></w:t>
            </w:r>
            <w:r w:rsidR="004E04E5" w:rsidRPr="00385979">
              <w:rPr>
                <w:color w:val="000000"/>
                <w:lang w:val="en-US"/>
              </w:rPr>
              <w:t xml:space="preserve"> R-7.2-00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R-7.2-005 </w:t>
            </w:r>
            <w:r w:rsidRPr="00321E7A">
              <w:rPr>
                <w:rFonts w:ascii="Wingdings" w:hAnsi="Wingdings"/>
                <w:color w:val="000000"/>
                <w:lang w:val="en-US"/>
              </w:rPr>
              <w:t></w:t>
            </w:r>
            <w:r w:rsidR="004E04E5" w:rsidRPr="00385979">
              <w:rPr>
                <w:color w:val="000000"/>
                <w:lang w:val="en-US"/>
              </w:rPr>
              <w:t xml:space="preserve"> R-7.2-00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 Floor control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7.3.1 General Aspects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7.3.2 Requesting permission to transmit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7.3.3 Override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7.3.4 Terminating permission to transmit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7.3.5 Transmit time limit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7.4 Call Termination</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R-7.4-003 </w:t>
            </w:r>
            <w:r w:rsidRPr="00321E7A">
              <w:rPr>
                <w:rFonts w:ascii="Wingdings" w:hAnsi="Wingdings"/>
                <w:color w:val="000000"/>
                <w:lang w:val="en-US"/>
              </w:rPr>
              <w:t></w:t>
            </w:r>
            <w:r w:rsidR="004E04E5" w:rsidRPr="00385979">
              <w:rPr>
                <w:color w:val="000000"/>
                <w:lang w:val="en-US"/>
              </w:rPr>
              <w:t xml:space="preserve"> R-7.4-00</w:t>
            </w:r>
            <w:r w:rsidR="004E04E5">
              <w:rPr>
                <w:color w:val="000000"/>
                <w:lang w:val="en-US"/>
              </w:rPr>
              <w:t>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R-7.4-004 </w:t>
            </w:r>
            <w:r w:rsidRPr="00321E7A">
              <w:rPr>
                <w:rFonts w:ascii="Wingdings" w:hAnsi="Wingdings"/>
                <w:color w:val="000000"/>
                <w:lang w:val="en-US"/>
              </w:rPr>
              <w:t></w:t>
            </w:r>
            <w:r w:rsidR="004E04E5" w:rsidRPr="00385979">
              <w:rPr>
                <w:color w:val="000000"/>
                <w:lang w:val="en-US"/>
              </w:rPr>
              <w:t xml:space="preserve"> R-7.4-00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R-7.4-005 </w:t>
            </w:r>
            <w:r w:rsidRPr="00321E7A">
              <w:rPr>
                <w:rFonts w:ascii="Wingdings" w:hAnsi="Wingdings"/>
                <w:color w:val="000000"/>
                <w:lang w:val="en-US"/>
              </w:rPr>
              <w:t></w:t>
            </w:r>
            <w:r w:rsidR="004E04E5" w:rsidRPr="00385979">
              <w:rPr>
                <w:color w:val="000000"/>
                <w:lang w:val="en-US"/>
              </w:rPr>
              <w:t xml:space="preserve"> R-7.4-00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R-7.4-006 </w:t>
            </w:r>
            <w:r w:rsidRPr="00321E7A">
              <w:rPr>
                <w:rFonts w:ascii="Wingdings" w:hAnsi="Wingdings"/>
                <w:color w:val="000000"/>
                <w:lang w:val="en-US"/>
              </w:rPr>
              <w:t></w:t>
            </w:r>
            <w:r w:rsidR="004E04E5" w:rsidRPr="00385979">
              <w:rPr>
                <w:color w:val="000000"/>
                <w:lang w:val="en-US"/>
              </w:rPr>
              <w:t xml:space="preserve"> R-7.4-00</w:t>
            </w:r>
            <w:r w:rsidR="004E04E5">
              <w:rPr>
                <w:color w:val="000000"/>
                <w:lang w:val="en-US"/>
              </w:rPr>
              <w:t>4</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7.5 Broadcast Group</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R-7.5-001 </w:t>
            </w:r>
            <w:r w:rsidRPr="00321E7A">
              <w:rPr>
                <w:rFonts w:ascii="Wingdings" w:hAnsi="Wingdings"/>
                <w:color w:val="000000"/>
                <w:lang w:val="en-US"/>
              </w:rPr>
              <w:t></w:t>
            </w:r>
            <w:r w:rsidR="004E04E5" w:rsidRPr="00385979">
              <w:rPr>
                <w:color w:val="000000"/>
                <w:lang w:val="en-US"/>
              </w:rPr>
              <w:t xml:space="preserve"> R-7.5-001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R-7.5-002 </w:t>
            </w:r>
            <w:r w:rsidRPr="00321E7A">
              <w:rPr>
                <w:rFonts w:ascii="Wingdings" w:hAnsi="Wingdings"/>
                <w:color w:val="000000"/>
                <w:lang w:val="en-US"/>
              </w:rPr>
              <w:t></w:t>
            </w:r>
            <w:r w:rsidR="004E04E5" w:rsidRPr="00385979">
              <w:rPr>
                <w:color w:val="000000"/>
                <w:lang w:val="en-US"/>
              </w:rPr>
              <w:t xml:space="preserve"> R-7.5-00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7.6 Dynamic group management (i.e., dynamic regrouping)</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7.7 MCPTT priority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R-7.7-001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R-7.6</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r w:rsidR="004E04E5">
              <w:rPr>
                <w:color w:val="000000"/>
                <w:lang w:val="en-US"/>
              </w:rPr>
              <w:t>R-7.7-003</w:t>
            </w:r>
            <w:r w:rsidR="004E04E5" w:rsidRPr="00385979">
              <w:rPr>
                <w:color w:val="000000"/>
                <w:lang w:val="en-US"/>
              </w:rPr>
              <w:t xml:space="preserve"> </w:t>
            </w:r>
            <w:r w:rsidR="004E04E5" w:rsidRPr="00385979">
              <w:rPr>
                <w:rFonts w:ascii="Wingdings" w:hAnsi="Wingdings"/>
                <w:color w:val="000000"/>
                <w:lang w:val="en-US"/>
              </w:rPr>
              <w:t></w:t>
            </w:r>
            <w:r w:rsidR="004E04E5">
              <w:rPr>
                <w:color w:val="000000"/>
                <w:lang w:val="en-US"/>
              </w:rPr>
              <w:t xml:space="preserve"> R-7.6</w:t>
            </w:r>
            <w:r w:rsidR="004E04E5" w:rsidRPr="00385979">
              <w:rPr>
                <w:color w:val="000000"/>
                <w:lang w:val="en-US"/>
              </w:rPr>
              <w:t>-00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 Call types based on priorities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7.8.1 MCPTT Emergency Group Call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R-7.7</w:t>
            </w:r>
            <w:r w:rsidR="004E04E5" w:rsidRPr="00385979">
              <w:rPr>
                <w:color w:val="000000"/>
                <w:lang w:val="en-US"/>
              </w:rPr>
              <w:t>.1-001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R-7.8.1-002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R-7.8.1-003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7.8.2 MCPTTEmergency Group Call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R-7.8.2-001 </w:t>
            </w:r>
            <w:r w:rsidRPr="00321E7A">
              <w:rPr>
                <w:rFonts w:ascii="Wingdings" w:hAnsi="Wingdings"/>
                <w:color w:val="000000"/>
                <w:lang w:val="en-US"/>
              </w:rPr>
              <w:t></w:t>
            </w:r>
            <w:r w:rsidR="004E04E5">
              <w:rPr>
                <w:color w:val="000000"/>
                <w:lang w:val="en-US"/>
              </w:rPr>
              <w:t xml:space="preserve"> R-7.7.2</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7.8.3 Imminent Peril Call</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7.8.3.1 Imminent Peril group call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R-7.8.3.1-001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R-7.7</w:t>
            </w:r>
            <w:r w:rsidR="004E04E5" w:rsidRPr="00385979">
              <w:rPr>
                <w:color w:val="000000"/>
                <w:lang w:val="en-US"/>
              </w:rPr>
              <w:t>.3.1-001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R-7.8.3.1-002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.3.1-00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R-7.8.3.1-003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.3.1-00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R-7.8.3.1-004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.3.1-00</w:t>
            </w:r>
            <w:r w:rsidR="004E04E5">
              <w:rPr>
                <w:color w:val="000000"/>
                <w:lang w:val="en-US"/>
              </w:rPr>
              <w:t>4</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R-7.8.3.1-005 </w:t>
            </w:r>
            <w:r w:rsidRPr="00321E7A">
              <w:rPr>
                <w:rFonts w:ascii="Wingdings" w:hAnsi="Wingdings"/>
                <w:color w:val="000000"/>
                <w:lang w:val="en-US"/>
              </w:rPr>
              <w:t></w:t>
            </w:r>
            <w:r w:rsidR="004E04E5">
              <w:rPr>
                <w:color w:val="000000"/>
                <w:lang w:val="en-US"/>
              </w:rPr>
              <w:t xml:space="preserve"> R-7.7</w:t>
            </w:r>
            <w:r w:rsidR="004E04E5" w:rsidRPr="00385979">
              <w:rPr>
                <w:color w:val="000000"/>
                <w:lang w:val="en-US"/>
              </w:rPr>
              <w:t>.3.1-00</w:t>
            </w:r>
            <w:r w:rsidR="004E04E5">
              <w:rPr>
                <w:color w:val="000000"/>
                <w:lang w:val="en-US"/>
              </w:rPr>
              <w:t>5</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7.8.3.2 Imminent Peril group call cancellation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R-7.8.3.2-001 </w:t>
            </w:r>
            <w:r w:rsidRPr="00321E7A">
              <w:rPr>
                <w:rFonts w:ascii="Wingdings" w:hAnsi="Wingdings"/>
                <w:color w:val="000000"/>
                <w:lang w:val="en-US"/>
              </w:rPr>
              <w:t></w:t>
            </w:r>
            <w:r w:rsidR="004E04E5">
              <w:rPr>
                <w:color w:val="000000"/>
                <w:lang w:val="en-US"/>
              </w:rPr>
              <w:t xml:space="preserve"> R-7.7.3.2</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R-7.8.3.2-002 </w:t>
            </w:r>
            <w:r w:rsidRPr="00321E7A">
              <w:rPr>
                <w:rFonts w:ascii="Wingdings" w:hAnsi="Wingdings"/>
                <w:color w:val="000000"/>
                <w:lang w:val="en-US"/>
              </w:rPr>
              <w:t></w:t>
            </w:r>
            <w:r w:rsidR="004E04E5">
              <w:rPr>
                <w:color w:val="000000"/>
                <w:lang w:val="en-US"/>
              </w:rPr>
              <w:t xml:space="preserve"> R-7.7.3.2</w:t>
            </w:r>
            <w:r w:rsidR="004E04E5" w:rsidRPr="00385979">
              <w:rPr>
                <w:color w:val="000000"/>
                <w:lang w:val="en-US"/>
              </w:rPr>
              <w:t>-00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7.9 Location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R-7.9-001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R-7.8</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 xml:space="preserve">7.10 Security </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R-7.10-001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R-7.9</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R-7.10-002 </w:t>
            </w:r>
            <w:r w:rsidRPr="00321E7A">
              <w:rPr>
                <w:rFonts w:ascii="Wingdings" w:hAnsi="Wingdings"/>
                <w:color w:val="000000"/>
                <w:lang w:val="en-US"/>
              </w:rPr>
              <w:t></w:t>
            </w:r>
            <w:r w:rsidR="004E04E5">
              <w:rPr>
                <w:color w:val="000000"/>
                <w:lang w:val="en-US"/>
              </w:rPr>
              <w:t xml:space="preserve"> R-7.9</w:t>
            </w:r>
            <w:r w:rsidR="004E04E5" w:rsidRPr="00385979">
              <w:rPr>
                <w:color w:val="000000"/>
                <w:lang w:val="en-US"/>
              </w:rPr>
              <w:t>-00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 Audio MCPTT Call performance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7.11.1 MCPTT Access time and Mouth-to-ear latency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7.11.1.1 General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7.11.1.2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7.11.2 Late call entry performance</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7.11.2.1 General overview</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7.11.2.2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7.11.3 Audio/voice quality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7.12 Off-network MCPTT operations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R-7.12-001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R-7.10</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R-7.12-002 </w:t>
            </w:r>
            <w:r w:rsidRPr="00321E7A">
              <w:rPr>
                <w:rFonts w:ascii="Wingdings" w:hAnsi="Wingdings"/>
                <w:color w:val="000000"/>
                <w:lang w:val="en-US"/>
              </w:rPr>
              <w:t></w:t>
            </w:r>
            <w:r w:rsidR="004E04E5">
              <w:rPr>
                <w:color w:val="000000"/>
                <w:lang w:val="en-US"/>
              </w:rPr>
              <w:t xml:space="preserve"> R-7.10</w:t>
            </w:r>
            <w:r w:rsidR="004E04E5" w:rsidRPr="00385979">
              <w:rPr>
                <w:color w:val="000000"/>
                <w:lang w:val="en-US"/>
              </w:rPr>
              <w:t>-00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R-7.12-003 </w:t>
            </w:r>
            <w:r w:rsidRPr="00321E7A">
              <w:rPr>
                <w:rFonts w:ascii="Wingdings" w:hAnsi="Wingdings"/>
                <w:color w:val="000000"/>
                <w:lang w:val="en-US"/>
              </w:rPr>
              <w:t></w:t>
            </w:r>
            <w:r w:rsidR="004E04E5">
              <w:rPr>
                <w:color w:val="000000"/>
                <w:lang w:val="en-US"/>
              </w:rPr>
              <w:t xml:space="preserve"> R-7.10</w:t>
            </w:r>
            <w:r w:rsidR="004E04E5" w:rsidRPr="00385979">
              <w:rPr>
                <w:color w:val="000000"/>
                <w:lang w:val="en-US"/>
              </w:rPr>
              <w:t>-00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7.13 Off-network UE functionality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R-7.13-001 </w:t>
            </w:r>
            <w:r w:rsidRPr="00321E7A">
              <w:rPr>
                <w:rFonts w:ascii="Wingdings" w:hAnsi="Wingdings"/>
                <w:color w:val="000000"/>
                <w:lang w:val="en-US"/>
              </w:rPr>
              <w:t></w:t>
            </w:r>
            <w:r w:rsidR="004E04E5">
              <w:rPr>
                <w:color w:val="000000"/>
                <w:lang w:val="en-US"/>
              </w:rPr>
              <w:t xml:space="preserve"> R-7.11</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R-7.13-002 </w:t>
            </w:r>
            <w:r w:rsidRPr="00321E7A">
              <w:rPr>
                <w:rFonts w:ascii="Wingdings" w:hAnsi="Wingdings"/>
                <w:color w:val="000000"/>
                <w:lang w:val="en-US"/>
              </w:rPr>
              <w:t></w:t>
            </w:r>
            <w:r w:rsidR="004E04E5">
              <w:rPr>
                <w:color w:val="000000"/>
                <w:lang w:val="en-US"/>
              </w:rPr>
              <w:t xml:space="preserve"> R-7.11</w:t>
            </w:r>
            <w:r w:rsidR="004E04E5" w:rsidRPr="00385979">
              <w:rPr>
                <w:color w:val="000000"/>
                <w:lang w:val="en-US"/>
              </w:rPr>
              <w:t>-00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R-7.13-003 </w:t>
            </w:r>
            <w:r w:rsidRPr="00321E7A">
              <w:rPr>
                <w:rFonts w:ascii="Wingdings" w:hAnsi="Wingdings"/>
                <w:color w:val="000000"/>
                <w:lang w:val="en-US"/>
              </w:rPr>
              <w:t></w:t>
            </w:r>
            <w:r w:rsidR="004E04E5">
              <w:rPr>
                <w:color w:val="000000"/>
                <w:lang w:val="en-US"/>
              </w:rPr>
              <w:t xml:space="preserve"> R-7.11</w:t>
            </w:r>
            <w:r w:rsidR="004E04E5" w:rsidRPr="00385979">
              <w:rPr>
                <w:color w:val="000000"/>
                <w:lang w:val="en-US"/>
              </w:rPr>
              <w:t>-00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7.14 Switching to off-network MCPTT</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R-7.14-001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R-7.13</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R-7.14-002 </w:t>
            </w:r>
            <w:r w:rsidRPr="00321E7A">
              <w:rPr>
                <w:rFonts w:ascii="Wingdings" w:hAnsi="Wingdings"/>
                <w:color w:val="000000"/>
                <w:lang w:val="en-US"/>
              </w:rPr>
              <w:t></w:t>
            </w:r>
            <w:r w:rsidR="004E04E5">
              <w:rPr>
                <w:color w:val="000000"/>
                <w:lang w:val="en-US"/>
              </w:rPr>
              <w:t xml:space="preserve"> R-7.13</w:t>
            </w:r>
            <w:r w:rsidR="004E04E5" w:rsidRPr="00385979">
              <w:rPr>
                <w:color w:val="000000"/>
                <w:lang w:val="en-US"/>
              </w:rPr>
              <w:t>-00</w:t>
            </w:r>
            <w:r w:rsidR="004E04E5">
              <w:rPr>
                <w:color w:val="000000"/>
                <w:lang w:val="en-US"/>
              </w:rPr>
              <w:t>2</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R-7.14-003 </w:t>
            </w:r>
            <w:r w:rsidRPr="00321E7A">
              <w:rPr>
                <w:rFonts w:ascii="Wingdings" w:hAnsi="Wingdings"/>
                <w:color w:val="000000"/>
                <w:lang w:val="en-US"/>
              </w:rPr>
              <w:t></w:t>
            </w:r>
            <w:r w:rsidR="004E04E5">
              <w:rPr>
                <w:color w:val="000000"/>
                <w:lang w:val="en-US"/>
              </w:rPr>
              <w:t xml:space="preserve"> R-7.13</w:t>
            </w:r>
            <w:r w:rsidR="004E04E5" w:rsidRPr="00385979">
              <w:rPr>
                <w:color w:val="000000"/>
                <w:lang w:val="en-US"/>
              </w:rPr>
              <w:t>-00</w:t>
            </w:r>
            <w:r w:rsidR="004E04E5">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7.15 Off-network recording and audit requirements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R-7.15-001 </w:t>
            </w:r>
            <w:r w:rsidRPr="00321E7A">
              <w:rPr>
                <w:rFonts w:ascii="Wingdings" w:hAnsi="Wingdings"/>
                <w:color w:val="000000"/>
                <w:lang w:val="en-US"/>
              </w:rPr>
              <w:t></w:t>
            </w:r>
            <w:r w:rsidR="004E04E5" w:rsidRPr="00385979">
              <w:rPr>
                <w:color w:val="000000"/>
                <w:lang w:val="en-US"/>
              </w:rPr>
              <w:t xml:space="preserve"> </w:t>
            </w:r>
            <w:r w:rsidR="004E04E5">
              <w:rPr>
                <w:color w:val="000000"/>
                <w:lang w:val="en-US"/>
              </w:rPr>
              <w:t>R-7.14</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R-7.15-002 </w:t>
            </w:r>
            <w:r w:rsidRPr="00321E7A">
              <w:rPr>
                <w:rFonts w:ascii="Wingdings" w:hAnsi="Wingdings"/>
                <w:color w:val="000000"/>
                <w:lang w:val="en-US"/>
              </w:rPr>
              <w:t></w:t>
            </w:r>
            <w:r w:rsidR="004E04E5">
              <w:rPr>
                <w:color w:val="000000"/>
                <w:lang w:val="en-US"/>
              </w:rPr>
              <w:t xml:space="preserve"> R-7.14</w:t>
            </w:r>
            <w:r w:rsidR="004E04E5" w:rsidRPr="00385979">
              <w:rPr>
                <w:color w:val="000000"/>
                <w:lang w:val="en-US"/>
              </w:rPr>
              <w:t>-00</w:t>
            </w:r>
            <w:r w:rsidR="004E04E5">
              <w:rPr>
                <w:color w:val="000000"/>
                <w:lang w:val="en-US"/>
              </w:rPr>
              <w:t>2</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7.16 Off-network UE-to-UE relay</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NA</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w:t>
            </w: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7.16.1 Private Communications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4E04E5" w:rsidP="004E04E5">
            <w:pPr>
              <w:spacing w:after="0"/>
              <w:rPr>
                <w:color w:val="000000"/>
                <w:lang w:val="en-US"/>
              </w:rPr>
            </w:pPr>
            <w:r>
              <w:rPr>
                <w:color w:val="000000"/>
                <w:lang w:val="en-US"/>
              </w:rPr>
              <w:t>R-7.16.1</w:t>
            </w:r>
            <w:r w:rsidRPr="00385979">
              <w:rPr>
                <w:color w:val="000000"/>
                <w:lang w:val="en-US"/>
              </w:rPr>
              <w:t xml:space="preserve">-001 </w:t>
            </w:r>
            <w:r w:rsidRPr="00385979">
              <w:rPr>
                <w:rFonts w:ascii="Wingdings" w:hAnsi="Wingdings"/>
                <w:color w:val="000000"/>
                <w:lang w:val="en-US"/>
              </w:rPr>
              <w:t></w:t>
            </w:r>
            <w:r>
              <w:rPr>
                <w:color w:val="000000"/>
                <w:lang w:val="en-US"/>
              </w:rPr>
              <w:t xml:space="preserve"> R-7.15.1</w:t>
            </w:r>
            <w:r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4E04E5" w:rsidP="00D25652">
            <w:pPr>
              <w:spacing w:after="0"/>
              <w:rPr>
                <w:color w:val="000000"/>
                <w:lang w:val="en-US"/>
              </w:rPr>
            </w:pPr>
            <w:r>
              <w:rPr>
                <w:color w:val="000000"/>
                <w:lang w:val="en-US"/>
              </w:rPr>
              <w:t>R-7.16.1-002</w:t>
            </w:r>
            <w:r w:rsidRPr="00385979">
              <w:rPr>
                <w:color w:val="000000"/>
                <w:lang w:val="en-US"/>
              </w:rPr>
              <w:t xml:space="preserve"> </w:t>
            </w:r>
            <w:r w:rsidRPr="00385979">
              <w:rPr>
                <w:rFonts w:ascii="Wingdings" w:hAnsi="Wingdings"/>
                <w:color w:val="000000"/>
                <w:lang w:val="en-US"/>
              </w:rPr>
              <w:t></w:t>
            </w:r>
            <w:r>
              <w:rPr>
                <w:color w:val="000000"/>
                <w:lang w:val="en-US"/>
              </w:rPr>
              <w:t xml:space="preserve"> R-7.15.1</w:t>
            </w:r>
            <w:r w:rsidRPr="00385979">
              <w:rPr>
                <w:color w:val="000000"/>
                <w:lang w:val="en-US"/>
              </w:rPr>
              <w:t>-00</w:t>
            </w:r>
            <w:r>
              <w:rPr>
                <w:color w:val="000000"/>
                <w:lang w:val="en-US"/>
              </w:rPr>
              <w:t>2</w:t>
            </w:r>
          </w:p>
        </w:tc>
      </w:tr>
      <w:tr w:rsidR="004E04E5" w:rsidRPr="00385979" w:rsidTr="00A7613D">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tcPr>
          <w:p w:rsidR="004E04E5" w:rsidRDefault="004E04E5" w:rsidP="00A7613D">
            <w:pPr>
              <w:spacing w:after="0"/>
              <w:rPr>
                <w:color w:val="000000"/>
                <w:lang w:val="en-US"/>
              </w:rPr>
            </w:pPr>
            <w:r>
              <w:rPr>
                <w:color w:val="000000"/>
                <w:lang w:val="en-US"/>
              </w:rPr>
              <w:t>R-7.16.1-003</w:t>
            </w:r>
            <w:r w:rsidRPr="00385979">
              <w:rPr>
                <w:color w:val="000000"/>
                <w:lang w:val="en-US"/>
              </w:rPr>
              <w:t xml:space="preserve"> </w:t>
            </w:r>
            <w:r w:rsidRPr="00385979">
              <w:rPr>
                <w:rFonts w:ascii="Wingdings" w:hAnsi="Wingdings"/>
                <w:color w:val="000000"/>
                <w:lang w:val="en-US"/>
              </w:rPr>
              <w:t></w:t>
            </w:r>
            <w:r>
              <w:rPr>
                <w:color w:val="000000"/>
                <w:lang w:val="en-US"/>
              </w:rPr>
              <w:t xml:space="preserve"> R-7.15.1</w:t>
            </w:r>
            <w:r w:rsidRPr="00385979">
              <w:rPr>
                <w:color w:val="000000"/>
                <w:lang w:val="en-US"/>
              </w:rPr>
              <w:t>-00</w:t>
            </w:r>
            <w:r>
              <w:rPr>
                <w:color w:val="000000"/>
                <w:lang w:val="en-US"/>
              </w:rPr>
              <w:t>3</w:t>
            </w:r>
          </w:p>
        </w:tc>
        <w:tc>
          <w:tcPr>
            <w:tcW w:w="3900" w:type="dxa"/>
            <w:tcBorders>
              <w:top w:val="single" w:sz="8" w:space="0" w:color="auto"/>
              <w:left w:val="nil"/>
              <w:bottom w:val="single" w:sz="8" w:space="0" w:color="auto"/>
              <w:right w:val="single" w:sz="8" w:space="0" w:color="000000"/>
            </w:tcBorders>
            <w:shd w:val="clear" w:color="auto" w:fill="auto"/>
            <w:vAlign w:val="center"/>
          </w:tcPr>
          <w:p w:rsidR="004E04E5" w:rsidRPr="00385979" w:rsidRDefault="004E04E5" w:rsidP="00A7613D">
            <w:pPr>
              <w:spacing w:after="0"/>
              <w:rPr>
                <w:color w:val="000000"/>
                <w:lang w:val="en-US"/>
              </w:rPr>
            </w:pPr>
          </w:p>
        </w:tc>
      </w:tr>
      <w:tr w:rsidR="00881D73" w:rsidRPr="00321E7A" w:rsidTr="00D25652">
        <w:trPr>
          <w:trHeight w:val="320"/>
        </w:trPr>
        <w:tc>
          <w:tcPr>
            <w:tcW w:w="7800" w:type="dxa"/>
            <w:gridSpan w:val="2"/>
            <w:tcBorders>
              <w:top w:val="single" w:sz="8" w:space="0" w:color="auto"/>
              <w:left w:val="single" w:sz="8" w:space="0" w:color="auto"/>
              <w:bottom w:val="single" w:sz="8" w:space="0" w:color="auto"/>
              <w:right w:val="nil"/>
            </w:tcBorders>
            <w:shd w:val="clear" w:color="auto" w:fill="auto"/>
            <w:vAlign w:val="center"/>
            <w:hideMark/>
          </w:tcPr>
          <w:p w:rsidR="00881D73" w:rsidRPr="00321E7A" w:rsidRDefault="00881D73" w:rsidP="00D25652">
            <w:pPr>
              <w:spacing w:after="0"/>
              <w:rPr>
                <w:b/>
                <w:bCs/>
                <w:color w:val="000000"/>
                <w:lang w:val="en-US"/>
              </w:rPr>
            </w:pPr>
            <w:r w:rsidRPr="00321E7A">
              <w:rPr>
                <w:b/>
                <w:bCs/>
                <w:color w:val="000000"/>
                <w:lang w:val="en-US"/>
              </w:rPr>
              <w:t>7.16.2 Group Communications</w:t>
            </w:r>
          </w:p>
        </w:tc>
      </w:tr>
      <w:tr w:rsidR="00881D73" w:rsidRPr="00321E7A" w:rsidTr="00D25652">
        <w:trPr>
          <w:trHeight w:val="320"/>
        </w:trPr>
        <w:tc>
          <w:tcPr>
            <w:tcW w:w="39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R-7.16.2-001 </w:t>
            </w:r>
            <w:r w:rsidRPr="00321E7A">
              <w:rPr>
                <w:rFonts w:ascii="Wingdings" w:hAnsi="Wingdings"/>
                <w:color w:val="000000"/>
                <w:lang w:val="en-US"/>
              </w:rPr>
              <w:t></w:t>
            </w:r>
            <w:r w:rsidR="004E04E5">
              <w:rPr>
                <w:color w:val="000000"/>
                <w:lang w:val="en-US"/>
              </w:rPr>
              <w:t xml:space="preserve"> R-7.15.2</w:t>
            </w:r>
            <w:r w:rsidR="004E04E5" w:rsidRPr="00385979">
              <w:rPr>
                <w:color w:val="000000"/>
                <w:lang w:val="en-US"/>
              </w:rPr>
              <w:t>-001</w:t>
            </w:r>
          </w:p>
        </w:tc>
        <w:tc>
          <w:tcPr>
            <w:tcW w:w="3900" w:type="dxa"/>
            <w:tcBorders>
              <w:top w:val="single" w:sz="8" w:space="0" w:color="auto"/>
              <w:left w:val="nil"/>
              <w:bottom w:val="single" w:sz="8" w:space="0" w:color="auto"/>
              <w:right w:val="single" w:sz="8" w:space="0" w:color="000000"/>
            </w:tcBorders>
            <w:shd w:val="clear" w:color="auto" w:fill="auto"/>
            <w:vAlign w:val="center"/>
            <w:hideMark/>
          </w:tcPr>
          <w:p w:rsidR="00881D73" w:rsidRPr="00321E7A" w:rsidRDefault="00881D73" w:rsidP="00D25652">
            <w:pPr>
              <w:spacing w:after="0"/>
              <w:rPr>
                <w:color w:val="000000"/>
                <w:lang w:val="en-US"/>
              </w:rPr>
            </w:pPr>
            <w:r w:rsidRPr="00321E7A">
              <w:rPr>
                <w:color w:val="000000"/>
                <w:lang w:val="en-US"/>
              </w:rPr>
              <w:t xml:space="preserve">R-7.16.2-002 </w:t>
            </w:r>
            <w:r w:rsidRPr="00321E7A">
              <w:rPr>
                <w:rFonts w:ascii="Wingdings" w:hAnsi="Wingdings"/>
                <w:color w:val="000000"/>
                <w:lang w:val="en-US"/>
              </w:rPr>
              <w:t></w:t>
            </w:r>
            <w:r w:rsidR="004E04E5">
              <w:rPr>
                <w:color w:val="000000"/>
                <w:lang w:val="en-US"/>
              </w:rPr>
              <w:t xml:space="preserve"> R-7.15.2</w:t>
            </w:r>
            <w:r w:rsidR="004E04E5" w:rsidRPr="00385979">
              <w:rPr>
                <w:color w:val="000000"/>
                <w:lang w:val="en-US"/>
              </w:rPr>
              <w:t>-00</w:t>
            </w:r>
            <w:r w:rsidR="004E04E5">
              <w:rPr>
                <w:color w:val="000000"/>
                <w:lang w:val="en-US"/>
              </w:rPr>
              <w:t>2</w:t>
            </w:r>
          </w:p>
        </w:tc>
      </w:tr>
    </w:tbl>
    <w:p w:rsidR="00881D73" w:rsidRPr="00AD0C97" w:rsidRDefault="00881D73" w:rsidP="00881D73">
      <w:pPr>
        <w:rPr>
          <w:i/>
          <w:color w:val="FF0000"/>
        </w:rPr>
      </w:pPr>
    </w:p>
    <w:p w:rsidR="00AE68BB" w:rsidRPr="00AE68BB" w:rsidRDefault="00AE68BB" w:rsidP="00AE68BB">
      <w:pPr>
        <w:pStyle w:val="Heading8"/>
      </w:pPr>
      <w:r w:rsidRPr="00AE68BB">
        <w:br w:type="page"/>
      </w:r>
      <w:bookmarkStart w:id="249" w:name="_Toc138429172"/>
      <w:r w:rsidRPr="00AE68BB">
        <w:t>Annex B (informative):</w:t>
      </w:r>
      <w:r w:rsidRPr="00AE68BB">
        <w:br/>
        <w:t>Bibliography</w:t>
      </w:r>
      <w:bookmarkEnd w:id="249"/>
    </w:p>
    <w:p w:rsidR="00AE68BB" w:rsidRPr="00AE68BB" w:rsidRDefault="00AE68BB" w:rsidP="00AE68BB">
      <w:pPr>
        <w:pStyle w:val="B1"/>
      </w:pPr>
      <w:r w:rsidRPr="00AE68BB">
        <w:t>-</w:t>
      </w:r>
      <w:r w:rsidRPr="00AE68BB">
        <w:tab/>
      </w:r>
      <w:r w:rsidR="004F1CF4">
        <w:t>3GPP </w:t>
      </w:r>
      <w:r w:rsidR="004F1CF4" w:rsidRPr="00AE68BB">
        <w:t>TS</w:t>
      </w:r>
      <w:r w:rsidR="004F1CF4">
        <w:t> </w:t>
      </w:r>
      <w:r w:rsidR="004F1CF4" w:rsidRPr="00AE68BB">
        <w:t>22.115</w:t>
      </w:r>
      <w:r w:rsidRPr="00AE68BB">
        <w:t xml:space="preserve">: </w:t>
      </w:r>
      <w:r w:rsidR="003F1181">
        <w:t>"</w:t>
      </w:r>
      <w:r w:rsidR="00C76B01">
        <w:t>Service aspects; Charging and b</w:t>
      </w:r>
      <w:r w:rsidRPr="00AE68BB">
        <w:t>illing</w:t>
      </w:r>
      <w:r w:rsidR="003F1181">
        <w:t>"</w:t>
      </w:r>
      <w:r w:rsidRPr="00AE68BB">
        <w:t>.</w:t>
      </w:r>
    </w:p>
    <w:p w:rsidR="008D1EFB" w:rsidRDefault="008D1EFB" w:rsidP="008D1EFB">
      <w:pPr>
        <w:pStyle w:val="Heading8"/>
      </w:pPr>
      <w:r>
        <w:br w:type="page"/>
      </w:r>
      <w:bookmarkStart w:id="250" w:name="_Toc138429173"/>
      <w:r w:rsidRPr="00AE68BB">
        <w:t>Annex C (informative):</w:t>
      </w:r>
      <w:r w:rsidRPr="00AE68BB">
        <w:br/>
      </w:r>
      <w:r>
        <w:t>MCPTT scalability guide</w:t>
      </w:r>
      <w:bookmarkEnd w:id="250"/>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an authorized MCPTT UE to be an MCPTT member of at least 5,000 MCPTT Groups.</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 minimum of 500,000 MCPTT </w:t>
      </w:r>
      <w:r w:rsidR="000966DA">
        <w:rPr>
          <w:lang w:eastAsia="x-none"/>
        </w:rPr>
        <w:t>G</w:t>
      </w:r>
      <w:r>
        <w:rPr>
          <w:lang w:eastAsia="x-none"/>
        </w:rPr>
        <w:t>roups.</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MCPTT Group membership from two MCPTT Users to all the MCPTT Users signed on the </w:t>
      </w:r>
      <w:r w:rsidR="00DA2146">
        <w:rPr>
          <w:lang w:eastAsia="x-none"/>
        </w:rPr>
        <w:t>MCPTT system</w:t>
      </w:r>
      <w:r>
        <w:rPr>
          <w:lang w:eastAsia="x-none"/>
        </w:rPr>
        <w:t>.</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an MCPTT Group Call where all the </w:t>
      </w:r>
      <w:r w:rsidR="00DA2146">
        <w:rPr>
          <w:lang w:eastAsia="x-none"/>
        </w:rPr>
        <w:t>P</w:t>
      </w:r>
      <w:r>
        <w:rPr>
          <w:lang w:eastAsia="x-none"/>
        </w:rPr>
        <w:t xml:space="preserve">articipants are located in one cell of the </w:t>
      </w:r>
      <w:r w:rsidR="00DA2146">
        <w:rPr>
          <w:lang w:eastAsia="x-none"/>
        </w:rPr>
        <w:t>MCPTT system</w:t>
      </w:r>
      <w:r>
        <w:rPr>
          <w:lang w:eastAsia="x-none"/>
        </w:rPr>
        <w:t>.</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an MCPTT Group Call with one or more </w:t>
      </w:r>
      <w:r w:rsidR="00DA2146">
        <w:rPr>
          <w:lang w:eastAsia="x-none"/>
        </w:rPr>
        <w:t>P</w:t>
      </w:r>
      <w:r>
        <w:rPr>
          <w:lang w:eastAsia="x-none"/>
        </w:rPr>
        <w:t xml:space="preserve">articipants located in every cell of the </w:t>
      </w:r>
      <w:r w:rsidR="00DA2146">
        <w:rPr>
          <w:lang w:eastAsia="x-none"/>
        </w:rPr>
        <w:t>MCPTT system</w:t>
      </w:r>
      <w:r>
        <w:rPr>
          <w:lang w:eastAsia="x-none"/>
        </w:rPr>
        <w:t>.</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 range of 36 to 150 simultaneous MCPTT Group Calls in every cell of the </w:t>
      </w:r>
      <w:r w:rsidR="00DA2146">
        <w:rPr>
          <w:lang w:eastAsia="x-none"/>
        </w:rPr>
        <w:t>MCPTT system</w:t>
      </w:r>
      <w:r>
        <w:rPr>
          <w:lang w:eastAsia="x-none"/>
        </w:rPr>
        <w:t xml:space="preserve"> per regional regulatory requirement.</w:t>
      </w:r>
    </w:p>
    <w:p w:rsidR="008D1EFB" w:rsidRDefault="008D1EFB" w:rsidP="008D1EFB">
      <w:pPr>
        <w:rPr>
          <w:lang w:eastAsia="x-none"/>
        </w:rPr>
      </w:pPr>
      <w:r>
        <w:rPr>
          <w:lang w:eastAsia="x-none"/>
        </w:rPr>
        <w:t xml:space="preserve">The </w:t>
      </w:r>
      <w:r w:rsidR="000966DA">
        <w:rPr>
          <w:lang w:eastAsia="x-none"/>
        </w:rPr>
        <w:t>MCPTT Service</w:t>
      </w:r>
      <w:r>
        <w:rPr>
          <w:lang w:eastAsia="x-none"/>
        </w:rPr>
        <w:t xml:space="preserve"> might support a minimum of 2000 MCPTT Users within a</w:t>
      </w:r>
      <w:r w:rsidR="00EF091E">
        <w:rPr>
          <w:lang w:eastAsia="x-none"/>
        </w:rPr>
        <w:t>n</w:t>
      </w:r>
      <w:r>
        <w:rPr>
          <w:lang w:eastAsia="x-none"/>
        </w:rPr>
        <w:t xml:space="preserve"> MCPTT Group or a combination of different MCPTT </w:t>
      </w:r>
      <w:r w:rsidR="000966DA">
        <w:rPr>
          <w:lang w:eastAsia="x-none"/>
        </w:rPr>
        <w:t>G</w:t>
      </w:r>
      <w:r>
        <w:rPr>
          <w:lang w:eastAsia="x-none"/>
        </w:rPr>
        <w:t xml:space="preserve">roups, in every cell of the </w:t>
      </w:r>
      <w:r w:rsidR="00DA2146">
        <w:rPr>
          <w:lang w:eastAsia="x-none"/>
        </w:rPr>
        <w:t>MCPTT system</w:t>
      </w:r>
      <w:r>
        <w:rPr>
          <w:lang w:eastAsia="x-none"/>
        </w:rPr>
        <w:t>.</w:t>
      </w:r>
    </w:p>
    <w:p w:rsidR="008D1EFB" w:rsidRPr="008D1EFB" w:rsidRDefault="00E24119" w:rsidP="003B14EE">
      <w:pPr>
        <w:pStyle w:val="NO"/>
      </w:pPr>
      <w:r>
        <w:t>NOTE:</w:t>
      </w:r>
      <w:r w:rsidR="004F1CF4">
        <w:tab/>
      </w:r>
      <w:r w:rsidR="008D1EFB">
        <w:t xml:space="preserve">The concurrent number of </w:t>
      </w:r>
      <w:r w:rsidR="00DA2146">
        <w:t>P</w:t>
      </w:r>
      <w:r w:rsidR="008D1EFB">
        <w:t>articipants in a cell is subject to radio capacity limitation in a cell per operator policy.</w:t>
      </w:r>
    </w:p>
    <w:p w:rsidR="00AB74D5" w:rsidRPr="00AE68BB" w:rsidRDefault="00AB74D5" w:rsidP="007F42F6">
      <w:pPr>
        <w:pStyle w:val="Heading8"/>
      </w:pPr>
      <w:r w:rsidRPr="00AE68BB">
        <w:br w:type="page"/>
      </w:r>
      <w:bookmarkStart w:id="251" w:name="_Toc138429174"/>
      <w:r w:rsidRPr="00AE68BB">
        <w:t xml:space="preserve">Annex </w:t>
      </w:r>
      <w:r w:rsidR="008D1EFB">
        <w:t>D</w:t>
      </w:r>
      <w:r w:rsidR="008D1EFB" w:rsidRPr="00AE68BB">
        <w:t xml:space="preserve"> </w:t>
      </w:r>
      <w:r w:rsidRPr="00AE68BB">
        <w:t>(informative):</w:t>
      </w:r>
      <w:r w:rsidRPr="00AE68BB">
        <w:br/>
        <w:t>Change history</w:t>
      </w:r>
      <w:bookmarkEnd w:id="251"/>
    </w:p>
    <w:tbl>
      <w:tblPr>
        <w:tblW w:w="978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9"/>
        <w:gridCol w:w="901"/>
        <w:gridCol w:w="992"/>
        <w:gridCol w:w="708"/>
        <w:gridCol w:w="569"/>
        <w:gridCol w:w="425"/>
        <w:gridCol w:w="595"/>
        <w:gridCol w:w="391"/>
        <w:gridCol w:w="2409"/>
        <w:gridCol w:w="567"/>
        <w:gridCol w:w="567"/>
        <w:gridCol w:w="850"/>
        <w:gridCol w:w="10"/>
      </w:tblGrid>
      <w:tr w:rsidR="00B566D0" w:rsidTr="00D47EEB">
        <w:tblPrEx>
          <w:tblCellMar>
            <w:top w:w="0" w:type="dxa"/>
            <w:bottom w:w="0" w:type="dxa"/>
          </w:tblCellMar>
        </w:tblPrEx>
        <w:trPr>
          <w:cantSplit/>
          <w:tblHeader/>
        </w:trPr>
        <w:tc>
          <w:tcPr>
            <w:tcW w:w="9783" w:type="dxa"/>
            <w:gridSpan w:val="13"/>
            <w:tcBorders>
              <w:bottom w:val="nil"/>
            </w:tcBorders>
            <w:shd w:val="solid" w:color="FFFFFF" w:fill="auto"/>
          </w:tcPr>
          <w:p w:rsidR="00B566D0" w:rsidRDefault="00B566D0" w:rsidP="00D47EEB">
            <w:pPr>
              <w:pStyle w:val="TAL"/>
              <w:jc w:val="center"/>
              <w:rPr>
                <w:b/>
                <w:sz w:val="16"/>
              </w:rPr>
            </w:pPr>
            <w:r>
              <w:rPr>
                <w:b/>
              </w:rPr>
              <w:t>Change history</w:t>
            </w:r>
          </w:p>
        </w:tc>
      </w:tr>
      <w:tr w:rsidR="00B566D0" w:rsidTr="00D47EEB">
        <w:tblPrEx>
          <w:tblCellMar>
            <w:top w:w="0" w:type="dxa"/>
            <w:bottom w:w="0" w:type="dxa"/>
          </w:tblCellMar>
        </w:tblPrEx>
        <w:trPr>
          <w:gridAfter w:val="1"/>
          <w:wAfter w:w="10" w:type="dxa"/>
          <w:tblHeader/>
        </w:trPr>
        <w:tc>
          <w:tcPr>
            <w:tcW w:w="799" w:type="dxa"/>
            <w:shd w:val="pct10" w:color="auto" w:fill="FFFFFF"/>
          </w:tcPr>
          <w:p w:rsidR="00B566D0" w:rsidRDefault="00B566D0" w:rsidP="00D47EEB">
            <w:pPr>
              <w:pStyle w:val="TAL"/>
              <w:rPr>
                <w:b/>
                <w:sz w:val="16"/>
                <w:lang w:val="fr-FR"/>
              </w:rPr>
            </w:pPr>
            <w:r>
              <w:rPr>
                <w:b/>
                <w:sz w:val="16"/>
                <w:lang w:val="fr-FR"/>
              </w:rPr>
              <w:t>TSG SA#</w:t>
            </w:r>
          </w:p>
        </w:tc>
        <w:tc>
          <w:tcPr>
            <w:tcW w:w="901" w:type="dxa"/>
            <w:shd w:val="pct10" w:color="auto" w:fill="FFFFFF"/>
          </w:tcPr>
          <w:p w:rsidR="00B566D0" w:rsidRDefault="00B566D0" w:rsidP="00D47EEB">
            <w:pPr>
              <w:pStyle w:val="TAL"/>
              <w:rPr>
                <w:b/>
                <w:sz w:val="16"/>
                <w:lang w:val="fr-FR"/>
              </w:rPr>
            </w:pPr>
            <w:r>
              <w:rPr>
                <w:b/>
                <w:sz w:val="16"/>
                <w:lang w:val="fr-FR"/>
              </w:rPr>
              <w:t>SA Doc.</w:t>
            </w:r>
          </w:p>
        </w:tc>
        <w:tc>
          <w:tcPr>
            <w:tcW w:w="992" w:type="dxa"/>
            <w:shd w:val="pct10" w:color="auto" w:fill="FFFFFF"/>
          </w:tcPr>
          <w:p w:rsidR="00B566D0" w:rsidRDefault="00B566D0" w:rsidP="00D47EEB">
            <w:pPr>
              <w:pStyle w:val="TAL"/>
              <w:rPr>
                <w:b/>
                <w:sz w:val="16"/>
                <w:lang w:val="fr-FR"/>
              </w:rPr>
            </w:pPr>
            <w:r>
              <w:rPr>
                <w:b/>
                <w:sz w:val="16"/>
                <w:lang w:val="fr-FR"/>
              </w:rPr>
              <w:t>SA1 Doc</w:t>
            </w:r>
          </w:p>
        </w:tc>
        <w:tc>
          <w:tcPr>
            <w:tcW w:w="708" w:type="dxa"/>
            <w:shd w:val="pct10" w:color="auto" w:fill="FFFFFF"/>
          </w:tcPr>
          <w:p w:rsidR="00B566D0" w:rsidRDefault="00B566D0" w:rsidP="00D47EEB">
            <w:pPr>
              <w:pStyle w:val="TAL"/>
              <w:rPr>
                <w:b/>
                <w:sz w:val="16"/>
                <w:lang w:val="fr-FR"/>
              </w:rPr>
            </w:pPr>
            <w:r>
              <w:rPr>
                <w:b/>
                <w:sz w:val="16"/>
                <w:lang w:val="fr-FR"/>
              </w:rPr>
              <w:t>Spec</w:t>
            </w:r>
          </w:p>
        </w:tc>
        <w:tc>
          <w:tcPr>
            <w:tcW w:w="569" w:type="dxa"/>
            <w:shd w:val="pct10" w:color="auto" w:fill="FFFFFF"/>
          </w:tcPr>
          <w:p w:rsidR="00B566D0" w:rsidRDefault="00B566D0" w:rsidP="00D47EEB">
            <w:pPr>
              <w:pStyle w:val="TAL"/>
              <w:rPr>
                <w:b/>
                <w:sz w:val="16"/>
              </w:rPr>
            </w:pPr>
            <w:r>
              <w:rPr>
                <w:b/>
                <w:sz w:val="16"/>
              </w:rPr>
              <w:t>CR</w:t>
            </w:r>
          </w:p>
        </w:tc>
        <w:tc>
          <w:tcPr>
            <w:tcW w:w="425" w:type="dxa"/>
            <w:shd w:val="pct10" w:color="auto" w:fill="FFFFFF"/>
          </w:tcPr>
          <w:p w:rsidR="00B566D0" w:rsidRDefault="00B566D0" w:rsidP="00D47EEB">
            <w:pPr>
              <w:pStyle w:val="TAL"/>
              <w:rPr>
                <w:b/>
                <w:sz w:val="16"/>
              </w:rPr>
            </w:pPr>
            <w:r>
              <w:rPr>
                <w:b/>
                <w:sz w:val="16"/>
              </w:rPr>
              <w:t>Rev</w:t>
            </w:r>
          </w:p>
        </w:tc>
        <w:tc>
          <w:tcPr>
            <w:tcW w:w="595" w:type="dxa"/>
            <w:shd w:val="pct10" w:color="auto" w:fill="FFFFFF"/>
          </w:tcPr>
          <w:p w:rsidR="00B566D0" w:rsidRDefault="00B566D0" w:rsidP="00D47EEB">
            <w:pPr>
              <w:pStyle w:val="TAL"/>
              <w:rPr>
                <w:b/>
                <w:sz w:val="16"/>
              </w:rPr>
            </w:pPr>
            <w:r>
              <w:rPr>
                <w:b/>
                <w:sz w:val="16"/>
              </w:rPr>
              <w:t>Rel</w:t>
            </w:r>
          </w:p>
        </w:tc>
        <w:tc>
          <w:tcPr>
            <w:tcW w:w="391" w:type="dxa"/>
            <w:shd w:val="pct10" w:color="auto" w:fill="FFFFFF"/>
          </w:tcPr>
          <w:p w:rsidR="00B566D0" w:rsidRDefault="00B566D0" w:rsidP="00D47EEB">
            <w:pPr>
              <w:pStyle w:val="TAL"/>
              <w:rPr>
                <w:b/>
                <w:sz w:val="16"/>
              </w:rPr>
            </w:pPr>
            <w:r>
              <w:rPr>
                <w:b/>
                <w:sz w:val="16"/>
              </w:rPr>
              <w:t>Cat</w:t>
            </w:r>
          </w:p>
        </w:tc>
        <w:tc>
          <w:tcPr>
            <w:tcW w:w="2409" w:type="dxa"/>
            <w:shd w:val="pct10" w:color="auto" w:fill="FFFFFF"/>
          </w:tcPr>
          <w:p w:rsidR="00B566D0" w:rsidRDefault="00B566D0" w:rsidP="00D47EEB">
            <w:pPr>
              <w:pStyle w:val="TAL"/>
              <w:rPr>
                <w:b/>
                <w:sz w:val="16"/>
              </w:rPr>
            </w:pPr>
            <w:r>
              <w:rPr>
                <w:b/>
                <w:sz w:val="16"/>
              </w:rPr>
              <w:t>Subject/Comment</w:t>
            </w:r>
          </w:p>
        </w:tc>
        <w:tc>
          <w:tcPr>
            <w:tcW w:w="567" w:type="dxa"/>
            <w:shd w:val="pct10" w:color="auto" w:fill="FFFFFF"/>
          </w:tcPr>
          <w:p w:rsidR="00B566D0" w:rsidRDefault="00B566D0" w:rsidP="00D47EEB">
            <w:pPr>
              <w:pStyle w:val="TAL"/>
              <w:rPr>
                <w:b/>
                <w:sz w:val="16"/>
              </w:rPr>
            </w:pPr>
            <w:r>
              <w:rPr>
                <w:b/>
                <w:sz w:val="16"/>
              </w:rPr>
              <w:t>Old</w:t>
            </w:r>
          </w:p>
        </w:tc>
        <w:tc>
          <w:tcPr>
            <w:tcW w:w="567" w:type="dxa"/>
            <w:shd w:val="pct10" w:color="auto" w:fill="FFFFFF"/>
          </w:tcPr>
          <w:p w:rsidR="00B566D0" w:rsidRDefault="00B566D0" w:rsidP="00D47EEB">
            <w:pPr>
              <w:pStyle w:val="TAL"/>
              <w:rPr>
                <w:b/>
                <w:sz w:val="16"/>
              </w:rPr>
            </w:pPr>
            <w:r>
              <w:rPr>
                <w:b/>
                <w:sz w:val="16"/>
              </w:rPr>
              <w:t>New</w:t>
            </w:r>
          </w:p>
        </w:tc>
        <w:tc>
          <w:tcPr>
            <w:tcW w:w="850" w:type="dxa"/>
            <w:shd w:val="pct10" w:color="auto" w:fill="FFFFFF"/>
          </w:tcPr>
          <w:p w:rsidR="00B566D0" w:rsidRDefault="00B566D0" w:rsidP="00D47EEB">
            <w:pPr>
              <w:pStyle w:val="TAL"/>
              <w:rPr>
                <w:b/>
                <w:sz w:val="16"/>
              </w:rPr>
            </w:pPr>
            <w:r>
              <w:rPr>
                <w:b/>
                <w:sz w:val="16"/>
              </w:rPr>
              <w:t>Work Item</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566D0" w:rsidRDefault="00B566D0" w:rsidP="00D47EEB">
            <w:pPr>
              <w:pStyle w:val="TAL"/>
              <w:rPr>
                <w:sz w:val="16"/>
              </w:rPr>
            </w:pPr>
            <w:r w:rsidRPr="00B566D0">
              <w:rPr>
                <w:sz w:val="16"/>
              </w:rPr>
              <w:t>SP-6</w:t>
            </w:r>
            <w:r>
              <w:rPr>
                <w:sz w:val="16"/>
              </w:rPr>
              <w:t>6</w:t>
            </w:r>
          </w:p>
        </w:tc>
        <w:tc>
          <w:tcPr>
            <w:tcW w:w="901" w:type="dxa"/>
            <w:shd w:val="solid" w:color="FFFFFF" w:fill="auto"/>
          </w:tcPr>
          <w:p w:rsidR="00B566D0" w:rsidRPr="00B566D0" w:rsidRDefault="00B566D0" w:rsidP="00D47EEB">
            <w:pPr>
              <w:pStyle w:val="TAL"/>
              <w:rPr>
                <w:sz w:val="16"/>
              </w:rPr>
            </w:pPr>
            <w:r w:rsidRPr="00B566D0">
              <w:rPr>
                <w:sz w:val="16"/>
              </w:rPr>
              <w:t>SP-140844</w:t>
            </w:r>
          </w:p>
        </w:tc>
        <w:tc>
          <w:tcPr>
            <w:tcW w:w="992" w:type="dxa"/>
            <w:shd w:val="solid" w:color="FFFFFF" w:fill="auto"/>
          </w:tcPr>
          <w:p w:rsidR="00B566D0" w:rsidRPr="00B566D0" w:rsidRDefault="00B566D0" w:rsidP="00D47EEB">
            <w:pPr>
              <w:pStyle w:val="TAL"/>
              <w:rPr>
                <w:sz w:val="16"/>
              </w:rPr>
            </w:pPr>
          </w:p>
        </w:tc>
        <w:tc>
          <w:tcPr>
            <w:tcW w:w="708" w:type="dxa"/>
            <w:shd w:val="solid" w:color="FFFFFF" w:fill="auto"/>
          </w:tcPr>
          <w:p w:rsidR="00B566D0" w:rsidRPr="00B566D0" w:rsidRDefault="00B566D0" w:rsidP="00D47EEB">
            <w:pPr>
              <w:pStyle w:val="TAL"/>
              <w:rPr>
                <w:sz w:val="16"/>
              </w:rPr>
            </w:pPr>
          </w:p>
        </w:tc>
        <w:tc>
          <w:tcPr>
            <w:tcW w:w="569" w:type="dxa"/>
            <w:shd w:val="solid" w:color="FFFFFF" w:fill="auto"/>
          </w:tcPr>
          <w:p w:rsidR="00B566D0" w:rsidRPr="00B566D0" w:rsidRDefault="00B566D0" w:rsidP="00D47EEB">
            <w:pPr>
              <w:pStyle w:val="TAL"/>
              <w:rPr>
                <w:sz w:val="16"/>
              </w:rPr>
            </w:pPr>
          </w:p>
        </w:tc>
        <w:tc>
          <w:tcPr>
            <w:tcW w:w="425" w:type="dxa"/>
            <w:shd w:val="solid" w:color="FFFFFF" w:fill="auto"/>
          </w:tcPr>
          <w:p w:rsidR="00B566D0" w:rsidRPr="00B566D0" w:rsidRDefault="00B566D0" w:rsidP="00D47EEB">
            <w:pPr>
              <w:pStyle w:val="TAL"/>
              <w:rPr>
                <w:sz w:val="16"/>
              </w:rPr>
            </w:pPr>
          </w:p>
        </w:tc>
        <w:tc>
          <w:tcPr>
            <w:tcW w:w="595" w:type="dxa"/>
            <w:shd w:val="solid" w:color="FFFFFF" w:fill="auto"/>
          </w:tcPr>
          <w:p w:rsidR="00B566D0" w:rsidRPr="00B566D0" w:rsidRDefault="00B566D0" w:rsidP="00D47EEB">
            <w:pPr>
              <w:pStyle w:val="TAL"/>
              <w:rPr>
                <w:sz w:val="16"/>
              </w:rPr>
            </w:pPr>
          </w:p>
        </w:tc>
        <w:tc>
          <w:tcPr>
            <w:tcW w:w="391" w:type="dxa"/>
            <w:shd w:val="solid" w:color="FFFFFF" w:fill="auto"/>
          </w:tcPr>
          <w:p w:rsidR="00B566D0" w:rsidRPr="00B566D0" w:rsidRDefault="00B566D0" w:rsidP="00D47EEB">
            <w:pPr>
              <w:pStyle w:val="TAL"/>
              <w:rPr>
                <w:sz w:val="16"/>
              </w:rPr>
            </w:pPr>
          </w:p>
        </w:tc>
        <w:tc>
          <w:tcPr>
            <w:tcW w:w="2409" w:type="dxa"/>
            <w:shd w:val="solid" w:color="FFFFFF" w:fill="auto"/>
          </w:tcPr>
          <w:p w:rsidR="00B566D0" w:rsidRPr="00B566D0" w:rsidRDefault="00B566D0" w:rsidP="00D47EEB">
            <w:pPr>
              <w:pStyle w:val="TAL"/>
              <w:rPr>
                <w:sz w:val="16"/>
              </w:rPr>
            </w:pPr>
            <w:r w:rsidRPr="00B566D0">
              <w:rPr>
                <w:sz w:val="16"/>
              </w:rPr>
              <w:t>Raised by MCC to version 13.0.0 following SA</w:t>
            </w:r>
            <w:r w:rsidR="003F1181">
              <w:rPr>
                <w:sz w:val="16"/>
              </w:rPr>
              <w:t>'</w:t>
            </w:r>
            <w:r w:rsidRPr="00B566D0">
              <w:rPr>
                <w:sz w:val="16"/>
              </w:rPr>
              <w:t>s approval</w:t>
            </w:r>
          </w:p>
        </w:tc>
        <w:tc>
          <w:tcPr>
            <w:tcW w:w="567" w:type="dxa"/>
            <w:shd w:val="solid" w:color="FFFFFF" w:fill="auto"/>
          </w:tcPr>
          <w:p w:rsidR="00B566D0" w:rsidRPr="00B566D0" w:rsidRDefault="00B566D0" w:rsidP="00D47EEB">
            <w:pPr>
              <w:pStyle w:val="TAL"/>
              <w:rPr>
                <w:sz w:val="16"/>
              </w:rPr>
            </w:pPr>
            <w:r w:rsidRPr="00B566D0">
              <w:rPr>
                <w:sz w:val="16"/>
              </w:rPr>
              <w:t>2.1.0</w:t>
            </w:r>
          </w:p>
        </w:tc>
        <w:tc>
          <w:tcPr>
            <w:tcW w:w="567" w:type="dxa"/>
            <w:shd w:val="solid" w:color="FFFFFF" w:fill="auto"/>
          </w:tcPr>
          <w:p w:rsidR="00B566D0" w:rsidRPr="00B566D0" w:rsidRDefault="00B566D0" w:rsidP="00D47EEB">
            <w:pPr>
              <w:pStyle w:val="TAL"/>
              <w:rPr>
                <w:sz w:val="16"/>
              </w:rPr>
            </w:pPr>
            <w:r w:rsidRPr="00B566D0">
              <w:rPr>
                <w:sz w:val="16"/>
              </w:rPr>
              <w:t>13.0.0</w:t>
            </w:r>
          </w:p>
        </w:tc>
        <w:tc>
          <w:tcPr>
            <w:tcW w:w="850" w:type="dxa"/>
            <w:shd w:val="solid" w:color="FFFFFF" w:fill="auto"/>
          </w:tcPr>
          <w:p w:rsidR="00B566D0" w:rsidRPr="00B566D0" w:rsidRDefault="00B566D0" w:rsidP="00D47EEB">
            <w:pPr>
              <w:pStyle w:val="TAL"/>
              <w:rPr>
                <w:sz w:val="16"/>
              </w:rPr>
            </w:pPr>
          </w:p>
        </w:tc>
      </w:tr>
      <w:tr w:rsidR="00B566D0" w:rsidRPr="00B566D0" w:rsidTr="00D47EEB">
        <w:tblPrEx>
          <w:tblCellMar>
            <w:top w:w="0" w:type="dxa"/>
            <w:bottom w:w="0" w:type="dxa"/>
          </w:tblCellMar>
        </w:tblPrEx>
        <w:trPr>
          <w:gridAfter w:val="1"/>
          <w:wAfter w:w="10" w:type="dxa"/>
        </w:trPr>
        <w:tc>
          <w:tcPr>
            <w:tcW w:w="799" w:type="dxa"/>
            <w:shd w:val="solid" w:color="FFFFFF" w:fill="auto"/>
          </w:tcPr>
          <w:p w:rsidR="00B566D0" w:rsidRPr="00B566D0" w:rsidRDefault="00B566D0" w:rsidP="00D47EEB">
            <w:pPr>
              <w:pStyle w:val="TAL"/>
              <w:rPr>
                <w:sz w:val="16"/>
              </w:rPr>
            </w:pPr>
            <w:r w:rsidRPr="00B566D0">
              <w:rPr>
                <w:sz w:val="16"/>
              </w:rPr>
              <w:t>SP-6</w:t>
            </w:r>
            <w:r>
              <w:rPr>
                <w:sz w:val="16"/>
              </w:rPr>
              <w:t>6</w:t>
            </w:r>
          </w:p>
        </w:tc>
        <w:tc>
          <w:tcPr>
            <w:tcW w:w="901" w:type="dxa"/>
            <w:shd w:val="solid" w:color="FFFFFF" w:fill="auto"/>
          </w:tcPr>
          <w:p w:rsidR="00B566D0" w:rsidRPr="00B566D0" w:rsidRDefault="00B566D0" w:rsidP="00D47EEB">
            <w:pPr>
              <w:pStyle w:val="TAL"/>
              <w:rPr>
                <w:sz w:val="16"/>
              </w:rPr>
            </w:pPr>
            <w:r w:rsidRPr="00B566D0">
              <w:rPr>
                <w:sz w:val="16"/>
              </w:rPr>
              <w:t>-</w:t>
            </w:r>
          </w:p>
        </w:tc>
        <w:tc>
          <w:tcPr>
            <w:tcW w:w="992" w:type="dxa"/>
            <w:shd w:val="solid" w:color="FFFFFF" w:fill="auto"/>
          </w:tcPr>
          <w:p w:rsidR="00B566D0" w:rsidRPr="00B566D0" w:rsidRDefault="00B566D0" w:rsidP="00D47EEB">
            <w:pPr>
              <w:pStyle w:val="TAL"/>
              <w:rPr>
                <w:sz w:val="16"/>
              </w:rPr>
            </w:pPr>
            <w:r w:rsidRPr="00B566D0">
              <w:rPr>
                <w:sz w:val="16"/>
              </w:rPr>
              <w:t>-</w:t>
            </w:r>
          </w:p>
        </w:tc>
        <w:tc>
          <w:tcPr>
            <w:tcW w:w="708" w:type="dxa"/>
            <w:shd w:val="solid" w:color="FFFFFF" w:fill="auto"/>
          </w:tcPr>
          <w:p w:rsidR="00B566D0" w:rsidRPr="00B566D0" w:rsidRDefault="00B566D0" w:rsidP="00D47EEB">
            <w:pPr>
              <w:pStyle w:val="TAL"/>
              <w:rPr>
                <w:sz w:val="16"/>
              </w:rPr>
            </w:pPr>
          </w:p>
        </w:tc>
        <w:tc>
          <w:tcPr>
            <w:tcW w:w="569" w:type="dxa"/>
            <w:shd w:val="solid" w:color="FFFFFF" w:fill="auto"/>
          </w:tcPr>
          <w:p w:rsidR="00B566D0" w:rsidRPr="00B566D0" w:rsidRDefault="00B566D0" w:rsidP="00D47EEB">
            <w:pPr>
              <w:pStyle w:val="TAL"/>
              <w:rPr>
                <w:sz w:val="16"/>
              </w:rPr>
            </w:pPr>
          </w:p>
        </w:tc>
        <w:tc>
          <w:tcPr>
            <w:tcW w:w="425" w:type="dxa"/>
            <w:shd w:val="solid" w:color="FFFFFF" w:fill="auto"/>
          </w:tcPr>
          <w:p w:rsidR="00B566D0" w:rsidRPr="00B566D0" w:rsidRDefault="00B566D0" w:rsidP="00D47EEB">
            <w:pPr>
              <w:pStyle w:val="TAL"/>
              <w:rPr>
                <w:sz w:val="16"/>
              </w:rPr>
            </w:pPr>
          </w:p>
        </w:tc>
        <w:tc>
          <w:tcPr>
            <w:tcW w:w="595" w:type="dxa"/>
            <w:shd w:val="solid" w:color="FFFFFF" w:fill="auto"/>
          </w:tcPr>
          <w:p w:rsidR="00B566D0" w:rsidRPr="00B566D0" w:rsidRDefault="00B566D0" w:rsidP="00D47EEB">
            <w:pPr>
              <w:pStyle w:val="TAL"/>
              <w:rPr>
                <w:sz w:val="16"/>
              </w:rPr>
            </w:pPr>
          </w:p>
        </w:tc>
        <w:tc>
          <w:tcPr>
            <w:tcW w:w="391" w:type="dxa"/>
            <w:shd w:val="solid" w:color="FFFFFF" w:fill="auto"/>
          </w:tcPr>
          <w:p w:rsidR="00B566D0" w:rsidRPr="00B566D0" w:rsidRDefault="00B566D0" w:rsidP="00D47EEB">
            <w:pPr>
              <w:pStyle w:val="TAL"/>
              <w:rPr>
                <w:sz w:val="16"/>
              </w:rPr>
            </w:pPr>
          </w:p>
        </w:tc>
        <w:tc>
          <w:tcPr>
            <w:tcW w:w="2409" w:type="dxa"/>
            <w:shd w:val="solid" w:color="FFFFFF" w:fill="auto"/>
          </w:tcPr>
          <w:p w:rsidR="00B566D0" w:rsidRPr="00B566D0" w:rsidRDefault="00B566D0" w:rsidP="004D3BAD">
            <w:pPr>
              <w:pStyle w:val="TAL"/>
              <w:rPr>
                <w:sz w:val="16"/>
              </w:rPr>
            </w:pPr>
            <w:r w:rsidRPr="00B566D0">
              <w:rPr>
                <w:sz w:val="16"/>
              </w:rPr>
              <w:t xml:space="preserve">Correction of Figure 4.6.1-1 (previously corrupted) and of some typos, including: consistent use of capital and spaces instead of hyphens in </w:t>
            </w:r>
            <w:r w:rsidR="003F1181">
              <w:rPr>
                <w:sz w:val="16"/>
              </w:rPr>
              <w:t>"</w:t>
            </w:r>
            <w:r w:rsidRPr="00B566D0">
              <w:rPr>
                <w:sz w:val="16"/>
              </w:rPr>
              <w:t>Push To Talk</w:t>
            </w:r>
            <w:r w:rsidR="003F1181">
              <w:rPr>
                <w:sz w:val="16"/>
              </w:rPr>
              <w:t>"</w:t>
            </w:r>
            <w:r w:rsidRPr="00B566D0">
              <w:rPr>
                <w:sz w:val="16"/>
              </w:rPr>
              <w:t>, removal of the requirement numbering for the three paragraph of sections 6.6.2.1 and 6.6.4.1 since they are not requirements</w:t>
            </w:r>
          </w:p>
        </w:tc>
        <w:tc>
          <w:tcPr>
            <w:tcW w:w="567" w:type="dxa"/>
            <w:shd w:val="solid" w:color="FFFFFF" w:fill="auto"/>
          </w:tcPr>
          <w:p w:rsidR="00B566D0" w:rsidRPr="00B566D0" w:rsidRDefault="00B566D0" w:rsidP="00D47EEB">
            <w:pPr>
              <w:pStyle w:val="TAL"/>
              <w:rPr>
                <w:sz w:val="16"/>
              </w:rPr>
            </w:pPr>
            <w:r w:rsidRPr="00B566D0">
              <w:rPr>
                <w:sz w:val="16"/>
              </w:rPr>
              <w:t>13.0.0</w:t>
            </w:r>
          </w:p>
        </w:tc>
        <w:tc>
          <w:tcPr>
            <w:tcW w:w="567" w:type="dxa"/>
            <w:shd w:val="solid" w:color="FFFFFF" w:fill="auto"/>
          </w:tcPr>
          <w:p w:rsidR="00B566D0" w:rsidRPr="00B566D0" w:rsidRDefault="00B566D0" w:rsidP="00D47EEB">
            <w:pPr>
              <w:pStyle w:val="TAL"/>
              <w:rPr>
                <w:sz w:val="16"/>
              </w:rPr>
            </w:pPr>
            <w:r w:rsidRPr="00B566D0">
              <w:rPr>
                <w:sz w:val="16"/>
              </w:rPr>
              <w:t>13.0.1</w:t>
            </w:r>
          </w:p>
        </w:tc>
        <w:tc>
          <w:tcPr>
            <w:tcW w:w="850" w:type="dxa"/>
            <w:shd w:val="solid" w:color="FFFFFF" w:fill="auto"/>
          </w:tcPr>
          <w:p w:rsidR="00B566D0" w:rsidRPr="00B566D0" w:rsidRDefault="00B566D0" w:rsidP="00D47EEB">
            <w:pPr>
              <w:pStyle w:val="TAL"/>
              <w:rPr>
                <w:sz w:val="16"/>
              </w:rPr>
            </w:pP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S1-150011</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Replacement of Home and Visited by Primary and Partner</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S1-150225</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Completion of application of S1-144278</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S1-150226</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3</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Clarification of number and types of Private Calls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S1-150228</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5</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Completion of application of S1-144570</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S1-150016</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6</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 xml:space="preserve">Improper use of </w:t>
            </w:r>
            <w:r w:rsidR="003F1181">
              <w:rPr>
                <w:sz w:val="16"/>
              </w:rPr>
              <w:t>'</w:t>
            </w:r>
            <w:r w:rsidRPr="00B863F0">
              <w:rPr>
                <w:sz w:val="16"/>
              </w:rPr>
              <w:t>emergency</w:t>
            </w:r>
            <w:r w:rsidR="003F1181">
              <w:rPr>
                <w:sz w:val="16"/>
              </w:rPr>
              <w:t>'</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S1-150230</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7</w:t>
            </w:r>
          </w:p>
        </w:tc>
        <w:tc>
          <w:tcPr>
            <w:tcW w:w="425" w:type="dxa"/>
            <w:shd w:val="solid" w:color="FFFFFF" w:fill="auto"/>
          </w:tcPr>
          <w:p w:rsidR="00B566D0" w:rsidRPr="00B863F0" w:rsidRDefault="00B566D0" w:rsidP="00D47EEB">
            <w:pPr>
              <w:pStyle w:val="TAL"/>
              <w:rPr>
                <w:sz w:val="16"/>
              </w:rPr>
            </w:pPr>
            <w:r w:rsidRPr="00B863F0">
              <w:rPr>
                <w:sz w:val="16"/>
              </w:rPr>
              <w:t>2</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D</w:t>
            </w:r>
          </w:p>
        </w:tc>
        <w:tc>
          <w:tcPr>
            <w:tcW w:w="2409" w:type="dxa"/>
            <w:shd w:val="solid" w:color="FFFFFF" w:fill="auto"/>
          </w:tcPr>
          <w:p w:rsidR="00B566D0" w:rsidRPr="00B863F0" w:rsidRDefault="00B566D0" w:rsidP="00D47EEB">
            <w:pPr>
              <w:pStyle w:val="TAL"/>
              <w:rPr>
                <w:sz w:val="16"/>
              </w:rPr>
            </w:pPr>
            <w:r w:rsidRPr="00B863F0">
              <w:rPr>
                <w:sz w:val="16"/>
              </w:rPr>
              <w:t>Correct use of MCPTT terminology</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S1-150229</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8</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Clarifying KPI requirement</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S1-150019</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9</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D</w:t>
            </w:r>
          </w:p>
        </w:tc>
        <w:tc>
          <w:tcPr>
            <w:tcW w:w="2409" w:type="dxa"/>
            <w:shd w:val="solid" w:color="FFFFFF" w:fill="auto"/>
          </w:tcPr>
          <w:p w:rsidR="00B566D0" w:rsidRPr="00B863F0" w:rsidRDefault="00B566D0" w:rsidP="00D47EEB">
            <w:pPr>
              <w:pStyle w:val="TAL"/>
              <w:rPr>
                <w:sz w:val="16"/>
              </w:rPr>
            </w:pPr>
            <w:r w:rsidRPr="00B863F0">
              <w:rPr>
                <w:sz w:val="16"/>
              </w:rPr>
              <w:t>Wording correction</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S1-150021</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11</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Change the title of TS 22.179 to align with MCPTT WID and agreed contribution</w:t>
            </w:r>
            <w:r w:rsidR="00CE21F2">
              <w:rPr>
                <w:sz w:val="16"/>
              </w:rPr>
              <w:t xml:space="preserve"> </w:t>
            </w:r>
            <w:r w:rsidRPr="00B863F0">
              <w:rPr>
                <w:sz w:val="16"/>
              </w:rPr>
              <w:t>S1-144232</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S1-150022</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12</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D</w:t>
            </w:r>
          </w:p>
        </w:tc>
        <w:tc>
          <w:tcPr>
            <w:tcW w:w="2409" w:type="dxa"/>
            <w:shd w:val="solid" w:color="FFFFFF" w:fill="auto"/>
          </w:tcPr>
          <w:p w:rsidR="00B566D0" w:rsidRPr="00B863F0" w:rsidRDefault="00B566D0" w:rsidP="00D47EEB">
            <w:pPr>
              <w:pStyle w:val="TAL"/>
              <w:rPr>
                <w:sz w:val="16"/>
              </w:rPr>
            </w:pPr>
            <w:r w:rsidRPr="00B863F0">
              <w:rPr>
                <w:sz w:val="16"/>
              </w:rPr>
              <w:t>Changing Ues to UEs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S1-150023</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13</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D</w:t>
            </w:r>
          </w:p>
        </w:tc>
        <w:tc>
          <w:tcPr>
            <w:tcW w:w="2409" w:type="dxa"/>
            <w:shd w:val="solid" w:color="FFFFFF" w:fill="auto"/>
          </w:tcPr>
          <w:p w:rsidR="00B566D0" w:rsidRPr="00B863F0" w:rsidRDefault="00B566D0" w:rsidP="00D47EEB">
            <w:pPr>
              <w:pStyle w:val="TAL"/>
              <w:rPr>
                <w:sz w:val="16"/>
              </w:rPr>
            </w:pPr>
            <w:r w:rsidRPr="00B863F0">
              <w:rPr>
                <w:sz w:val="16"/>
              </w:rPr>
              <w:t>Editorial clean ups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S1-150342</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14</w:t>
            </w:r>
          </w:p>
        </w:tc>
        <w:tc>
          <w:tcPr>
            <w:tcW w:w="425" w:type="dxa"/>
            <w:shd w:val="solid" w:color="FFFFFF" w:fill="auto"/>
          </w:tcPr>
          <w:p w:rsidR="00B566D0" w:rsidRPr="00B863F0" w:rsidRDefault="00B566D0" w:rsidP="00D47EEB">
            <w:pPr>
              <w:pStyle w:val="TAL"/>
              <w:rPr>
                <w:sz w:val="16"/>
              </w:rPr>
            </w:pPr>
            <w:r w:rsidRPr="00B863F0">
              <w:rPr>
                <w:sz w:val="16"/>
              </w:rPr>
              <w:t>2</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Correction of type of Private Calls supported in for both on and off the network use.</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S1-150025</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15</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Clarification of dedicated MCPTT Group type used for Imminent Peril Group call communication by MCPTT User</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S1-150026</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16</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Replacement of personality management with user profile management</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S1-150027</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17</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Modify text in first sentence of third paragraph for clause 7.1 Off-Network Push-to-Talk overview.</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S1-150028</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18</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Replacement of clause 5.14 title Audio/ video quality with Audio/ voice quality.</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S1-150232</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19</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Convert 2nd sentence of 5th requirement in clause 6.2.4 Call Termination into a new requirement</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S1-150309</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20</w:t>
            </w:r>
          </w:p>
        </w:tc>
        <w:tc>
          <w:tcPr>
            <w:tcW w:w="425" w:type="dxa"/>
            <w:shd w:val="solid" w:color="FFFFFF" w:fill="auto"/>
          </w:tcPr>
          <w:p w:rsidR="00B566D0" w:rsidRPr="00B863F0" w:rsidRDefault="00B566D0" w:rsidP="00D47EEB">
            <w:pPr>
              <w:pStyle w:val="TAL"/>
              <w:rPr>
                <w:sz w:val="16"/>
              </w:rPr>
            </w:pPr>
            <w:r w:rsidRPr="00B863F0">
              <w:rPr>
                <w:sz w:val="16"/>
              </w:rPr>
              <w:t>2</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Move two requirements from clause 6.1 General Administrative -groups and users into common clause 5.19 General Administrative -groups and users.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S1-150234</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21</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B</w:t>
            </w:r>
          </w:p>
        </w:tc>
        <w:tc>
          <w:tcPr>
            <w:tcW w:w="2409" w:type="dxa"/>
            <w:shd w:val="solid" w:color="FFFFFF" w:fill="auto"/>
          </w:tcPr>
          <w:p w:rsidR="00B566D0" w:rsidRPr="00B863F0" w:rsidRDefault="00B566D0" w:rsidP="00D47EEB">
            <w:pPr>
              <w:pStyle w:val="TAL"/>
              <w:rPr>
                <w:sz w:val="16"/>
              </w:rPr>
            </w:pPr>
            <w:r w:rsidRPr="00B863F0">
              <w:rPr>
                <w:sz w:val="16"/>
              </w:rPr>
              <w:t>Charging for MCPTT usage</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S1-150092</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22</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Reinstatement of MCPTT User Profile</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MCPTT-SA1</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S1-150093</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23</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Fix improper multiple requirements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MCPTT-SA1</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S1-150094</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24</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Remove implementation-specific requirement for default value</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MCPTT-SA1</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S1-150236</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26</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CR- to clarify requirements in 6.4.9 and 6.2.4.</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S1-150265</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28</w:t>
            </w:r>
          </w:p>
        </w:tc>
        <w:tc>
          <w:tcPr>
            <w:tcW w:w="425" w:type="dxa"/>
            <w:shd w:val="solid" w:color="FFFFFF" w:fill="auto"/>
          </w:tcPr>
          <w:p w:rsidR="00B566D0" w:rsidRPr="00B863F0" w:rsidRDefault="00B566D0" w:rsidP="00D47EEB">
            <w:pPr>
              <w:pStyle w:val="TAL"/>
              <w:rPr>
                <w:sz w:val="16"/>
              </w:rPr>
            </w:pPr>
            <w:r w:rsidRPr="00B863F0">
              <w:rPr>
                <w:sz w:val="16"/>
              </w:rPr>
              <w:t>1</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F</w:t>
            </w:r>
          </w:p>
        </w:tc>
        <w:tc>
          <w:tcPr>
            <w:tcW w:w="2409" w:type="dxa"/>
            <w:shd w:val="solid" w:color="FFFFFF" w:fill="auto"/>
          </w:tcPr>
          <w:p w:rsidR="00B566D0" w:rsidRPr="00B863F0" w:rsidRDefault="00B566D0" w:rsidP="00D47EEB">
            <w:pPr>
              <w:pStyle w:val="TAL"/>
              <w:rPr>
                <w:sz w:val="16"/>
              </w:rPr>
            </w:pPr>
            <w:r w:rsidRPr="00B863F0">
              <w:rPr>
                <w:sz w:val="16"/>
              </w:rPr>
              <w:t>CR to clarify what call type refers to in 6.2.3.3.1</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B566D0" w:rsidTr="00D47EEB">
        <w:tblPrEx>
          <w:tblCellMar>
            <w:top w:w="0" w:type="dxa"/>
            <w:bottom w:w="0" w:type="dxa"/>
          </w:tblCellMar>
        </w:tblPrEx>
        <w:trPr>
          <w:gridAfter w:val="1"/>
          <w:wAfter w:w="10" w:type="dxa"/>
        </w:trPr>
        <w:tc>
          <w:tcPr>
            <w:tcW w:w="799" w:type="dxa"/>
            <w:shd w:val="solid" w:color="FFFFFF" w:fill="auto"/>
          </w:tcPr>
          <w:p w:rsidR="00B566D0" w:rsidRPr="00B863F0" w:rsidRDefault="00B566D0" w:rsidP="00D47EEB">
            <w:pPr>
              <w:pStyle w:val="TAL"/>
              <w:rPr>
                <w:sz w:val="16"/>
              </w:rPr>
            </w:pPr>
            <w:r w:rsidRPr="00B863F0">
              <w:rPr>
                <w:sz w:val="16"/>
              </w:rPr>
              <w:t>SP-67</w:t>
            </w:r>
          </w:p>
        </w:tc>
        <w:tc>
          <w:tcPr>
            <w:tcW w:w="901" w:type="dxa"/>
            <w:shd w:val="solid" w:color="FFFFFF" w:fill="auto"/>
          </w:tcPr>
          <w:p w:rsidR="00B566D0" w:rsidRPr="00B863F0" w:rsidRDefault="00B566D0" w:rsidP="00D47EEB">
            <w:pPr>
              <w:pStyle w:val="TAL"/>
              <w:rPr>
                <w:sz w:val="16"/>
              </w:rPr>
            </w:pPr>
            <w:r w:rsidRPr="00B863F0">
              <w:rPr>
                <w:sz w:val="16"/>
              </w:rPr>
              <w:t>SP-150040</w:t>
            </w:r>
          </w:p>
        </w:tc>
        <w:tc>
          <w:tcPr>
            <w:tcW w:w="992" w:type="dxa"/>
            <w:shd w:val="solid" w:color="FFFFFF" w:fill="auto"/>
          </w:tcPr>
          <w:p w:rsidR="00B566D0" w:rsidRPr="00B863F0" w:rsidRDefault="00B566D0" w:rsidP="00D47EEB">
            <w:pPr>
              <w:pStyle w:val="TAL"/>
              <w:rPr>
                <w:sz w:val="16"/>
              </w:rPr>
            </w:pPr>
            <w:r w:rsidRPr="00B863F0">
              <w:rPr>
                <w:sz w:val="16"/>
              </w:rPr>
              <w:t>S1-150107</w:t>
            </w:r>
          </w:p>
        </w:tc>
        <w:tc>
          <w:tcPr>
            <w:tcW w:w="708" w:type="dxa"/>
            <w:shd w:val="solid" w:color="FFFFFF" w:fill="auto"/>
          </w:tcPr>
          <w:p w:rsidR="00B566D0" w:rsidRPr="00B863F0" w:rsidRDefault="00B566D0" w:rsidP="00D47EEB">
            <w:pPr>
              <w:pStyle w:val="TAL"/>
              <w:rPr>
                <w:sz w:val="16"/>
              </w:rPr>
            </w:pPr>
            <w:r w:rsidRPr="00B863F0">
              <w:rPr>
                <w:sz w:val="16"/>
              </w:rPr>
              <w:t>22.179</w:t>
            </w:r>
          </w:p>
        </w:tc>
        <w:tc>
          <w:tcPr>
            <w:tcW w:w="569" w:type="dxa"/>
            <w:shd w:val="solid" w:color="FFFFFF" w:fill="auto"/>
          </w:tcPr>
          <w:p w:rsidR="00B566D0" w:rsidRPr="00B863F0" w:rsidRDefault="00B566D0" w:rsidP="00D47EEB">
            <w:pPr>
              <w:pStyle w:val="TAL"/>
              <w:rPr>
                <w:sz w:val="16"/>
              </w:rPr>
            </w:pPr>
            <w:r w:rsidRPr="00B863F0">
              <w:rPr>
                <w:sz w:val="16"/>
              </w:rPr>
              <w:t>30</w:t>
            </w:r>
          </w:p>
        </w:tc>
        <w:tc>
          <w:tcPr>
            <w:tcW w:w="425" w:type="dxa"/>
            <w:shd w:val="solid" w:color="FFFFFF" w:fill="auto"/>
          </w:tcPr>
          <w:p w:rsidR="00B566D0" w:rsidRPr="00B863F0" w:rsidRDefault="00B566D0" w:rsidP="00D47EEB">
            <w:pPr>
              <w:pStyle w:val="TAL"/>
              <w:rPr>
                <w:sz w:val="16"/>
              </w:rPr>
            </w:pPr>
            <w:r w:rsidRPr="00B863F0">
              <w:rPr>
                <w:sz w:val="16"/>
              </w:rPr>
              <w:t>-</w:t>
            </w:r>
          </w:p>
        </w:tc>
        <w:tc>
          <w:tcPr>
            <w:tcW w:w="595" w:type="dxa"/>
            <w:shd w:val="solid" w:color="FFFFFF" w:fill="auto"/>
          </w:tcPr>
          <w:p w:rsidR="00B566D0" w:rsidRPr="00B863F0" w:rsidRDefault="00B566D0" w:rsidP="00D47EEB">
            <w:pPr>
              <w:pStyle w:val="TAL"/>
              <w:rPr>
                <w:sz w:val="16"/>
              </w:rPr>
            </w:pPr>
            <w:r w:rsidRPr="00B863F0">
              <w:rPr>
                <w:sz w:val="16"/>
              </w:rPr>
              <w:t>Rel-13</w:t>
            </w:r>
          </w:p>
        </w:tc>
        <w:tc>
          <w:tcPr>
            <w:tcW w:w="391" w:type="dxa"/>
            <w:shd w:val="solid" w:color="FFFFFF" w:fill="auto"/>
          </w:tcPr>
          <w:p w:rsidR="00B566D0" w:rsidRPr="00B863F0" w:rsidRDefault="00B566D0" w:rsidP="00D47EEB">
            <w:pPr>
              <w:pStyle w:val="TAL"/>
              <w:rPr>
                <w:sz w:val="16"/>
              </w:rPr>
            </w:pPr>
            <w:r w:rsidRPr="00B863F0">
              <w:rPr>
                <w:sz w:val="16"/>
              </w:rPr>
              <w:t>D</w:t>
            </w:r>
          </w:p>
        </w:tc>
        <w:tc>
          <w:tcPr>
            <w:tcW w:w="2409" w:type="dxa"/>
            <w:shd w:val="solid" w:color="FFFFFF" w:fill="auto"/>
          </w:tcPr>
          <w:p w:rsidR="00B566D0" w:rsidRPr="00B863F0" w:rsidRDefault="00B566D0" w:rsidP="00D47EEB">
            <w:pPr>
              <w:pStyle w:val="TAL"/>
              <w:rPr>
                <w:sz w:val="16"/>
              </w:rPr>
            </w:pPr>
            <w:r w:rsidRPr="00B863F0">
              <w:rPr>
                <w:sz w:val="16"/>
              </w:rPr>
              <w:t>Separation of supplementary service, callback, requirements</w:t>
            </w:r>
          </w:p>
        </w:tc>
        <w:tc>
          <w:tcPr>
            <w:tcW w:w="567" w:type="dxa"/>
            <w:shd w:val="solid" w:color="FFFFFF" w:fill="auto"/>
          </w:tcPr>
          <w:p w:rsidR="00B566D0" w:rsidRPr="00B863F0" w:rsidRDefault="00B566D0" w:rsidP="00D47EEB">
            <w:pPr>
              <w:pStyle w:val="TAL"/>
              <w:rPr>
                <w:sz w:val="16"/>
              </w:rPr>
            </w:pPr>
            <w:r w:rsidRPr="00B863F0">
              <w:rPr>
                <w:sz w:val="16"/>
              </w:rPr>
              <w:t>13.0.1</w:t>
            </w:r>
          </w:p>
        </w:tc>
        <w:tc>
          <w:tcPr>
            <w:tcW w:w="567" w:type="dxa"/>
            <w:shd w:val="solid" w:color="FFFFFF" w:fill="auto"/>
          </w:tcPr>
          <w:p w:rsidR="00B566D0" w:rsidRPr="00B863F0" w:rsidRDefault="00B566D0" w:rsidP="00D47EEB">
            <w:pPr>
              <w:pStyle w:val="TAL"/>
              <w:rPr>
                <w:sz w:val="16"/>
              </w:rPr>
            </w:pPr>
            <w:r w:rsidRPr="00B863F0">
              <w:rPr>
                <w:sz w:val="16"/>
              </w:rPr>
              <w:t>13.1.0</w:t>
            </w:r>
          </w:p>
        </w:tc>
        <w:tc>
          <w:tcPr>
            <w:tcW w:w="850" w:type="dxa"/>
            <w:shd w:val="solid" w:color="FFFFFF" w:fill="auto"/>
          </w:tcPr>
          <w:p w:rsidR="00B566D0" w:rsidRPr="00B863F0" w:rsidRDefault="00B566D0" w:rsidP="00D47EEB">
            <w:pPr>
              <w:pStyle w:val="TAL"/>
              <w:rPr>
                <w:sz w:val="16"/>
              </w:rPr>
            </w:pPr>
            <w:r w:rsidRPr="00B863F0">
              <w:rPr>
                <w:sz w:val="16"/>
              </w:rPr>
              <w:t>MCPTT</w:t>
            </w:r>
          </w:p>
        </w:tc>
      </w:tr>
      <w:tr w:rsidR="004D3BAD" w:rsidRPr="004D3BAD" w:rsidTr="004D3BAD">
        <w:tblPrEx>
          <w:tblCellMar>
            <w:top w:w="0" w:type="dxa"/>
            <w:bottom w:w="0" w:type="dxa"/>
          </w:tblCellMar>
        </w:tblPrEx>
        <w:trPr>
          <w:gridAfter w:val="1"/>
          <w:wAfter w:w="10" w:type="dxa"/>
        </w:trPr>
        <w:tc>
          <w:tcPr>
            <w:tcW w:w="799" w:type="dxa"/>
            <w:shd w:val="solid" w:color="FFFFFF" w:fill="auto"/>
          </w:tcPr>
          <w:p w:rsidR="004D3BAD" w:rsidRPr="004D3BAD" w:rsidRDefault="004D3BAD" w:rsidP="004D3BAD">
            <w:pPr>
              <w:pStyle w:val="TAL"/>
              <w:rPr>
                <w:sz w:val="16"/>
              </w:rPr>
            </w:pPr>
            <w:r w:rsidRPr="004D3BAD">
              <w:rPr>
                <w:sz w:val="16"/>
              </w:rPr>
              <w:t>SP-68</w:t>
            </w:r>
          </w:p>
        </w:tc>
        <w:tc>
          <w:tcPr>
            <w:tcW w:w="901" w:type="dxa"/>
            <w:shd w:val="solid" w:color="FFFFFF" w:fill="auto"/>
          </w:tcPr>
          <w:p w:rsidR="004D3BAD" w:rsidRPr="004D3BAD" w:rsidRDefault="004D3BAD" w:rsidP="004D3BAD">
            <w:pPr>
              <w:pStyle w:val="TAL"/>
              <w:rPr>
                <w:sz w:val="16"/>
              </w:rPr>
            </w:pPr>
            <w:r w:rsidRPr="004D3BAD">
              <w:rPr>
                <w:sz w:val="16"/>
              </w:rPr>
              <w:t>SP-150354</w:t>
            </w:r>
          </w:p>
        </w:tc>
        <w:tc>
          <w:tcPr>
            <w:tcW w:w="992" w:type="dxa"/>
            <w:shd w:val="solid" w:color="FFFFFF" w:fill="auto"/>
          </w:tcPr>
          <w:p w:rsidR="004D3BAD" w:rsidRPr="004D3BAD" w:rsidRDefault="004D3BAD" w:rsidP="004D3BAD">
            <w:pPr>
              <w:pStyle w:val="TAL"/>
              <w:rPr>
                <w:sz w:val="16"/>
              </w:rPr>
            </w:pPr>
            <w:r w:rsidRPr="004D3BAD">
              <w:rPr>
                <w:sz w:val="16"/>
              </w:rPr>
              <w:t>-</w:t>
            </w:r>
          </w:p>
        </w:tc>
        <w:tc>
          <w:tcPr>
            <w:tcW w:w="708" w:type="dxa"/>
            <w:shd w:val="solid" w:color="FFFFFF" w:fill="auto"/>
          </w:tcPr>
          <w:p w:rsidR="004D3BAD" w:rsidRPr="004D3BAD" w:rsidRDefault="004D3BAD" w:rsidP="004D3BAD">
            <w:pPr>
              <w:pStyle w:val="TAL"/>
              <w:rPr>
                <w:sz w:val="16"/>
              </w:rPr>
            </w:pPr>
            <w:r w:rsidRPr="004D3BAD">
              <w:rPr>
                <w:sz w:val="16"/>
              </w:rPr>
              <w:t>22.179</w:t>
            </w:r>
          </w:p>
        </w:tc>
        <w:tc>
          <w:tcPr>
            <w:tcW w:w="569" w:type="dxa"/>
            <w:shd w:val="solid" w:color="FFFFFF" w:fill="auto"/>
          </w:tcPr>
          <w:p w:rsidR="004D3BAD" w:rsidRPr="004D3BAD" w:rsidRDefault="004D3BAD" w:rsidP="004D3BAD">
            <w:pPr>
              <w:pStyle w:val="TAL"/>
              <w:rPr>
                <w:sz w:val="16"/>
              </w:rPr>
            </w:pPr>
            <w:r w:rsidRPr="004D3BAD">
              <w:rPr>
                <w:sz w:val="16"/>
              </w:rPr>
              <w:t>31</w:t>
            </w:r>
          </w:p>
        </w:tc>
        <w:tc>
          <w:tcPr>
            <w:tcW w:w="425" w:type="dxa"/>
            <w:shd w:val="solid" w:color="FFFFFF" w:fill="auto"/>
          </w:tcPr>
          <w:p w:rsidR="004D3BAD" w:rsidRPr="004D3BAD" w:rsidRDefault="004D3BAD" w:rsidP="004D3BAD">
            <w:pPr>
              <w:pStyle w:val="TAL"/>
              <w:rPr>
                <w:sz w:val="16"/>
              </w:rPr>
            </w:pPr>
            <w:r w:rsidRPr="004D3BAD">
              <w:rPr>
                <w:sz w:val="16"/>
              </w:rPr>
              <w:t>1</w:t>
            </w:r>
          </w:p>
        </w:tc>
        <w:tc>
          <w:tcPr>
            <w:tcW w:w="595" w:type="dxa"/>
            <w:shd w:val="solid" w:color="FFFFFF" w:fill="auto"/>
          </w:tcPr>
          <w:p w:rsidR="004D3BAD" w:rsidRPr="004D3BAD" w:rsidRDefault="004D3BAD" w:rsidP="004D3BAD">
            <w:pPr>
              <w:pStyle w:val="TAL"/>
              <w:rPr>
                <w:sz w:val="16"/>
              </w:rPr>
            </w:pPr>
            <w:r w:rsidRPr="004D3BAD">
              <w:rPr>
                <w:sz w:val="16"/>
              </w:rPr>
              <w:t>Rel-13</w:t>
            </w:r>
          </w:p>
        </w:tc>
        <w:tc>
          <w:tcPr>
            <w:tcW w:w="391" w:type="dxa"/>
            <w:shd w:val="solid" w:color="FFFFFF" w:fill="auto"/>
          </w:tcPr>
          <w:p w:rsidR="004D3BAD" w:rsidRPr="004D3BAD" w:rsidRDefault="004D3BAD" w:rsidP="004D3BAD">
            <w:pPr>
              <w:pStyle w:val="TAL"/>
              <w:rPr>
                <w:sz w:val="16"/>
              </w:rPr>
            </w:pPr>
            <w:r w:rsidRPr="004D3BAD">
              <w:rPr>
                <w:sz w:val="16"/>
              </w:rPr>
              <w:t>F</w:t>
            </w:r>
          </w:p>
        </w:tc>
        <w:tc>
          <w:tcPr>
            <w:tcW w:w="2409" w:type="dxa"/>
            <w:shd w:val="solid" w:color="FFFFFF" w:fill="auto"/>
          </w:tcPr>
          <w:p w:rsidR="004D3BAD" w:rsidRPr="004D3BAD" w:rsidRDefault="004D3BAD" w:rsidP="004D3BAD">
            <w:pPr>
              <w:pStyle w:val="TAL"/>
              <w:rPr>
                <w:sz w:val="16"/>
              </w:rPr>
            </w:pPr>
            <w:r w:rsidRPr="004D3BAD">
              <w:rPr>
                <w:sz w:val="16"/>
              </w:rPr>
              <w:t>Clarification on the update and use of codecs in MCPTT</w:t>
            </w:r>
          </w:p>
        </w:tc>
        <w:tc>
          <w:tcPr>
            <w:tcW w:w="567" w:type="dxa"/>
            <w:shd w:val="solid" w:color="FFFFFF" w:fill="auto"/>
          </w:tcPr>
          <w:p w:rsidR="004D3BAD" w:rsidRPr="004D3BAD" w:rsidRDefault="004D3BAD" w:rsidP="004D3BAD">
            <w:pPr>
              <w:pStyle w:val="TAL"/>
              <w:rPr>
                <w:sz w:val="16"/>
              </w:rPr>
            </w:pPr>
            <w:r w:rsidRPr="004D3BAD">
              <w:rPr>
                <w:sz w:val="16"/>
              </w:rPr>
              <w:t>13.1.0</w:t>
            </w:r>
          </w:p>
        </w:tc>
        <w:tc>
          <w:tcPr>
            <w:tcW w:w="567" w:type="dxa"/>
            <w:shd w:val="solid" w:color="FFFFFF" w:fill="auto"/>
          </w:tcPr>
          <w:p w:rsidR="004D3BAD" w:rsidRPr="004D3BAD" w:rsidRDefault="004D3BAD" w:rsidP="004D3BAD">
            <w:pPr>
              <w:pStyle w:val="TAL"/>
              <w:rPr>
                <w:sz w:val="16"/>
              </w:rPr>
            </w:pPr>
            <w:r w:rsidRPr="004D3BAD">
              <w:rPr>
                <w:sz w:val="16"/>
              </w:rPr>
              <w:t>13.2.0</w:t>
            </w:r>
          </w:p>
        </w:tc>
        <w:tc>
          <w:tcPr>
            <w:tcW w:w="850" w:type="dxa"/>
            <w:shd w:val="solid" w:color="FFFFFF" w:fill="auto"/>
          </w:tcPr>
          <w:p w:rsidR="004D3BAD" w:rsidRPr="004D3BAD" w:rsidRDefault="004D3BAD" w:rsidP="004D3BAD">
            <w:pPr>
              <w:pStyle w:val="TAL"/>
              <w:rPr>
                <w:sz w:val="16"/>
              </w:rPr>
            </w:pPr>
            <w:r w:rsidRPr="004D3BAD">
              <w:rPr>
                <w:sz w:val="16"/>
              </w:rPr>
              <w:t>MCPTT</w:t>
            </w:r>
          </w:p>
        </w:tc>
      </w:tr>
      <w:tr w:rsidR="004D3BAD" w:rsidTr="004D3BAD">
        <w:tblPrEx>
          <w:tblCellMar>
            <w:top w:w="0" w:type="dxa"/>
            <w:bottom w:w="0" w:type="dxa"/>
          </w:tblCellMar>
        </w:tblPrEx>
        <w:trPr>
          <w:gridAfter w:val="1"/>
          <w:wAfter w:w="10" w:type="dxa"/>
        </w:trPr>
        <w:tc>
          <w:tcPr>
            <w:tcW w:w="799" w:type="dxa"/>
            <w:shd w:val="solid" w:color="FFFFFF" w:fill="auto"/>
          </w:tcPr>
          <w:p w:rsidR="004D3BAD" w:rsidRPr="004D3BAD" w:rsidRDefault="004D3BAD" w:rsidP="004D3BAD">
            <w:pPr>
              <w:pStyle w:val="TAL"/>
              <w:rPr>
                <w:sz w:val="16"/>
              </w:rPr>
            </w:pPr>
            <w:r w:rsidRPr="004D3BAD">
              <w:rPr>
                <w:sz w:val="16"/>
              </w:rPr>
              <w:t>SP-68</w:t>
            </w:r>
          </w:p>
        </w:tc>
        <w:tc>
          <w:tcPr>
            <w:tcW w:w="901" w:type="dxa"/>
            <w:shd w:val="solid" w:color="FFFFFF" w:fill="auto"/>
          </w:tcPr>
          <w:p w:rsidR="004D3BAD" w:rsidRPr="004D3BAD" w:rsidRDefault="004D3BAD" w:rsidP="004D3BAD">
            <w:pPr>
              <w:pStyle w:val="TAL"/>
              <w:rPr>
                <w:sz w:val="16"/>
              </w:rPr>
            </w:pPr>
            <w:r w:rsidRPr="004D3BAD">
              <w:rPr>
                <w:sz w:val="16"/>
              </w:rPr>
              <w:t>SP-150355</w:t>
            </w:r>
          </w:p>
        </w:tc>
        <w:tc>
          <w:tcPr>
            <w:tcW w:w="992" w:type="dxa"/>
            <w:shd w:val="solid" w:color="FFFFFF" w:fill="auto"/>
          </w:tcPr>
          <w:p w:rsidR="004D3BAD" w:rsidRPr="004D3BAD" w:rsidRDefault="004D3BAD" w:rsidP="004D3BAD">
            <w:pPr>
              <w:pStyle w:val="TAL"/>
              <w:rPr>
                <w:sz w:val="16"/>
              </w:rPr>
            </w:pPr>
            <w:r w:rsidRPr="004D3BAD">
              <w:rPr>
                <w:sz w:val="16"/>
              </w:rPr>
              <w:t>-</w:t>
            </w:r>
          </w:p>
        </w:tc>
        <w:tc>
          <w:tcPr>
            <w:tcW w:w="708" w:type="dxa"/>
            <w:shd w:val="solid" w:color="FFFFFF" w:fill="auto"/>
          </w:tcPr>
          <w:p w:rsidR="004D3BAD" w:rsidRPr="004D3BAD" w:rsidRDefault="004D3BAD" w:rsidP="004D3BAD">
            <w:pPr>
              <w:pStyle w:val="TAL"/>
              <w:rPr>
                <w:sz w:val="16"/>
              </w:rPr>
            </w:pPr>
            <w:r w:rsidRPr="004D3BAD">
              <w:rPr>
                <w:sz w:val="16"/>
              </w:rPr>
              <w:t>22.179</w:t>
            </w:r>
          </w:p>
        </w:tc>
        <w:tc>
          <w:tcPr>
            <w:tcW w:w="569" w:type="dxa"/>
            <w:shd w:val="solid" w:color="FFFFFF" w:fill="auto"/>
          </w:tcPr>
          <w:p w:rsidR="004D3BAD" w:rsidRPr="004D3BAD" w:rsidRDefault="004D3BAD" w:rsidP="004D3BAD">
            <w:pPr>
              <w:pStyle w:val="TAL"/>
              <w:rPr>
                <w:sz w:val="16"/>
              </w:rPr>
            </w:pPr>
            <w:r w:rsidRPr="004D3BAD">
              <w:rPr>
                <w:sz w:val="16"/>
              </w:rPr>
              <w:t>32</w:t>
            </w:r>
          </w:p>
        </w:tc>
        <w:tc>
          <w:tcPr>
            <w:tcW w:w="425" w:type="dxa"/>
            <w:shd w:val="solid" w:color="FFFFFF" w:fill="auto"/>
          </w:tcPr>
          <w:p w:rsidR="004D3BAD" w:rsidRPr="004D3BAD" w:rsidRDefault="004D3BAD" w:rsidP="004D3BAD">
            <w:pPr>
              <w:pStyle w:val="TAL"/>
              <w:rPr>
                <w:sz w:val="16"/>
              </w:rPr>
            </w:pPr>
            <w:r w:rsidRPr="004D3BAD">
              <w:rPr>
                <w:sz w:val="16"/>
              </w:rPr>
              <w:t>1</w:t>
            </w:r>
          </w:p>
        </w:tc>
        <w:tc>
          <w:tcPr>
            <w:tcW w:w="595" w:type="dxa"/>
            <w:shd w:val="solid" w:color="FFFFFF" w:fill="auto"/>
          </w:tcPr>
          <w:p w:rsidR="004D3BAD" w:rsidRPr="004D3BAD" w:rsidRDefault="004D3BAD" w:rsidP="004D3BAD">
            <w:pPr>
              <w:pStyle w:val="TAL"/>
              <w:rPr>
                <w:sz w:val="16"/>
              </w:rPr>
            </w:pPr>
            <w:r w:rsidRPr="004D3BAD">
              <w:rPr>
                <w:sz w:val="16"/>
              </w:rPr>
              <w:t>Rel-13</w:t>
            </w:r>
          </w:p>
        </w:tc>
        <w:tc>
          <w:tcPr>
            <w:tcW w:w="391" w:type="dxa"/>
            <w:shd w:val="solid" w:color="FFFFFF" w:fill="auto"/>
          </w:tcPr>
          <w:p w:rsidR="004D3BAD" w:rsidRPr="004D3BAD" w:rsidRDefault="004D3BAD" w:rsidP="004D3BAD">
            <w:pPr>
              <w:pStyle w:val="TAL"/>
              <w:rPr>
                <w:sz w:val="16"/>
              </w:rPr>
            </w:pPr>
            <w:r w:rsidRPr="004D3BAD">
              <w:rPr>
                <w:sz w:val="16"/>
              </w:rPr>
              <w:t>F</w:t>
            </w:r>
          </w:p>
        </w:tc>
        <w:tc>
          <w:tcPr>
            <w:tcW w:w="2409" w:type="dxa"/>
            <w:shd w:val="solid" w:color="FFFFFF" w:fill="auto"/>
          </w:tcPr>
          <w:p w:rsidR="004D3BAD" w:rsidRPr="004D3BAD" w:rsidRDefault="004D3BAD" w:rsidP="004D3BAD">
            <w:pPr>
              <w:pStyle w:val="TAL"/>
              <w:rPr>
                <w:sz w:val="16"/>
              </w:rPr>
            </w:pPr>
            <w:r w:rsidRPr="004D3BAD">
              <w:rPr>
                <w:sz w:val="16"/>
              </w:rPr>
              <w:t>Clarification on Broadcast Groups Off-Network Requirement R-7.5-002</w:t>
            </w:r>
          </w:p>
        </w:tc>
        <w:tc>
          <w:tcPr>
            <w:tcW w:w="567" w:type="dxa"/>
            <w:shd w:val="solid" w:color="FFFFFF" w:fill="auto"/>
          </w:tcPr>
          <w:p w:rsidR="004D3BAD" w:rsidRPr="004D3BAD" w:rsidRDefault="004D3BAD" w:rsidP="004D3BAD">
            <w:pPr>
              <w:pStyle w:val="TAL"/>
              <w:rPr>
                <w:sz w:val="16"/>
              </w:rPr>
            </w:pPr>
            <w:r w:rsidRPr="004D3BAD">
              <w:rPr>
                <w:sz w:val="16"/>
              </w:rPr>
              <w:t>13.1.0</w:t>
            </w:r>
          </w:p>
        </w:tc>
        <w:tc>
          <w:tcPr>
            <w:tcW w:w="567" w:type="dxa"/>
            <w:shd w:val="solid" w:color="FFFFFF" w:fill="auto"/>
          </w:tcPr>
          <w:p w:rsidR="004D3BAD" w:rsidRPr="004D3BAD" w:rsidRDefault="004D3BAD" w:rsidP="004D3BAD">
            <w:pPr>
              <w:pStyle w:val="TAL"/>
              <w:rPr>
                <w:sz w:val="16"/>
              </w:rPr>
            </w:pPr>
            <w:r w:rsidRPr="004D3BAD">
              <w:rPr>
                <w:sz w:val="16"/>
              </w:rPr>
              <w:t>13.2.0</w:t>
            </w:r>
          </w:p>
        </w:tc>
        <w:tc>
          <w:tcPr>
            <w:tcW w:w="850" w:type="dxa"/>
            <w:shd w:val="solid" w:color="FFFFFF" w:fill="auto"/>
          </w:tcPr>
          <w:p w:rsidR="004D3BAD" w:rsidRPr="004D3BAD" w:rsidRDefault="004D3BAD" w:rsidP="004D3BAD">
            <w:pPr>
              <w:pStyle w:val="TAL"/>
              <w:rPr>
                <w:sz w:val="16"/>
              </w:rPr>
            </w:pPr>
            <w:r w:rsidRPr="004D3BAD">
              <w:rPr>
                <w:sz w:val="16"/>
              </w:rPr>
              <w:t>MCPTT</w:t>
            </w:r>
          </w:p>
        </w:tc>
      </w:tr>
      <w:tr w:rsidR="002C511B" w:rsidRPr="002C511B" w:rsidTr="004D3BAD">
        <w:tblPrEx>
          <w:tblCellMar>
            <w:top w:w="0" w:type="dxa"/>
            <w:bottom w:w="0" w:type="dxa"/>
          </w:tblCellMar>
        </w:tblPrEx>
        <w:trPr>
          <w:gridAfter w:val="1"/>
          <w:wAfter w:w="10" w:type="dxa"/>
        </w:trPr>
        <w:tc>
          <w:tcPr>
            <w:tcW w:w="799" w:type="dxa"/>
            <w:shd w:val="solid" w:color="FFFFFF" w:fill="auto"/>
          </w:tcPr>
          <w:p w:rsidR="002C511B" w:rsidRPr="002C511B" w:rsidRDefault="002C511B" w:rsidP="002C511B">
            <w:pPr>
              <w:pStyle w:val="TAL"/>
              <w:rPr>
                <w:sz w:val="16"/>
              </w:rPr>
            </w:pPr>
            <w:r w:rsidRPr="002C511B">
              <w:rPr>
                <w:sz w:val="16"/>
              </w:rPr>
              <w:t>SP-70</w:t>
            </w:r>
          </w:p>
        </w:tc>
        <w:tc>
          <w:tcPr>
            <w:tcW w:w="901" w:type="dxa"/>
            <w:shd w:val="solid" w:color="FFFFFF" w:fill="auto"/>
          </w:tcPr>
          <w:p w:rsidR="002C511B" w:rsidRPr="002C511B" w:rsidRDefault="002C511B" w:rsidP="002C511B">
            <w:pPr>
              <w:pStyle w:val="TAL"/>
              <w:rPr>
                <w:sz w:val="16"/>
              </w:rPr>
            </w:pPr>
            <w:r w:rsidRPr="002C511B">
              <w:rPr>
                <w:sz w:val="16"/>
              </w:rPr>
              <w:t>SP-150750</w:t>
            </w:r>
          </w:p>
        </w:tc>
        <w:tc>
          <w:tcPr>
            <w:tcW w:w="992" w:type="dxa"/>
            <w:shd w:val="solid" w:color="FFFFFF" w:fill="auto"/>
          </w:tcPr>
          <w:p w:rsidR="002C511B" w:rsidRPr="002C511B" w:rsidRDefault="002C511B" w:rsidP="002C511B">
            <w:pPr>
              <w:pStyle w:val="TAL"/>
              <w:rPr>
                <w:sz w:val="16"/>
              </w:rPr>
            </w:pPr>
            <w:r w:rsidRPr="002C511B">
              <w:rPr>
                <w:sz w:val="16"/>
              </w:rPr>
              <w:t>S1-154482</w:t>
            </w:r>
          </w:p>
        </w:tc>
        <w:tc>
          <w:tcPr>
            <w:tcW w:w="708" w:type="dxa"/>
            <w:shd w:val="solid" w:color="FFFFFF" w:fill="auto"/>
          </w:tcPr>
          <w:p w:rsidR="002C511B" w:rsidRPr="002C511B" w:rsidRDefault="002C511B" w:rsidP="002C511B">
            <w:pPr>
              <w:pStyle w:val="TAL"/>
              <w:rPr>
                <w:sz w:val="16"/>
              </w:rPr>
            </w:pPr>
            <w:r w:rsidRPr="002C511B">
              <w:rPr>
                <w:sz w:val="16"/>
              </w:rPr>
              <w:t>22.179</w:t>
            </w:r>
          </w:p>
        </w:tc>
        <w:tc>
          <w:tcPr>
            <w:tcW w:w="569" w:type="dxa"/>
            <w:shd w:val="solid" w:color="FFFFFF" w:fill="auto"/>
          </w:tcPr>
          <w:p w:rsidR="002C511B" w:rsidRPr="002C511B" w:rsidRDefault="002C511B" w:rsidP="002C511B">
            <w:pPr>
              <w:pStyle w:val="TAL"/>
              <w:rPr>
                <w:sz w:val="16"/>
              </w:rPr>
            </w:pPr>
            <w:r w:rsidRPr="002C511B">
              <w:rPr>
                <w:sz w:val="16"/>
              </w:rPr>
              <w:t>0033</w:t>
            </w:r>
          </w:p>
        </w:tc>
        <w:tc>
          <w:tcPr>
            <w:tcW w:w="425" w:type="dxa"/>
            <w:shd w:val="solid" w:color="FFFFFF" w:fill="auto"/>
          </w:tcPr>
          <w:p w:rsidR="002C511B" w:rsidRPr="002C511B" w:rsidRDefault="002C511B" w:rsidP="002C511B">
            <w:pPr>
              <w:pStyle w:val="TAL"/>
              <w:rPr>
                <w:sz w:val="16"/>
              </w:rPr>
            </w:pPr>
            <w:r w:rsidRPr="002C511B">
              <w:rPr>
                <w:sz w:val="16"/>
              </w:rPr>
              <w:t>1</w:t>
            </w:r>
          </w:p>
        </w:tc>
        <w:tc>
          <w:tcPr>
            <w:tcW w:w="595" w:type="dxa"/>
            <w:shd w:val="solid" w:color="FFFFFF" w:fill="auto"/>
          </w:tcPr>
          <w:p w:rsidR="002C511B" w:rsidRPr="002C511B" w:rsidRDefault="002C511B" w:rsidP="002C511B">
            <w:pPr>
              <w:pStyle w:val="TAL"/>
              <w:rPr>
                <w:sz w:val="16"/>
              </w:rPr>
            </w:pPr>
            <w:r w:rsidRPr="002C511B">
              <w:rPr>
                <w:sz w:val="16"/>
              </w:rPr>
              <w:t>Rel-13</w:t>
            </w:r>
          </w:p>
        </w:tc>
        <w:tc>
          <w:tcPr>
            <w:tcW w:w="391" w:type="dxa"/>
            <w:shd w:val="solid" w:color="FFFFFF" w:fill="auto"/>
          </w:tcPr>
          <w:p w:rsidR="002C511B" w:rsidRPr="002C511B" w:rsidRDefault="002C511B" w:rsidP="002C511B">
            <w:pPr>
              <w:pStyle w:val="TAL"/>
              <w:rPr>
                <w:sz w:val="16"/>
              </w:rPr>
            </w:pPr>
            <w:r w:rsidRPr="002C511B">
              <w:rPr>
                <w:sz w:val="16"/>
              </w:rPr>
              <w:t>F</w:t>
            </w:r>
          </w:p>
        </w:tc>
        <w:tc>
          <w:tcPr>
            <w:tcW w:w="2409" w:type="dxa"/>
            <w:shd w:val="solid" w:color="FFFFFF" w:fill="auto"/>
          </w:tcPr>
          <w:p w:rsidR="002C511B" w:rsidRPr="002C511B" w:rsidRDefault="002C511B" w:rsidP="002C511B">
            <w:pPr>
              <w:pStyle w:val="TAL"/>
              <w:rPr>
                <w:sz w:val="16"/>
              </w:rPr>
            </w:pPr>
            <w:r w:rsidRPr="002C511B">
              <w:rPr>
                <w:sz w:val="16"/>
              </w:rPr>
              <w:t>Edits, formatting, and style corrections</w:t>
            </w:r>
          </w:p>
        </w:tc>
        <w:tc>
          <w:tcPr>
            <w:tcW w:w="567" w:type="dxa"/>
            <w:shd w:val="solid" w:color="FFFFFF" w:fill="auto"/>
          </w:tcPr>
          <w:p w:rsidR="002C511B" w:rsidRPr="002C511B" w:rsidRDefault="002C511B" w:rsidP="002C511B">
            <w:pPr>
              <w:pStyle w:val="TAL"/>
              <w:rPr>
                <w:sz w:val="16"/>
              </w:rPr>
            </w:pPr>
            <w:r w:rsidRPr="002C511B">
              <w:rPr>
                <w:sz w:val="16"/>
              </w:rPr>
              <w:t>13.2.0</w:t>
            </w:r>
          </w:p>
        </w:tc>
        <w:tc>
          <w:tcPr>
            <w:tcW w:w="567" w:type="dxa"/>
            <w:shd w:val="solid" w:color="FFFFFF" w:fill="auto"/>
          </w:tcPr>
          <w:p w:rsidR="002C511B" w:rsidRPr="002C511B" w:rsidRDefault="002C511B" w:rsidP="002C511B">
            <w:pPr>
              <w:pStyle w:val="TAL"/>
              <w:rPr>
                <w:sz w:val="16"/>
              </w:rPr>
            </w:pPr>
            <w:r w:rsidRPr="002C511B">
              <w:rPr>
                <w:sz w:val="16"/>
              </w:rPr>
              <w:t>13.3.0</w:t>
            </w:r>
          </w:p>
        </w:tc>
        <w:tc>
          <w:tcPr>
            <w:tcW w:w="850" w:type="dxa"/>
            <w:shd w:val="solid" w:color="FFFFFF" w:fill="auto"/>
          </w:tcPr>
          <w:p w:rsidR="002C511B" w:rsidRPr="002C511B" w:rsidRDefault="002C511B" w:rsidP="002C511B">
            <w:pPr>
              <w:pStyle w:val="TAL"/>
              <w:rPr>
                <w:sz w:val="16"/>
              </w:rPr>
            </w:pPr>
            <w:r w:rsidRPr="002C511B">
              <w:rPr>
                <w:sz w:val="16"/>
              </w:rPr>
              <w:t>MCPTT</w:t>
            </w:r>
          </w:p>
        </w:tc>
      </w:tr>
      <w:tr w:rsidR="002C511B" w:rsidRPr="002C511B" w:rsidTr="004D3BAD">
        <w:tblPrEx>
          <w:tblCellMar>
            <w:top w:w="0" w:type="dxa"/>
            <w:bottom w:w="0" w:type="dxa"/>
          </w:tblCellMar>
        </w:tblPrEx>
        <w:trPr>
          <w:gridAfter w:val="1"/>
          <w:wAfter w:w="10" w:type="dxa"/>
        </w:trPr>
        <w:tc>
          <w:tcPr>
            <w:tcW w:w="799" w:type="dxa"/>
            <w:shd w:val="solid" w:color="FFFFFF" w:fill="auto"/>
          </w:tcPr>
          <w:p w:rsidR="002C511B" w:rsidRPr="002C511B" w:rsidRDefault="002C511B" w:rsidP="002C511B">
            <w:pPr>
              <w:pStyle w:val="TAL"/>
              <w:rPr>
                <w:sz w:val="16"/>
              </w:rPr>
            </w:pPr>
            <w:r w:rsidRPr="002C511B">
              <w:rPr>
                <w:sz w:val="16"/>
              </w:rPr>
              <w:t>SP-70</w:t>
            </w:r>
          </w:p>
        </w:tc>
        <w:tc>
          <w:tcPr>
            <w:tcW w:w="901" w:type="dxa"/>
            <w:shd w:val="solid" w:color="FFFFFF" w:fill="auto"/>
          </w:tcPr>
          <w:p w:rsidR="002C511B" w:rsidRPr="002C511B" w:rsidRDefault="002C511B" w:rsidP="002C511B">
            <w:pPr>
              <w:pStyle w:val="TAL"/>
              <w:rPr>
                <w:sz w:val="16"/>
              </w:rPr>
            </w:pPr>
            <w:r w:rsidRPr="002C511B">
              <w:rPr>
                <w:sz w:val="16"/>
              </w:rPr>
              <w:t>SP-150750</w:t>
            </w:r>
          </w:p>
        </w:tc>
        <w:tc>
          <w:tcPr>
            <w:tcW w:w="992" w:type="dxa"/>
            <w:shd w:val="solid" w:color="FFFFFF" w:fill="auto"/>
          </w:tcPr>
          <w:p w:rsidR="002C511B" w:rsidRPr="002C511B" w:rsidRDefault="002C511B" w:rsidP="002C511B">
            <w:pPr>
              <w:pStyle w:val="TAL"/>
              <w:rPr>
                <w:sz w:val="16"/>
              </w:rPr>
            </w:pPr>
            <w:r w:rsidRPr="002C511B">
              <w:rPr>
                <w:sz w:val="16"/>
              </w:rPr>
              <w:t>S1-154483</w:t>
            </w:r>
          </w:p>
        </w:tc>
        <w:tc>
          <w:tcPr>
            <w:tcW w:w="708" w:type="dxa"/>
            <w:shd w:val="solid" w:color="FFFFFF" w:fill="auto"/>
          </w:tcPr>
          <w:p w:rsidR="002C511B" w:rsidRPr="002C511B" w:rsidRDefault="002C511B" w:rsidP="002C511B">
            <w:pPr>
              <w:pStyle w:val="TAL"/>
              <w:rPr>
                <w:sz w:val="16"/>
              </w:rPr>
            </w:pPr>
            <w:r w:rsidRPr="002C511B">
              <w:rPr>
                <w:sz w:val="16"/>
              </w:rPr>
              <w:t>22.179</w:t>
            </w:r>
          </w:p>
        </w:tc>
        <w:tc>
          <w:tcPr>
            <w:tcW w:w="569" w:type="dxa"/>
            <w:shd w:val="solid" w:color="FFFFFF" w:fill="auto"/>
          </w:tcPr>
          <w:p w:rsidR="002C511B" w:rsidRPr="002C511B" w:rsidRDefault="002C511B" w:rsidP="002C511B">
            <w:pPr>
              <w:pStyle w:val="TAL"/>
              <w:rPr>
                <w:sz w:val="16"/>
              </w:rPr>
            </w:pPr>
            <w:r w:rsidRPr="002C511B">
              <w:rPr>
                <w:sz w:val="16"/>
              </w:rPr>
              <w:t>0034</w:t>
            </w:r>
          </w:p>
        </w:tc>
        <w:tc>
          <w:tcPr>
            <w:tcW w:w="425" w:type="dxa"/>
            <w:shd w:val="solid" w:color="FFFFFF" w:fill="auto"/>
          </w:tcPr>
          <w:p w:rsidR="002C511B" w:rsidRPr="002C511B" w:rsidRDefault="002C511B" w:rsidP="002C511B">
            <w:pPr>
              <w:pStyle w:val="TAL"/>
              <w:rPr>
                <w:sz w:val="16"/>
              </w:rPr>
            </w:pPr>
            <w:r w:rsidRPr="002C511B">
              <w:rPr>
                <w:sz w:val="16"/>
              </w:rPr>
              <w:t>1</w:t>
            </w:r>
          </w:p>
        </w:tc>
        <w:tc>
          <w:tcPr>
            <w:tcW w:w="595" w:type="dxa"/>
            <w:shd w:val="solid" w:color="FFFFFF" w:fill="auto"/>
          </w:tcPr>
          <w:p w:rsidR="002C511B" w:rsidRPr="002C511B" w:rsidRDefault="002C511B" w:rsidP="002C511B">
            <w:pPr>
              <w:pStyle w:val="TAL"/>
              <w:rPr>
                <w:sz w:val="16"/>
              </w:rPr>
            </w:pPr>
            <w:r w:rsidRPr="002C511B">
              <w:rPr>
                <w:sz w:val="16"/>
              </w:rPr>
              <w:t>Rel-13</w:t>
            </w:r>
          </w:p>
        </w:tc>
        <w:tc>
          <w:tcPr>
            <w:tcW w:w="391" w:type="dxa"/>
            <w:shd w:val="solid" w:color="FFFFFF" w:fill="auto"/>
          </w:tcPr>
          <w:p w:rsidR="002C511B" w:rsidRPr="002C511B" w:rsidRDefault="002C511B" w:rsidP="002C511B">
            <w:pPr>
              <w:pStyle w:val="TAL"/>
              <w:rPr>
                <w:sz w:val="16"/>
              </w:rPr>
            </w:pPr>
            <w:r w:rsidRPr="002C511B">
              <w:rPr>
                <w:sz w:val="16"/>
              </w:rPr>
              <w:t>F</w:t>
            </w:r>
          </w:p>
        </w:tc>
        <w:tc>
          <w:tcPr>
            <w:tcW w:w="2409" w:type="dxa"/>
            <w:shd w:val="solid" w:color="FFFFFF" w:fill="auto"/>
          </w:tcPr>
          <w:p w:rsidR="002C511B" w:rsidRPr="002C511B" w:rsidRDefault="002C511B" w:rsidP="002C511B">
            <w:pPr>
              <w:pStyle w:val="TAL"/>
              <w:rPr>
                <w:sz w:val="16"/>
              </w:rPr>
            </w:pPr>
            <w:r w:rsidRPr="002C511B">
              <w:rPr>
                <w:sz w:val="16"/>
              </w:rPr>
              <w:t>MCPTT Emergency Group Call correction</w:t>
            </w:r>
          </w:p>
        </w:tc>
        <w:tc>
          <w:tcPr>
            <w:tcW w:w="567" w:type="dxa"/>
            <w:shd w:val="solid" w:color="FFFFFF" w:fill="auto"/>
          </w:tcPr>
          <w:p w:rsidR="002C511B" w:rsidRPr="002C511B" w:rsidRDefault="002C511B" w:rsidP="002C511B">
            <w:pPr>
              <w:pStyle w:val="TAL"/>
              <w:rPr>
                <w:sz w:val="16"/>
              </w:rPr>
            </w:pPr>
            <w:r w:rsidRPr="002C511B">
              <w:rPr>
                <w:sz w:val="16"/>
              </w:rPr>
              <w:t>13.2.0</w:t>
            </w:r>
          </w:p>
        </w:tc>
        <w:tc>
          <w:tcPr>
            <w:tcW w:w="567" w:type="dxa"/>
            <w:shd w:val="solid" w:color="FFFFFF" w:fill="auto"/>
          </w:tcPr>
          <w:p w:rsidR="002C511B" w:rsidRPr="002C511B" w:rsidRDefault="002C511B" w:rsidP="002C511B">
            <w:pPr>
              <w:pStyle w:val="TAL"/>
              <w:rPr>
                <w:sz w:val="16"/>
              </w:rPr>
            </w:pPr>
            <w:r w:rsidRPr="002C511B">
              <w:rPr>
                <w:sz w:val="16"/>
              </w:rPr>
              <w:t>13.3.0</w:t>
            </w:r>
          </w:p>
        </w:tc>
        <w:tc>
          <w:tcPr>
            <w:tcW w:w="850" w:type="dxa"/>
            <w:shd w:val="solid" w:color="FFFFFF" w:fill="auto"/>
          </w:tcPr>
          <w:p w:rsidR="002C511B" w:rsidRPr="002C511B" w:rsidRDefault="002C511B" w:rsidP="002C511B">
            <w:pPr>
              <w:pStyle w:val="TAL"/>
              <w:rPr>
                <w:sz w:val="16"/>
              </w:rPr>
            </w:pPr>
            <w:r w:rsidRPr="002C511B">
              <w:rPr>
                <w:sz w:val="16"/>
              </w:rPr>
              <w:t>MCPTT</w:t>
            </w:r>
          </w:p>
        </w:tc>
      </w:tr>
      <w:tr w:rsidR="002C511B" w:rsidRPr="002C511B" w:rsidTr="004D3BAD">
        <w:tblPrEx>
          <w:tblCellMar>
            <w:top w:w="0" w:type="dxa"/>
            <w:bottom w:w="0" w:type="dxa"/>
          </w:tblCellMar>
        </w:tblPrEx>
        <w:trPr>
          <w:gridAfter w:val="1"/>
          <w:wAfter w:w="10" w:type="dxa"/>
        </w:trPr>
        <w:tc>
          <w:tcPr>
            <w:tcW w:w="799" w:type="dxa"/>
            <w:shd w:val="solid" w:color="FFFFFF" w:fill="auto"/>
          </w:tcPr>
          <w:p w:rsidR="002C511B" w:rsidRPr="002C511B" w:rsidRDefault="002C511B" w:rsidP="002C511B">
            <w:pPr>
              <w:pStyle w:val="TAL"/>
              <w:rPr>
                <w:sz w:val="16"/>
              </w:rPr>
            </w:pPr>
            <w:r w:rsidRPr="002C511B">
              <w:rPr>
                <w:sz w:val="16"/>
              </w:rPr>
              <w:t>SP-70</w:t>
            </w:r>
          </w:p>
        </w:tc>
        <w:tc>
          <w:tcPr>
            <w:tcW w:w="901" w:type="dxa"/>
            <w:shd w:val="solid" w:color="FFFFFF" w:fill="auto"/>
          </w:tcPr>
          <w:p w:rsidR="002C511B" w:rsidRPr="002C511B" w:rsidRDefault="002C511B" w:rsidP="002C511B">
            <w:pPr>
              <w:pStyle w:val="TAL"/>
              <w:rPr>
                <w:sz w:val="16"/>
              </w:rPr>
            </w:pPr>
            <w:r w:rsidRPr="002C511B">
              <w:rPr>
                <w:sz w:val="16"/>
              </w:rPr>
              <w:t>SP-150750</w:t>
            </w:r>
          </w:p>
        </w:tc>
        <w:tc>
          <w:tcPr>
            <w:tcW w:w="992" w:type="dxa"/>
            <w:shd w:val="solid" w:color="FFFFFF" w:fill="auto"/>
          </w:tcPr>
          <w:p w:rsidR="002C511B" w:rsidRPr="002C511B" w:rsidRDefault="002C511B" w:rsidP="002C511B">
            <w:pPr>
              <w:pStyle w:val="TAL"/>
              <w:rPr>
                <w:sz w:val="16"/>
              </w:rPr>
            </w:pPr>
            <w:r w:rsidRPr="002C511B">
              <w:rPr>
                <w:sz w:val="16"/>
              </w:rPr>
              <w:t>S1-154546</w:t>
            </w:r>
          </w:p>
        </w:tc>
        <w:tc>
          <w:tcPr>
            <w:tcW w:w="708" w:type="dxa"/>
            <w:shd w:val="solid" w:color="FFFFFF" w:fill="auto"/>
          </w:tcPr>
          <w:p w:rsidR="002C511B" w:rsidRPr="002C511B" w:rsidRDefault="002C511B" w:rsidP="002C511B">
            <w:pPr>
              <w:pStyle w:val="TAL"/>
              <w:rPr>
                <w:sz w:val="16"/>
              </w:rPr>
            </w:pPr>
            <w:r w:rsidRPr="002C511B">
              <w:rPr>
                <w:sz w:val="16"/>
              </w:rPr>
              <w:t>22.179</w:t>
            </w:r>
          </w:p>
        </w:tc>
        <w:tc>
          <w:tcPr>
            <w:tcW w:w="569" w:type="dxa"/>
            <w:shd w:val="solid" w:color="FFFFFF" w:fill="auto"/>
          </w:tcPr>
          <w:p w:rsidR="002C511B" w:rsidRPr="002C511B" w:rsidRDefault="002C511B" w:rsidP="002C511B">
            <w:pPr>
              <w:pStyle w:val="TAL"/>
              <w:rPr>
                <w:sz w:val="16"/>
              </w:rPr>
            </w:pPr>
            <w:r w:rsidRPr="002C511B">
              <w:rPr>
                <w:sz w:val="16"/>
              </w:rPr>
              <w:t>0035</w:t>
            </w:r>
          </w:p>
        </w:tc>
        <w:tc>
          <w:tcPr>
            <w:tcW w:w="425" w:type="dxa"/>
            <w:shd w:val="solid" w:color="FFFFFF" w:fill="auto"/>
          </w:tcPr>
          <w:p w:rsidR="002C511B" w:rsidRPr="002C511B" w:rsidRDefault="002C511B" w:rsidP="002C511B">
            <w:pPr>
              <w:pStyle w:val="TAL"/>
              <w:rPr>
                <w:sz w:val="16"/>
              </w:rPr>
            </w:pPr>
            <w:r w:rsidRPr="002C511B">
              <w:rPr>
                <w:sz w:val="16"/>
              </w:rPr>
              <w:t>1</w:t>
            </w:r>
          </w:p>
        </w:tc>
        <w:tc>
          <w:tcPr>
            <w:tcW w:w="595" w:type="dxa"/>
            <w:shd w:val="solid" w:color="FFFFFF" w:fill="auto"/>
          </w:tcPr>
          <w:p w:rsidR="002C511B" w:rsidRPr="002C511B" w:rsidRDefault="002C511B" w:rsidP="002C511B">
            <w:pPr>
              <w:pStyle w:val="TAL"/>
              <w:rPr>
                <w:sz w:val="16"/>
              </w:rPr>
            </w:pPr>
            <w:r w:rsidRPr="002C511B">
              <w:rPr>
                <w:sz w:val="16"/>
              </w:rPr>
              <w:t>Rel-13</w:t>
            </w:r>
          </w:p>
        </w:tc>
        <w:tc>
          <w:tcPr>
            <w:tcW w:w="391" w:type="dxa"/>
            <w:shd w:val="solid" w:color="FFFFFF" w:fill="auto"/>
          </w:tcPr>
          <w:p w:rsidR="002C511B" w:rsidRPr="002C511B" w:rsidRDefault="002C511B" w:rsidP="002C511B">
            <w:pPr>
              <w:pStyle w:val="TAL"/>
              <w:rPr>
                <w:sz w:val="16"/>
              </w:rPr>
            </w:pPr>
            <w:r w:rsidRPr="002C511B">
              <w:rPr>
                <w:sz w:val="16"/>
              </w:rPr>
              <w:t>F</w:t>
            </w:r>
          </w:p>
        </w:tc>
        <w:tc>
          <w:tcPr>
            <w:tcW w:w="2409" w:type="dxa"/>
            <w:shd w:val="solid" w:color="FFFFFF" w:fill="auto"/>
          </w:tcPr>
          <w:p w:rsidR="002C511B" w:rsidRPr="002C511B" w:rsidRDefault="002C511B" w:rsidP="002C511B">
            <w:pPr>
              <w:pStyle w:val="TAL"/>
              <w:rPr>
                <w:sz w:val="16"/>
              </w:rPr>
            </w:pPr>
            <w:r w:rsidRPr="002C511B">
              <w:rPr>
                <w:sz w:val="16"/>
              </w:rPr>
              <w:t>KPI 4 when MBMS is used</w:t>
            </w:r>
          </w:p>
        </w:tc>
        <w:tc>
          <w:tcPr>
            <w:tcW w:w="567" w:type="dxa"/>
            <w:shd w:val="solid" w:color="FFFFFF" w:fill="auto"/>
          </w:tcPr>
          <w:p w:rsidR="002C511B" w:rsidRPr="002C511B" w:rsidRDefault="002C511B" w:rsidP="002C511B">
            <w:pPr>
              <w:pStyle w:val="TAL"/>
              <w:rPr>
                <w:sz w:val="16"/>
              </w:rPr>
            </w:pPr>
            <w:r w:rsidRPr="002C511B">
              <w:rPr>
                <w:sz w:val="16"/>
              </w:rPr>
              <w:t>13.2.0</w:t>
            </w:r>
          </w:p>
        </w:tc>
        <w:tc>
          <w:tcPr>
            <w:tcW w:w="567" w:type="dxa"/>
            <w:shd w:val="solid" w:color="FFFFFF" w:fill="auto"/>
          </w:tcPr>
          <w:p w:rsidR="002C511B" w:rsidRPr="002C511B" w:rsidRDefault="002C511B" w:rsidP="002C511B">
            <w:pPr>
              <w:pStyle w:val="TAL"/>
              <w:rPr>
                <w:sz w:val="16"/>
              </w:rPr>
            </w:pPr>
            <w:r w:rsidRPr="002C511B">
              <w:rPr>
                <w:sz w:val="16"/>
              </w:rPr>
              <w:t>13.3.0</w:t>
            </w:r>
          </w:p>
        </w:tc>
        <w:tc>
          <w:tcPr>
            <w:tcW w:w="850" w:type="dxa"/>
            <w:shd w:val="solid" w:color="FFFFFF" w:fill="auto"/>
          </w:tcPr>
          <w:p w:rsidR="002C511B" w:rsidRPr="002C511B" w:rsidRDefault="002C511B" w:rsidP="002C511B">
            <w:pPr>
              <w:pStyle w:val="TAL"/>
              <w:rPr>
                <w:sz w:val="16"/>
              </w:rPr>
            </w:pPr>
            <w:r w:rsidRPr="002C511B">
              <w:rPr>
                <w:sz w:val="16"/>
              </w:rPr>
              <w:t>MCPTT</w:t>
            </w:r>
          </w:p>
        </w:tc>
      </w:tr>
      <w:tr w:rsidR="00E6465C" w:rsidRPr="00E6465C" w:rsidTr="004D3BAD">
        <w:tblPrEx>
          <w:tblCellMar>
            <w:top w:w="0" w:type="dxa"/>
            <w:bottom w:w="0" w:type="dxa"/>
          </w:tblCellMar>
        </w:tblPrEx>
        <w:trPr>
          <w:gridAfter w:val="1"/>
          <w:wAfter w:w="10" w:type="dxa"/>
        </w:trPr>
        <w:tc>
          <w:tcPr>
            <w:tcW w:w="799" w:type="dxa"/>
            <w:shd w:val="solid" w:color="FFFFFF" w:fill="auto"/>
          </w:tcPr>
          <w:p w:rsidR="00E6465C" w:rsidRPr="00E6465C" w:rsidRDefault="00E6465C" w:rsidP="00E6465C">
            <w:pPr>
              <w:pStyle w:val="TAL"/>
              <w:rPr>
                <w:sz w:val="16"/>
              </w:rPr>
            </w:pPr>
            <w:r w:rsidRPr="00E6465C">
              <w:rPr>
                <w:sz w:val="16"/>
              </w:rPr>
              <w:t>SP-71</w:t>
            </w:r>
          </w:p>
        </w:tc>
        <w:tc>
          <w:tcPr>
            <w:tcW w:w="901" w:type="dxa"/>
            <w:shd w:val="solid" w:color="FFFFFF" w:fill="auto"/>
          </w:tcPr>
          <w:p w:rsidR="00E6465C" w:rsidRPr="00E6465C" w:rsidRDefault="00E6465C" w:rsidP="00E6465C">
            <w:pPr>
              <w:pStyle w:val="TAL"/>
              <w:rPr>
                <w:sz w:val="16"/>
              </w:rPr>
            </w:pPr>
            <w:r w:rsidRPr="00E6465C">
              <w:rPr>
                <w:sz w:val="16"/>
              </w:rPr>
              <w:t>SP-160103</w:t>
            </w:r>
          </w:p>
        </w:tc>
        <w:tc>
          <w:tcPr>
            <w:tcW w:w="992" w:type="dxa"/>
            <w:shd w:val="solid" w:color="FFFFFF" w:fill="auto"/>
          </w:tcPr>
          <w:p w:rsidR="00E6465C" w:rsidRPr="00E6465C" w:rsidRDefault="00E6465C" w:rsidP="00E6465C">
            <w:pPr>
              <w:pStyle w:val="TAL"/>
              <w:rPr>
                <w:sz w:val="16"/>
              </w:rPr>
            </w:pPr>
            <w:r w:rsidRPr="00E6465C">
              <w:rPr>
                <w:sz w:val="16"/>
              </w:rPr>
              <w:t>S1-160313</w:t>
            </w:r>
          </w:p>
        </w:tc>
        <w:tc>
          <w:tcPr>
            <w:tcW w:w="708" w:type="dxa"/>
            <w:shd w:val="solid" w:color="FFFFFF" w:fill="auto"/>
          </w:tcPr>
          <w:p w:rsidR="00E6465C" w:rsidRPr="00E6465C" w:rsidRDefault="00E6465C" w:rsidP="00E6465C">
            <w:pPr>
              <w:pStyle w:val="TAL"/>
              <w:rPr>
                <w:sz w:val="16"/>
              </w:rPr>
            </w:pPr>
            <w:r w:rsidRPr="00E6465C">
              <w:rPr>
                <w:sz w:val="16"/>
              </w:rPr>
              <w:t>22.179</w:t>
            </w:r>
          </w:p>
        </w:tc>
        <w:tc>
          <w:tcPr>
            <w:tcW w:w="569" w:type="dxa"/>
            <w:shd w:val="solid" w:color="FFFFFF" w:fill="auto"/>
          </w:tcPr>
          <w:p w:rsidR="00E6465C" w:rsidRPr="00E6465C" w:rsidRDefault="00E6465C" w:rsidP="00E6465C">
            <w:pPr>
              <w:pStyle w:val="TAL"/>
              <w:rPr>
                <w:sz w:val="16"/>
              </w:rPr>
            </w:pPr>
            <w:r w:rsidRPr="00E6465C">
              <w:rPr>
                <w:sz w:val="16"/>
              </w:rPr>
              <w:t>0036</w:t>
            </w:r>
          </w:p>
        </w:tc>
        <w:tc>
          <w:tcPr>
            <w:tcW w:w="425" w:type="dxa"/>
            <w:shd w:val="solid" w:color="FFFFFF" w:fill="auto"/>
          </w:tcPr>
          <w:p w:rsidR="00E6465C" w:rsidRPr="00E6465C" w:rsidRDefault="00E6465C" w:rsidP="00E6465C">
            <w:pPr>
              <w:pStyle w:val="TAL"/>
              <w:rPr>
                <w:sz w:val="16"/>
              </w:rPr>
            </w:pPr>
            <w:r w:rsidRPr="00E6465C">
              <w:rPr>
                <w:sz w:val="16"/>
              </w:rPr>
              <w:t>1</w:t>
            </w:r>
          </w:p>
        </w:tc>
        <w:tc>
          <w:tcPr>
            <w:tcW w:w="595" w:type="dxa"/>
            <w:shd w:val="solid" w:color="FFFFFF" w:fill="auto"/>
          </w:tcPr>
          <w:p w:rsidR="00E6465C" w:rsidRPr="00E6465C" w:rsidRDefault="00E6465C" w:rsidP="00E6465C">
            <w:pPr>
              <w:pStyle w:val="TAL"/>
              <w:rPr>
                <w:sz w:val="16"/>
              </w:rPr>
            </w:pPr>
            <w:r w:rsidRPr="00E6465C">
              <w:rPr>
                <w:sz w:val="16"/>
              </w:rPr>
              <w:t>Rel-14</w:t>
            </w:r>
          </w:p>
        </w:tc>
        <w:tc>
          <w:tcPr>
            <w:tcW w:w="391" w:type="dxa"/>
            <w:shd w:val="solid" w:color="FFFFFF" w:fill="auto"/>
          </w:tcPr>
          <w:p w:rsidR="00E6465C" w:rsidRPr="00E6465C" w:rsidRDefault="00E6465C" w:rsidP="00E6465C">
            <w:pPr>
              <w:pStyle w:val="TAL"/>
              <w:rPr>
                <w:sz w:val="16"/>
              </w:rPr>
            </w:pPr>
            <w:r w:rsidRPr="00E6465C">
              <w:rPr>
                <w:sz w:val="16"/>
              </w:rPr>
              <w:t>C</w:t>
            </w:r>
          </w:p>
        </w:tc>
        <w:tc>
          <w:tcPr>
            <w:tcW w:w="2409" w:type="dxa"/>
            <w:shd w:val="solid" w:color="FFFFFF" w:fill="auto"/>
          </w:tcPr>
          <w:p w:rsidR="00E6465C" w:rsidRPr="00E6465C" w:rsidRDefault="00E6465C" w:rsidP="00E6465C">
            <w:pPr>
              <w:pStyle w:val="TAL"/>
              <w:rPr>
                <w:sz w:val="16"/>
              </w:rPr>
            </w:pPr>
            <w:r w:rsidRPr="00E6465C">
              <w:rPr>
                <w:sz w:val="16"/>
              </w:rPr>
              <w:t>Mission Critical Push to Talk over LTE Realignment (MCPTT-R)</w:t>
            </w:r>
          </w:p>
        </w:tc>
        <w:tc>
          <w:tcPr>
            <w:tcW w:w="567" w:type="dxa"/>
            <w:shd w:val="solid" w:color="FFFFFF" w:fill="auto"/>
          </w:tcPr>
          <w:p w:rsidR="00E6465C" w:rsidRPr="00E6465C" w:rsidRDefault="00E6465C" w:rsidP="00E6465C">
            <w:pPr>
              <w:pStyle w:val="TAL"/>
              <w:rPr>
                <w:sz w:val="16"/>
              </w:rPr>
            </w:pPr>
            <w:r w:rsidRPr="00E6465C">
              <w:rPr>
                <w:sz w:val="16"/>
              </w:rPr>
              <w:t>13.3.0</w:t>
            </w:r>
          </w:p>
        </w:tc>
        <w:tc>
          <w:tcPr>
            <w:tcW w:w="567" w:type="dxa"/>
            <w:shd w:val="solid" w:color="FFFFFF" w:fill="auto"/>
          </w:tcPr>
          <w:p w:rsidR="00E6465C" w:rsidRPr="00E6465C" w:rsidRDefault="00E6465C" w:rsidP="00E6465C">
            <w:pPr>
              <w:pStyle w:val="TAL"/>
              <w:rPr>
                <w:sz w:val="16"/>
              </w:rPr>
            </w:pPr>
            <w:r w:rsidRPr="00E6465C">
              <w:rPr>
                <w:sz w:val="16"/>
              </w:rPr>
              <w:t>1</w:t>
            </w:r>
            <w:r>
              <w:rPr>
                <w:sz w:val="16"/>
              </w:rPr>
              <w:t>4</w:t>
            </w:r>
            <w:r w:rsidRPr="00E6465C">
              <w:rPr>
                <w:sz w:val="16"/>
              </w:rPr>
              <w:t>.</w:t>
            </w:r>
            <w:r>
              <w:rPr>
                <w:sz w:val="16"/>
              </w:rPr>
              <w:t>0</w:t>
            </w:r>
            <w:r w:rsidRPr="00E6465C">
              <w:rPr>
                <w:sz w:val="16"/>
              </w:rPr>
              <w:t>.0</w:t>
            </w:r>
          </w:p>
        </w:tc>
        <w:tc>
          <w:tcPr>
            <w:tcW w:w="850" w:type="dxa"/>
            <w:shd w:val="solid" w:color="FFFFFF" w:fill="auto"/>
          </w:tcPr>
          <w:p w:rsidR="00E6465C" w:rsidRPr="00E6465C" w:rsidRDefault="00E6465C" w:rsidP="00E6465C">
            <w:pPr>
              <w:pStyle w:val="TAL"/>
              <w:rPr>
                <w:sz w:val="16"/>
              </w:rPr>
            </w:pPr>
            <w:r w:rsidRPr="00E6465C">
              <w:rPr>
                <w:sz w:val="16"/>
              </w:rPr>
              <w:t xml:space="preserve">MCImp-MCPTTR </w:t>
            </w:r>
          </w:p>
        </w:tc>
      </w:tr>
      <w:tr w:rsidR="005B0F4A" w:rsidRPr="005B0F4A" w:rsidTr="004D3BAD">
        <w:tblPrEx>
          <w:tblCellMar>
            <w:top w:w="0" w:type="dxa"/>
            <w:bottom w:w="0" w:type="dxa"/>
          </w:tblCellMar>
        </w:tblPrEx>
        <w:trPr>
          <w:gridAfter w:val="1"/>
          <w:wAfter w:w="10" w:type="dxa"/>
        </w:trPr>
        <w:tc>
          <w:tcPr>
            <w:tcW w:w="799" w:type="dxa"/>
            <w:shd w:val="solid" w:color="FFFFFF" w:fill="auto"/>
          </w:tcPr>
          <w:p w:rsidR="005B0F4A" w:rsidRPr="005B0F4A" w:rsidRDefault="005B0F4A" w:rsidP="005B0F4A">
            <w:pPr>
              <w:pStyle w:val="TAL"/>
              <w:rPr>
                <w:sz w:val="16"/>
              </w:rPr>
            </w:pPr>
            <w:r w:rsidRPr="005B0F4A">
              <w:rPr>
                <w:sz w:val="16"/>
              </w:rPr>
              <w:t>SP-72</w:t>
            </w:r>
          </w:p>
        </w:tc>
        <w:tc>
          <w:tcPr>
            <w:tcW w:w="901" w:type="dxa"/>
            <w:shd w:val="solid" w:color="FFFFFF" w:fill="auto"/>
          </w:tcPr>
          <w:p w:rsidR="005B0F4A" w:rsidRPr="005B0F4A" w:rsidRDefault="005B0F4A" w:rsidP="005B0F4A">
            <w:pPr>
              <w:pStyle w:val="TAL"/>
              <w:rPr>
                <w:sz w:val="16"/>
              </w:rPr>
            </w:pPr>
            <w:r w:rsidRPr="005B0F4A">
              <w:rPr>
                <w:sz w:val="16"/>
              </w:rPr>
              <w:t>SP-160359</w:t>
            </w:r>
          </w:p>
        </w:tc>
        <w:tc>
          <w:tcPr>
            <w:tcW w:w="992" w:type="dxa"/>
            <w:shd w:val="solid" w:color="FFFFFF" w:fill="auto"/>
          </w:tcPr>
          <w:p w:rsidR="005B0F4A" w:rsidRPr="005B0F4A" w:rsidRDefault="005B0F4A" w:rsidP="005B0F4A">
            <w:pPr>
              <w:pStyle w:val="TAL"/>
              <w:rPr>
                <w:sz w:val="16"/>
              </w:rPr>
            </w:pPr>
            <w:r w:rsidRPr="005B0F4A">
              <w:rPr>
                <w:sz w:val="16"/>
              </w:rPr>
              <w:t>S1-161580</w:t>
            </w:r>
          </w:p>
        </w:tc>
        <w:tc>
          <w:tcPr>
            <w:tcW w:w="708" w:type="dxa"/>
            <w:shd w:val="solid" w:color="FFFFFF" w:fill="auto"/>
          </w:tcPr>
          <w:p w:rsidR="005B0F4A" w:rsidRPr="005B0F4A" w:rsidRDefault="005B0F4A" w:rsidP="005B0F4A">
            <w:pPr>
              <w:pStyle w:val="TAL"/>
              <w:rPr>
                <w:sz w:val="16"/>
              </w:rPr>
            </w:pPr>
            <w:r w:rsidRPr="005B0F4A">
              <w:rPr>
                <w:sz w:val="16"/>
              </w:rPr>
              <w:t>22.179</w:t>
            </w:r>
          </w:p>
        </w:tc>
        <w:tc>
          <w:tcPr>
            <w:tcW w:w="569" w:type="dxa"/>
            <w:shd w:val="solid" w:color="FFFFFF" w:fill="auto"/>
          </w:tcPr>
          <w:p w:rsidR="005B0F4A" w:rsidRPr="005B0F4A" w:rsidRDefault="005B0F4A" w:rsidP="005B0F4A">
            <w:pPr>
              <w:pStyle w:val="TAL"/>
              <w:rPr>
                <w:sz w:val="16"/>
              </w:rPr>
            </w:pPr>
            <w:r w:rsidRPr="005B0F4A">
              <w:rPr>
                <w:sz w:val="16"/>
              </w:rPr>
              <w:t>38</w:t>
            </w:r>
          </w:p>
        </w:tc>
        <w:tc>
          <w:tcPr>
            <w:tcW w:w="425" w:type="dxa"/>
            <w:shd w:val="solid" w:color="FFFFFF" w:fill="auto"/>
          </w:tcPr>
          <w:p w:rsidR="005B0F4A" w:rsidRPr="005B0F4A" w:rsidRDefault="005B0F4A" w:rsidP="005B0F4A">
            <w:pPr>
              <w:pStyle w:val="TAL"/>
              <w:rPr>
                <w:sz w:val="16"/>
              </w:rPr>
            </w:pPr>
            <w:r w:rsidRPr="005B0F4A">
              <w:rPr>
                <w:sz w:val="16"/>
              </w:rPr>
              <w:t>3</w:t>
            </w:r>
          </w:p>
        </w:tc>
        <w:tc>
          <w:tcPr>
            <w:tcW w:w="595" w:type="dxa"/>
            <w:shd w:val="solid" w:color="FFFFFF" w:fill="auto"/>
          </w:tcPr>
          <w:p w:rsidR="005B0F4A" w:rsidRPr="005B0F4A" w:rsidRDefault="005B0F4A" w:rsidP="005B0F4A">
            <w:pPr>
              <w:pStyle w:val="TAL"/>
              <w:rPr>
                <w:sz w:val="16"/>
              </w:rPr>
            </w:pPr>
            <w:r w:rsidRPr="005B0F4A">
              <w:rPr>
                <w:sz w:val="16"/>
              </w:rPr>
              <w:t>Rel-14</w:t>
            </w:r>
          </w:p>
        </w:tc>
        <w:tc>
          <w:tcPr>
            <w:tcW w:w="391" w:type="dxa"/>
            <w:shd w:val="solid" w:color="FFFFFF" w:fill="auto"/>
          </w:tcPr>
          <w:p w:rsidR="005B0F4A" w:rsidRPr="005B0F4A" w:rsidRDefault="005B0F4A" w:rsidP="005B0F4A">
            <w:pPr>
              <w:pStyle w:val="TAL"/>
              <w:rPr>
                <w:sz w:val="16"/>
              </w:rPr>
            </w:pPr>
            <w:r w:rsidRPr="005B0F4A">
              <w:rPr>
                <w:sz w:val="16"/>
              </w:rPr>
              <w:t>B</w:t>
            </w:r>
          </w:p>
        </w:tc>
        <w:tc>
          <w:tcPr>
            <w:tcW w:w="2409" w:type="dxa"/>
            <w:shd w:val="solid" w:color="FFFFFF" w:fill="auto"/>
          </w:tcPr>
          <w:p w:rsidR="005B0F4A" w:rsidRPr="005B0F4A" w:rsidRDefault="005B0F4A" w:rsidP="005B0F4A">
            <w:pPr>
              <w:pStyle w:val="TAL"/>
              <w:rPr>
                <w:sz w:val="16"/>
              </w:rPr>
            </w:pPr>
            <w:r w:rsidRPr="005B0F4A">
              <w:rPr>
                <w:sz w:val="16"/>
              </w:rPr>
              <w:t>Inclusion of “first-to-answer” commencement mode for private calls</w:t>
            </w:r>
          </w:p>
        </w:tc>
        <w:tc>
          <w:tcPr>
            <w:tcW w:w="567" w:type="dxa"/>
            <w:shd w:val="solid" w:color="FFFFFF" w:fill="auto"/>
          </w:tcPr>
          <w:p w:rsidR="005B0F4A" w:rsidRPr="005B0F4A" w:rsidRDefault="005B0F4A" w:rsidP="005B0F4A">
            <w:pPr>
              <w:pStyle w:val="TAL"/>
              <w:rPr>
                <w:sz w:val="16"/>
              </w:rPr>
            </w:pPr>
            <w:r w:rsidRPr="005B0F4A">
              <w:rPr>
                <w:sz w:val="16"/>
              </w:rPr>
              <w:t>14.0.0</w:t>
            </w:r>
          </w:p>
        </w:tc>
        <w:tc>
          <w:tcPr>
            <w:tcW w:w="567" w:type="dxa"/>
            <w:shd w:val="solid" w:color="FFFFFF" w:fill="auto"/>
          </w:tcPr>
          <w:p w:rsidR="005B0F4A" w:rsidRPr="005B0F4A" w:rsidRDefault="005B0F4A" w:rsidP="005B0F4A">
            <w:pPr>
              <w:pStyle w:val="TAL"/>
              <w:rPr>
                <w:sz w:val="16"/>
              </w:rPr>
            </w:pPr>
            <w:r w:rsidRPr="005B0F4A">
              <w:rPr>
                <w:sz w:val="16"/>
              </w:rPr>
              <w:t>14.1.0</w:t>
            </w:r>
          </w:p>
        </w:tc>
        <w:tc>
          <w:tcPr>
            <w:tcW w:w="850" w:type="dxa"/>
            <w:shd w:val="solid" w:color="FFFFFF" w:fill="auto"/>
          </w:tcPr>
          <w:p w:rsidR="005B0F4A" w:rsidRPr="005B0F4A" w:rsidRDefault="005B0F4A" w:rsidP="005B0F4A">
            <w:pPr>
              <w:pStyle w:val="TAL"/>
              <w:rPr>
                <w:sz w:val="16"/>
              </w:rPr>
            </w:pPr>
            <w:r w:rsidRPr="005B0F4A">
              <w:rPr>
                <w:sz w:val="16"/>
              </w:rPr>
              <w:t>MCPTT</w:t>
            </w:r>
          </w:p>
        </w:tc>
      </w:tr>
      <w:tr w:rsidR="005B0F4A" w:rsidRPr="005B0F4A" w:rsidTr="004D3BAD">
        <w:tblPrEx>
          <w:tblCellMar>
            <w:top w:w="0" w:type="dxa"/>
            <w:bottom w:w="0" w:type="dxa"/>
          </w:tblCellMar>
        </w:tblPrEx>
        <w:trPr>
          <w:gridAfter w:val="1"/>
          <w:wAfter w:w="10" w:type="dxa"/>
        </w:trPr>
        <w:tc>
          <w:tcPr>
            <w:tcW w:w="799" w:type="dxa"/>
            <w:shd w:val="solid" w:color="FFFFFF" w:fill="auto"/>
          </w:tcPr>
          <w:p w:rsidR="005B0F4A" w:rsidRPr="005B0F4A" w:rsidRDefault="005B0F4A" w:rsidP="005B0F4A">
            <w:pPr>
              <w:pStyle w:val="TAL"/>
              <w:rPr>
                <w:sz w:val="16"/>
              </w:rPr>
            </w:pPr>
            <w:r w:rsidRPr="005B0F4A">
              <w:rPr>
                <w:sz w:val="16"/>
              </w:rPr>
              <w:t>SP-72</w:t>
            </w:r>
          </w:p>
        </w:tc>
        <w:tc>
          <w:tcPr>
            <w:tcW w:w="901" w:type="dxa"/>
            <w:shd w:val="solid" w:color="FFFFFF" w:fill="auto"/>
          </w:tcPr>
          <w:p w:rsidR="005B0F4A" w:rsidRPr="005B0F4A" w:rsidRDefault="005B0F4A" w:rsidP="005B0F4A">
            <w:pPr>
              <w:pStyle w:val="TAL"/>
              <w:rPr>
                <w:sz w:val="16"/>
              </w:rPr>
            </w:pPr>
            <w:r w:rsidRPr="005B0F4A">
              <w:rPr>
                <w:sz w:val="16"/>
              </w:rPr>
              <w:t>SP-160391</w:t>
            </w:r>
          </w:p>
        </w:tc>
        <w:tc>
          <w:tcPr>
            <w:tcW w:w="992" w:type="dxa"/>
            <w:shd w:val="solid" w:color="FFFFFF" w:fill="auto"/>
          </w:tcPr>
          <w:p w:rsidR="005B0F4A" w:rsidRPr="005B0F4A" w:rsidRDefault="005B0F4A" w:rsidP="005B0F4A">
            <w:pPr>
              <w:pStyle w:val="TAL"/>
              <w:rPr>
                <w:sz w:val="16"/>
              </w:rPr>
            </w:pPr>
            <w:r>
              <w:rPr>
                <w:sz w:val="16"/>
              </w:rPr>
              <w:t>-</w:t>
            </w:r>
          </w:p>
        </w:tc>
        <w:tc>
          <w:tcPr>
            <w:tcW w:w="708" w:type="dxa"/>
            <w:shd w:val="solid" w:color="FFFFFF" w:fill="auto"/>
          </w:tcPr>
          <w:p w:rsidR="005B0F4A" w:rsidRPr="005B0F4A" w:rsidRDefault="005B0F4A" w:rsidP="005B0F4A">
            <w:pPr>
              <w:pStyle w:val="TAL"/>
              <w:rPr>
                <w:sz w:val="16"/>
              </w:rPr>
            </w:pPr>
            <w:r w:rsidRPr="005B0F4A">
              <w:rPr>
                <w:sz w:val="16"/>
              </w:rPr>
              <w:t>22.179</w:t>
            </w:r>
          </w:p>
        </w:tc>
        <w:tc>
          <w:tcPr>
            <w:tcW w:w="569" w:type="dxa"/>
            <w:shd w:val="solid" w:color="FFFFFF" w:fill="auto"/>
          </w:tcPr>
          <w:p w:rsidR="005B0F4A" w:rsidRPr="005B0F4A" w:rsidRDefault="005B0F4A" w:rsidP="005B0F4A">
            <w:pPr>
              <w:pStyle w:val="TAL"/>
              <w:rPr>
                <w:sz w:val="16"/>
              </w:rPr>
            </w:pPr>
            <w:r w:rsidRPr="005B0F4A">
              <w:rPr>
                <w:sz w:val="16"/>
              </w:rPr>
              <w:t>40</w:t>
            </w:r>
          </w:p>
        </w:tc>
        <w:tc>
          <w:tcPr>
            <w:tcW w:w="425" w:type="dxa"/>
            <w:shd w:val="solid" w:color="FFFFFF" w:fill="auto"/>
          </w:tcPr>
          <w:p w:rsidR="005B0F4A" w:rsidRPr="005B0F4A" w:rsidRDefault="005B0F4A" w:rsidP="005B0F4A">
            <w:pPr>
              <w:pStyle w:val="TAL"/>
              <w:rPr>
                <w:sz w:val="16"/>
              </w:rPr>
            </w:pPr>
          </w:p>
        </w:tc>
        <w:tc>
          <w:tcPr>
            <w:tcW w:w="595" w:type="dxa"/>
            <w:shd w:val="solid" w:color="FFFFFF" w:fill="auto"/>
          </w:tcPr>
          <w:p w:rsidR="005B0F4A" w:rsidRPr="005B0F4A" w:rsidRDefault="005B0F4A" w:rsidP="005B0F4A">
            <w:pPr>
              <w:pStyle w:val="TAL"/>
              <w:rPr>
                <w:sz w:val="16"/>
              </w:rPr>
            </w:pPr>
            <w:r w:rsidRPr="005B0F4A">
              <w:rPr>
                <w:sz w:val="16"/>
              </w:rPr>
              <w:t>Rel-14</w:t>
            </w:r>
          </w:p>
        </w:tc>
        <w:tc>
          <w:tcPr>
            <w:tcW w:w="391" w:type="dxa"/>
            <w:shd w:val="solid" w:color="FFFFFF" w:fill="auto"/>
          </w:tcPr>
          <w:p w:rsidR="005B0F4A" w:rsidRPr="005B0F4A" w:rsidRDefault="005B0F4A" w:rsidP="005B0F4A">
            <w:pPr>
              <w:pStyle w:val="TAL"/>
              <w:rPr>
                <w:sz w:val="16"/>
              </w:rPr>
            </w:pPr>
            <w:r w:rsidRPr="005B0F4A">
              <w:rPr>
                <w:sz w:val="16"/>
              </w:rPr>
              <w:t>B</w:t>
            </w:r>
          </w:p>
        </w:tc>
        <w:tc>
          <w:tcPr>
            <w:tcW w:w="2409" w:type="dxa"/>
            <w:shd w:val="solid" w:color="FFFFFF" w:fill="auto"/>
          </w:tcPr>
          <w:p w:rsidR="005B0F4A" w:rsidRPr="005B0F4A" w:rsidRDefault="005B0F4A" w:rsidP="005B0F4A">
            <w:pPr>
              <w:pStyle w:val="TAL"/>
              <w:rPr>
                <w:sz w:val="16"/>
              </w:rPr>
            </w:pPr>
            <w:r w:rsidRPr="005B0F4A">
              <w:rPr>
                <w:sz w:val="16"/>
              </w:rPr>
              <w:t>Introduction of Audio cut-in requirements in MCPTT</w:t>
            </w:r>
          </w:p>
        </w:tc>
        <w:tc>
          <w:tcPr>
            <w:tcW w:w="567" w:type="dxa"/>
            <w:shd w:val="solid" w:color="FFFFFF" w:fill="auto"/>
          </w:tcPr>
          <w:p w:rsidR="005B0F4A" w:rsidRPr="005B0F4A" w:rsidRDefault="005B0F4A" w:rsidP="005B0F4A">
            <w:pPr>
              <w:pStyle w:val="TAL"/>
              <w:rPr>
                <w:sz w:val="16"/>
              </w:rPr>
            </w:pPr>
            <w:r w:rsidRPr="005B0F4A">
              <w:rPr>
                <w:sz w:val="16"/>
              </w:rPr>
              <w:t>14.0.0</w:t>
            </w:r>
          </w:p>
        </w:tc>
        <w:tc>
          <w:tcPr>
            <w:tcW w:w="567" w:type="dxa"/>
            <w:shd w:val="solid" w:color="FFFFFF" w:fill="auto"/>
          </w:tcPr>
          <w:p w:rsidR="005B0F4A" w:rsidRPr="005B0F4A" w:rsidRDefault="005B0F4A" w:rsidP="005B0F4A">
            <w:pPr>
              <w:pStyle w:val="TAL"/>
              <w:rPr>
                <w:sz w:val="16"/>
              </w:rPr>
            </w:pPr>
            <w:r w:rsidRPr="005B0F4A">
              <w:rPr>
                <w:sz w:val="16"/>
              </w:rPr>
              <w:t>14.1.0</w:t>
            </w:r>
          </w:p>
        </w:tc>
        <w:tc>
          <w:tcPr>
            <w:tcW w:w="850" w:type="dxa"/>
            <w:shd w:val="solid" w:color="FFFFFF" w:fill="auto"/>
          </w:tcPr>
          <w:p w:rsidR="005B0F4A" w:rsidRPr="005B0F4A" w:rsidRDefault="005B0F4A" w:rsidP="005B0F4A">
            <w:pPr>
              <w:pStyle w:val="TAL"/>
              <w:rPr>
                <w:sz w:val="16"/>
              </w:rPr>
            </w:pPr>
            <w:r w:rsidRPr="005B0F4A">
              <w:rPr>
                <w:sz w:val="16"/>
              </w:rPr>
              <w:t>MCImp-MCPTTR</w:t>
            </w:r>
          </w:p>
        </w:tc>
      </w:tr>
      <w:tr w:rsidR="005B0F4A" w:rsidRPr="005B0F4A" w:rsidTr="004D3BAD">
        <w:tblPrEx>
          <w:tblCellMar>
            <w:top w:w="0" w:type="dxa"/>
            <w:bottom w:w="0" w:type="dxa"/>
          </w:tblCellMar>
        </w:tblPrEx>
        <w:trPr>
          <w:gridAfter w:val="1"/>
          <w:wAfter w:w="10" w:type="dxa"/>
        </w:trPr>
        <w:tc>
          <w:tcPr>
            <w:tcW w:w="799" w:type="dxa"/>
            <w:shd w:val="solid" w:color="FFFFFF" w:fill="auto"/>
          </w:tcPr>
          <w:p w:rsidR="005B0F4A" w:rsidRPr="005B0F4A" w:rsidRDefault="005B0F4A" w:rsidP="005B0F4A">
            <w:pPr>
              <w:pStyle w:val="TAL"/>
              <w:rPr>
                <w:sz w:val="16"/>
              </w:rPr>
            </w:pPr>
            <w:r w:rsidRPr="005B0F4A">
              <w:rPr>
                <w:sz w:val="16"/>
              </w:rPr>
              <w:t>SP-72</w:t>
            </w:r>
          </w:p>
        </w:tc>
        <w:tc>
          <w:tcPr>
            <w:tcW w:w="901" w:type="dxa"/>
            <w:shd w:val="solid" w:color="FFFFFF" w:fill="auto"/>
          </w:tcPr>
          <w:p w:rsidR="005B0F4A" w:rsidRPr="005B0F4A" w:rsidRDefault="005B0F4A" w:rsidP="005B0F4A">
            <w:pPr>
              <w:pStyle w:val="TAL"/>
              <w:rPr>
                <w:sz w:val="16"/>
              </w:rPr>
            </w:pPr>
            <w:r w:rsidRPr="005B0F4A">
              <w:rPr>
                <w:sz w:val="16"/>
              </w:rPr>
              <w:t>SP-160359</w:t>
            </w:r>
          </w:p>
        </w:tc>
        <w:tc>
          <w:tcPr>
            <w:tcW w:w="992" w:type="dxa"/>
            <w:shd w:val="solid" w:color="FFFFFF" w:fill="auto"/>
          </w:tcPr>
          <w:p w:rsidR="005B0F4A" w:rsidRPr="005B0F4A" w:rsidRDefault="005B0F4A" w:rsidP="005B0F4A">
            <w:pPr>
              <w:pStyle w:val="TAL"/>
              <w:rPr>
                <w:sz w:val="16"/>
              </w:rPr>
            </w:pPr>
            <w:r w:rsidRPr="005B0F4A">
              <w:rPr>
                <w:sz w:val="16"/>
              </w:rPr>
              <w:t>S1-161626</w:t>
            </w:r>
          </w:p>
        </w:tc>
        <w:tc>
          <w:tcPr>
            <w:tcW w:w="708" w:type="dxa"/>
            <w:shd w:val="solid" w:color="FFFFFF" w:fill="auto"/>
          </w:tcPr>
          <w:p w:rsidR="005B0F4A" w:rsidRPr="005B0F4A" w:rsidRDefault="005B0F4A" w:rsidP="005B0F4A">
            <w:pPr>
              <w:pStyle w:val="TAL"/>
              <w:rPr>
                <w:sz w:val="16"/>
              </w:rPr>
            </w:pPr>
            <w:r w:rsidRPr="005B0F4A">
              <w:rPr>
                <w:sz w:val="16"/>
              </w:rPr>
              <w:t>22.179</w:t>
            </w:r>
          </w:p>
        </w:tc>
        <w:tc>
          <w:tcPr>
            <w:tcW w:w="569" w:type="dxa"/>
            <w:shd w:val="solid" w:color="FFFFFF" w:fill="auto"/>
          </w:tcPr>
          <w:p w:rsidR="005B0F4A" w:rsidRPr="005B0F4A" w:rsidRDefault="005B0F4A" w:rsidP="005B0F4A">
            <w:pPr>
              <w:pStyle w:val="TAL"/>
              <w:rPr>
                <w:sz w:val="16"/>
              </w:rPr>
            </w:pPr>
            <w:r w:rsidRPr="005B0F4A">
              <w:rPr>
                <w:sz w:val="16"/>
              </w:rPr>
              <w:t>37</w:t>
            </w:r>
          </w:p>
        </w:tc>
        <w:tc>
          <w:tcPr>
            <w:tcW w:w="425" w:type="dxa"/>
            <w:shd w:val="solid" w:color="FFFFFF" w:fill="auto"/>
          </w:tcPr>
          <w:p w:rsidR="005B0F4A" w:rsidRPr="005B0F4A" w:rsidRDefault="005B0F4A" w:rsidP="005B0F4A">
            <w:pPr>
              <w:pStyle w:val="TAL"/>
              <w:rPr>
                <w:sz w:val="16"/>
              </w:rPr>
            </w:pPr>
            <w:r w:rsidRPr="005B0F4A">
              <w:rPr>
                <w:sz w:val="16"/>
              </w:rPr>
              <w:t>2</w:t>
            </w:r>
          </w:p>
        </w:tc>
        <w:tc>
          <w:tcPr>
            <w:tcW w:w="595" w:type="dxa"/>
            <w:shd w:val="solid" w:color="FFFFFF" w:fill="auto"/>
          </w:tcPr>
          <w:p w:rsidR="005B0F4A" w:rsidRPr="005B0F4A" w:rsidRDefault="005B0F4A" w:rsidP="005B0F4A">
            <w:pPr>
              <w:pStyle w:val="TAL"/>
              <w:rPr>
                <w:sz w:val="16"/>
              </w:rPr>
            </w:pPr>
            <w:r w:rsidRPr="005B0F4A">
              <w:rPr>
                <w:sz w:val="16"/>
              </w:rPr>
              <w:t>Rel-14</w:t>
            </w:r>
          </w:p>
        </w:tc>
        <w:tc>
          <w:tcPr>
            <w:tcW w:w="391" w:type="dxa"/>
            <w:shd w:val="solid" w:color="FFFFFF" w:fill="auto"/>
          </w:tcPr>
          <w:p w:rsidR="005B0F4A" w:rsidRPr="005B0F4A" w:rsidRDefault="005B0F4A" w:rsidP="005B0F4A">
            <w:pPr>
              <w:pStyle w:val="TAL"/>
              <w:rPr>
                <w:sz w:val="16"/>
              </w:rPr>
            </w:pPr>
            <w:r w:rsidRPr="005B0F4A">
              <w:rPr>
                <w:sz w:val="16"/>
              </w:rPr>
              <w:t>C</w:t>
            </w:r>
          </w:p>
        </w:tc>
        <w:tc>
          <w:tcPr>
            <w:tcW w:w="2409" w:type="dxa"/>
            <w:shd w:val="solid" w:color="FFFFFF" w:fill="auto"/>
          </w:tcPr>
          <w:p w:rsidR="005B0F4A" w:rsidRPr="005B0F4A" w:rsidRDefault="005B0F4A" w:rsidP="005B0F4A">
            <w:pPr>
              <w:pStyle w:val="TAL"/>
              <w:rPr>
                <w:sz w:val="16"/>
              </w:rPr>
            </w:pPr>
            <w:r w:rsidRPr="005B0F4A">
              <w:rPr>
                <w:sz w:val="16"/>
              </w:rPr>
              <w:t>Mission Critical Push to Talk over LTE for Realignment (MCPTT-R)</w:t>
            </w:r>
          </w:p>
        </w:tc>
        <w:tc>
          <w:tcPr>
            <w:tcW w:w="567" w:type="dxa"/>
            <w:shd w:val="solid" w:color="FFFFFF" w:fill="auto"/>
          </w:tcPr>
          <w:p w:rsidR="005B0F4A" w:rsidRPr="005B0F4A" w:rsidRDefault="005B0F4A" w:rsidP="005B0F4A">
            <w:pPr>
              <w:pStyle w:val="TAL"/>
              <w:rPr>
                <w:sz w:val="16"/>
              </w:rPr>
            </w:pPr>
            <w:r w:rsidRPr="005B0F4A">
              <w:rPr>
                <w:sz w:val="16"/>
              </w:rPr>
              <w:t>14.0.0</w:t>
            </w:r>
          </w:p>
        </w:tc>
        <w:tc>
          <w:tcPr>
            <w:tcW w:w="567" w:type="dxa"/>
            <w:shd w:val="solid" w:color="FFFFFF" w:fill="auto"/>
          </w:tcPr>
          <w:p w:rsidR="005B0F4A" w:rsidRPr="005B0F4A" w:rsidRDefault="005B0F4A" w:rsidP="005B0F4A">
            <w:pPr>
              <w:pStyle w:val="TAL"/>
              <w:rPr>
                <w:sz w:val="16"/>
              </w:rPr>
            </w:pPr>
            <w:r w:rsidRPr="005B0F4A">
              <w:rPr>
                <w:sz w:val="16"/>
              </w:rPr>
              <w:t>14.1.0</w:t>
            </w:r>
          </w:p>
        </w:tc>
        <w:tc>
          <w:tcPr>
            <w:tcW w:w="850" w:type="dxa"/>
            <w:shd w:val="solid" w:color="FFFFFF" w:fill="auto"/>
          </w:tcPr>
          <w:p w:rsidR="005B0F4A" w:rsidRPr="005B0F4A" w:rsidRDefault="005B0F4A" w:rsidP="005B0F4A">
            <w:pPr>
              <w:pStyle w:val="TAL"/>
              <w:rPr>
                <w:sz w:val="16"/>
              </w:rPr>
            </w:pPr>
            <w:r w:rsidRPr="005B0F4A">
              <w:rPr>
                <w:sz w:val="16"/>
              </w:rPr>
              <w:t>MCPTT</w:t>
            </w:r>
          </w:p>
        </w:tc>
      </w:tr>
      <w:tr w:rsidR="00F849AA" w:rsidRPr="00F849AA" w:rsidTr="004D3BAD">
        <w:tblPrEx>
          <w:tblCellMar>
            <w:top w:w="0" w:type="dxa"/>
            <w:bottom w:w="0" w:type="dxa"/>
          </w:tblCellMar>
        </w:tblPrEx>
        <w:trPr>
          <w:gridAfter w:val="1"/>
          <w:wAfter w:w="10" w:type="dxa"/>
        </w:trPr>
        <w:tc>
          <w:tcPr>
            <w:tcW w:w="799" w:type="dxa"/>
            <w:shd w:val="solid" w:color="FFFFFF" w:fill="auto"/>
          </w:tcPr>
          <w:p w:rsidR="00F849AA" w:rsidRPr="00F849AA" w:rsidRDefault="00F849AA" w:rsidP="00F849AA">
            <w:pPr>
              <w:pStyle w:val="TAL"/>
              <w:rPr>
                <w:sz w:val="16"/>
              </w:rPr>
            </w:pPr>
            <w:r w:rsidRPr="00F849AA">
              <w:rPr>
                <w:sz w:val="16"/>
              </w:rPr>
              <w:t>SP-73</w:t>
            </w:r>
          </w:p>
        </w:tc>
        <w:tc>
          <w:tcPr>
            <w:tcW w:w="901" w:type="dxa"/>
            <w:shd w:val="solid" w:color="FFFFFF" w:fill="auto"/>
          </w:tcPr>
          <w:p w:rsidR="00F849AA" w:rsidRPr="00F849AA" w:rsidRDefault="00F849AA" w:rsidP="00F849AA">
            <w:pPr>
              <w:pStyle w:val="TAL"/>
              <w:rPr>
                <w:sz w:val="16"/>
              </w:rPr>
            </w:pPr>
            <w:r w:rsidRPr="00F849AA">
              <w:rPr>
                <w:sz w:val="16"/>
              </w:rPr>
              <w:t>SP-160542</w:t>
            </w:r>
          </w:p>
        </w:tc>
        <w:tc>
          <w:tcPr>
            <w:tcW w:w="992" w:type="dxa"/>
            <w:shd w:val="solid" w:color="FFFFFF" w:fill="auto"/>
          </w:tcPr>
          <w:p w:rsidR="00F849AA" w:rsidRPr="00F849AA" w:rsidRDefault="00F849AA" w:rsidP="00F849AA">
            <w:pPr>
              <w:pStyle w:val="TAL"/>
              <w:rPr>
                <w:sz w:val="16"/>
              </w:rPr>
            </w:pPr>
            <w:r w:rsidRPr="00F849AA">
              <w:rPr>
                <w:sz w:val="16"/>
              </w:rPr>
              <w:t>S1-162402</w:t>
            </w:r>
          </w:p>
        </w:tc>
        <w:tc>
          <w:tcPr>
            <w:tcW w:w="708" w:type="dxa"/>
            <w:shd w:val="solid" w:color="FFFFFF" w:fill="auto"/>
          </w:tcPr>
          <w:p w:rsidR="00F849AA" w:rsidRPr="00F849AA" w:rsidRDefault="00F849AA" w:rsidP="00F849AA">
            <w:pPr>
              <w:pStyle w:val="TAL"/>
              <w:rPr>
                <w:sz w:val="16"/>
              </w:rPr>
            </w:pPr>
            <w:r w:rsidRPr="00F849AA">
              <w:rPr>
                <w:sz w:val="16"/>
              </w:rPr>
              <w:t>22.179</w:t>
            </w:r>
          </w:p>
        </w:tc>
        <w:tc>
          <w:tcPr>
            <w:tcW w:w="569" w:type="dxa"/>
            <w:shd w:val="solid" w:color="FFFFFF" w:fill="auto"/>
          </w:tcPr>
          <w:p w:rsidR="00F849AA" w:rsidRPr="00F849AA" w:rsidRDefault="00F849AA" w:rsidP="00F849AA">
            <w:pPr>
              <w:pStyle w:val="TAL"/>
              <w:rPr>
                <w:sz w:val="16"/>
              </w:rPr>
            </w:pPr>
            <w:r w:rsidRPr="00F849AA">
              <w:rPr>
                <w:sz w:val="16"/>
              </w:rPr>
              <w:t>0043</w:t>
            </w:r>
          </w:p>
        </w:tc>
        <w:tc>
          <w:tcPr>
            <w:tcW w:w="425" w:type="dxa"/>
            <w:shd w:val="solid" w:color="FFFFFF" w:fill="auto"/>
          </w:tcPr>
          <w:p w:rsidR="00F849AA" w:rsidRPr="00F849AA" w:rsidRDefault="00F849AA" w:rsidP="00F849AA">
            <w:pPr>
              <w:pStyle w:val="TAL"/>
              <w:rPr>
                <w:sz w:val="16"/>
              </w:rPr>
            </w:pPr>
            <w:r w:rsidRPr="00F849AA">
              <w:rPr>
                <w:sz w:val="16"/>
              </w:rPr>
              <w:t>1</w:t>
            </w:r>
          </w:p>
        </w:tc>
        <w:tc>
          <w:tcPr>
            <w:tcW w:w="595" w:type="dxa"/>
            <w:shd w:val="solid" w:color="FFFFFF" w:fill="auto"/>
          </w:tcPr>
          <w:p w:rsidR="00F849AA" w:rsidRPr="00F849AA" w:rsidRDefault="00F849AA" w:rsidP="00F849AA">
            <w:pPr>
              <w:pStyle w:val="TAL"/>
              <w:rPr>
                <w:sz w:val="16"/>
              </w:rPr>
            </w:pPr>
            <w:r w:rsidRPr="00F849AA">
              <w:rPr>
                <w:sz w:val="16"/>
              </w:rPr>
              <w:t>Rel-14</w:t>
            </w:r>
          </w:p>
        </w:tc>
        <w:tc>
          <w:tcPr>
            <w:tcW w:w="391" w:type="dxa"/>
            <w:shd w:val="solid" w:color="FFFFFF" w:fill="auto"/>
          </w:tcPr>
          <w:p w:rsidR="00F849AA" w:rsidRPr="00F849AA" w:rsidRDefault="00F849AA" w:rsidP="00F849AA">
            <w:pPr>
              <w:pStyle w:val="TAL"/>
              <w:rPr>
                <w:sz w:val="16"/>
              </w:rPr>
            </w:pPr>
            <w:r w:rsidRPr="00F849AA">
              <w:rPr>
                <w:sz w:val="16"/>
              </w:rPr>
              <w:t>F</w:t>
            </w:r>
          </w:p>
        </w:tc>
        <w:tc>
          <w:tcPr>
            <w:tcW w:w="2409" w:type="dxa"/>
            <w:shd w:val="solid" w:color="FFFFFF" w:fill="auto"/>
          </w:tcPr>
          <w:p w:rsidR="00F849AA" w:rsidRPr="00F849AA" w:rsidRDefault="00F849AA" w:rsidP="00F849AA">
            <w:pPr>
              <w:pStyle w:val="TAL"/>
              <w:rPr>
                <w:sz w:val="16"/>
              </w:rPr>
            </w:pPr>
            <w:r w:rsidRPr="00F849AA">
              <w:rPr>
                <w:sz w:val="16"/>
              </w:rPr>
              <w:t>Remove definitions for participant and participant type in MCPTT TS 22.179 that are being added to MCCoRe TS 22.280.</w:t>
            </w:r>
          </w:p>
        </w:tc>
        <w:tc>
          <w:tcPr>
            <w:tcW w:w="567" w:type="dxa"/>
            <w:shd w:val="solid" w:color="FFFFFF" w:fill="auto"/>
          </w:tcPr>
          <w:p w:rsidR="00F849AA" w:rsidRPr="00F849AA" w:rsidRDefault="00F849AA" w:rsidP="00F849AA">
            <w:pPr>
              <w:pStyle w:val="TAL"/>
              <w:rPr>
                <w:sz w:val="16"/>
              </w:rPr>
            </w:pPr>
            <w:r w:rsidRPr="00F849AA">
              <w:rPr>
                <w:sz w:val="16"/>
              </w:rPr>
              <w:t>14.1.0</w:t>
            </w:r>
          </w:p>
        </w:tc>
        <w:tc>
          <w:tcPr>
            <w:tcW w:w="567" w:type="dxa"/>
            <w:shd w:val="solid" w:color="FFFFFF" w:fill="auto"/>
          </w:tcPr>
          <w:p w:rsidR="00F849AA" w:rsidRPr="00F849AA" w:rsidRDefault="00F849AA" w:rsidP="00F849AA">
            <w:pPr>
              <w:pStyle w:val="TAL"/>
              <w:rPr>
                <w:sz w:val="16"/>
              </w:rPr>
            </w:pPr>
            <w:r w:rsidRPr="00F849AA">
              <w:rPr>
                <w:sz w:val="16"/>
              </w:rPr>
              <w:t>14.2.0</w:t>
            </w:r>
          </w:p>
        </w:tc>
        <w:tc>
          <w:tcPr>
            <w:tcW w:w="850" w:type="dxa"/>
            <w:shd w:val="solid" w:color="FFFFFF" w:fill="auto"/>
          </w:tcPr>
          <w:p w:rsidR="00F849AA" w:rsidRPr="00F849AA" w:rsidRDefault="00F849AA" w:rsidP="00F849AA">
            <w:pPr>
              <w:pStyle w:val="TAL"/>
              <w:rPr>
                <w:sz w:val="16"/>
              </w:rPr>
            </w:pPr>
            <w:r w:rsidRPr="00F849AA">
              <w:rPr>
                <w:sz w:val="16"/>
              </w:rPr>
              <w:t>MCImp-MCPTTR</w:t>
            </w:r>
          </w:p>
        </w:tc>
      </w:tr>
      <w:tr w:rsidR="00F849AA" w:rsidRPr="005B0F4A" w:rsidTr="004D3BAD">
        <w:tblPrEx>
          <w:tblCellMar>
            <w:top w:w="0" w:type="dxa"/>
            <w:bottom w:w="0" w:type="dxa"/>
          </w:tblCellMar>
        </w:tblPrEx>
        <w:trPr>
          <w:gridAfter w:val="1"/>
          <w:wAfter w:w="10" w:type="dxa"/>
        </w:trPr>
        <w:tc>
          <w:tcPr>
            <w:tcW w:w="799" w:type="dxa"/>
            <w:shd w:val="solid" w:color="FFFFFF" w:fill="auto"/>
          </w:tcPr>
          <w:p w:rsidR="00F849AA" w:rsidRPr="00F849AA" w:rsidRDefault="00F849AA" w:rsidP="00F849AA">
            <w:pPr>
              <w:pStyle w:val="TAL"/>
              <w:rPr>
                <w:sz w:val="16"/>
              </w:rPr>
            </w:pPr>
            <w:r w:rsidRPr="00F849AA">
              <w:rPr>
                <w:sz w:val="16"/>
              </w:rPr>
              <w:t>SP-73</w:t>
            </w:r>
          </w:p>
        </w:tc>
        <w:tc>
          <w:tcPr>
            <w:tcW w:w="901" w:type="dxa"/>
            <w:shd w:val="solid" w:color="FFFFFF" w:fill="auto"/>
          </w:tcPr>
          <w:p w:rsidR="00F849AA" w:rsidRPr="00F849AA" w:rsidRDefault="00F849AA" w:rsidP="00F849AA">
            <w:pPr>
              <w:pStyle w:val="TAL"/>
              <w:rPr>
                <w:sz w:val="16"/>
              </w:rPr>
            </w:pPr>
            <w:r w:rsidRPr="00F849AA">
              <w:rPr>
                <w:sz w:val="16"/>
              </w:rPr>
              <w:t>SP-160542</w:t>
            </w:r>
          </w:p>
        </w:tc>
        <w:tc>
          <w:tcPr>
            <w:tcW w:w="992" w:type="dxa"/>
            <w:shd w:val="solid" w:color="FFFFFF" w:fill="auto"/>
          </w:tcPr>
          <w:p w:rsidR="00F849AA" w:rsidRPr="00F849AA" w:rsidRDefault="00F849AA" w:rsidP="00F849AA">
            <w:pPr>
              <w:pStyle w:val="TAL"/>
              <w:rPr>
                <w:sz w:val="16"/>
              </w:rPr>
            </w:pPr>
            <w:r w:rsidRPr="00F849AA">
              <w:rPr>
                <w:sz w:val="16"/>
              </w:rPr>
              <w:t>S1-162404</w:t>
            </w:r>
          </w:p>
        </w:tc>
        <w:tc>
          <w:tcPr>
            <w:tcW w:w="708" w:type="dxa"/>
            <w:shd w:val="solid" w:color="FFFFFF" w:fill="auto"/>
          </w:tcPr>
          <w:p w:rsidR="00F849AA" w:rsidRPr="00F849AA" w:rsidRDefault="00F849AA" w:rsidP="00F849AA">
            <w:pPr>
              <w:pStyle w:val="TAL"/>
              <w:rPr>
                <w:sz w:val="16"/>
              </w:rPr>
            </w:pPr>
            <w:r w:rsidRPr="00F849AA">
              <w:rPr>
                <w:sz w:val="16"/>
              </w:rPr>
              <w:t>22.179</w:t>
            </w:r>
          </w:p>
        </w:tc>
        <w:tc>
          <w:tcPr>
            <w:tcW w:w="569" w:type="dxa"/>
            <w:shd w:val="solid" w:color="FFFFFF" w:fill="auto"/>
          </w:tcPr>
          <w:p w:rsidR="00F849AA" w:rsidRPr="00F849AA" w:rsidRDefault="00F849AA" w:rsidP="00F849AA">
            <w:pPr>
              <w:pStyle w:val="TAL"/>
              <w:rPr>
                <w:sz w:val="16"/>
              </w:rPr>
            </w:pPr>
            <w:r w:rsidRPr="00F849AA">
              <w:rPr>
                <w:sz w:val="16"/>
              </w:rPr>
              <w:t>0044</w:t>
            </w:r>
          </w:p>
        </w:tc>
        <w:tc>
          <w:tcPr>
            <w:tcW w:w="425" w:type="dxa"/>
            <w:shd w:val="solid" w:color="FFFFFF" w:fill="auto"/>
          </w:tcPr>
          <w:p w:rsidR="00F849AA" w:rsidRPr="00F849AA" w:rsidRDefault="00F849AA" w:rsidP="00F849AA">
            <w:pPr>
              <w:pStyle w:val="TAL"/>
              <w:rPr>
                <w:sz w:val="16"/>
              </w:rPr>
            </w:pPr>
            <w:r w:rsidRPr="00F849AA">
              <w:rPr>
                <w:sz w:val="16"/>
              </w:rPr>
              <w:t>1</w:t>
            </w:r>
          </w:p>
        </w:tc>
        <w:tc>
          <w:tcPr>
            <w:tcW w:w="595" w:type="dxa"/>
            <w:shd w:val="solid" w:color="FFFFFF" w:fill="auto"/>
          </w:tcPr>
          <w:p w:rsidR="00F849AA" w:rsidRPr="00F849AA" w:rsidRDefault="00F849AA" w:rsidP="00F849AA">
            <w:pPr>
              <w:pStyle w:val="TAL"/>
              <w:rPr>
                <w:sz w:val="16"/>
              </w:rPr>
            </w:pPr>
            <w:r w:rsidRPr="00F849AA">
              <w:rPr>
                <w:sz w:val="16"/>
              </w:rPr>
              <w:t>Rel-14</w:t>
            </w:r>
          </w:p>
        </w:tc>
        <w:tc>
          <w:tcPr>
            <w:tcW w:w="391" w:type="dxa"/>
            <w:shd w:val="solid" w:color="FFFFFF" w:fill="auto"/>
          </w:tcPr>
          <w:p w:rsidR="00F849AA" w:rsidRPr="00F849AA" w:rsidRDefault="00F849AA" w:rsidP="00F849AA">
            <w:pPr>
              <w:pStyle w:val="TAL"/>
              <w:rPr>
                <w:sz w:val="16"/>
              </w:rPr>
            </w:pPr>
            <w:r w:rsidRPr="00F849AA">
              <w:rPr>
                <w:sz w:val="16"/>
              </w:rPr>
              <w:t>D</w:t>
            </w:r>
          </w:p>
        </w:tc>
        <w:tc>
          <w:tcPr>
            <w:tcW w:w="2409" w:type="dxa"/>
            <w:shd w:val="solid" w:color="FFFFFF" w:fill="auto"/>
          </w:tcPr>
          <w:p w:rsidR="00F849AA" w:rsidRPr="00F849AA" w:rsidRDefault="00F849AA" w:rsidP="00F849AA">
            <w:pPr>
              <w:pStyle w:val="TAL"/>
              <w:rPr>
                <w:sz w:val="16"/>
              </w:rPr>
            </w:pPr>
            <w:r w:rsidRPr="00F849AA">
              <w:rPr>
                <w:sz w:val="16"/>
              </w:rPr>
              <w:t>In MCPTT TS 22.179 Provide editorial changes to sub-clause 6.6.2.2.</w:t>
            </w:r>
          </w:p>
        </w:tc>
        <w:tc>
          <w:tcPr>
            <w:tcW w:w="567" w:type="dxa"/>
            <w:shd w:val="solid" w:color="FFFFFF" w:fill="auto"/>
          </w:tcPr>
          <w:p w:rsidR="00F849AA" w:rsidRPr="00F849AA" w:rsidRDefault="00F849AA" w:rsidP="00F849AA">
            <w:pPr>
              <w:pStyle w:val="TAL"/>
              <w:rPr>
                <w:sz w:val="16"/>
              </w:rPr>
            </w:pPr>
            <w:r w:rsidRPr="00F849AA">
              <w:rPr>
                <w:sz w:val="16"/>
              </w:rPr>
              <w:t>14.1.0</w:t>
            </w:r>
          </w:p>
        </w:tc>
        <w:tc>
          <w:tcPr>
            <w:tcW w:w="567" w:type="dxa"/>
            <w:shd w:val="solid" w:color="FFFFFF" w:fill="auto"/>
          </w:tcPr>
          <w:p w:rsidR="00F849AA" w:rsidRPr="00F849AA" w:rsidRDefault="00F849AA" w:rsidP="00F849AA">
            <w:pPr>
              <w:pStyle w:val="TAL"/>
              <w:rPr>
                <w:sz w:val="16"/>
              </w:rPr>
            </w:pPr>
            <w:r w:rsidRPr="00F849AA">
              <w:rPr>
                <w:sz w:val="16"/>
              </w:rPr>
              <w:t>14.2.0</w:t>
            </w:r>
          </w:p>
        </w:tc>
        <w:tc>
          <w:tcPr>
            <w:tcW w:w="850" w:type="dxa"/>
            <w:shd w:val="solid" w:color="FFFFFF" w:fill="auto"/>
          </w:tcPr>
          <w:p w:rsidR="00F849AA" w:rsidRPr="00F849AA" w:rsidRDefault="00F849AA" w:rsidP="00F849AA">
            <w:pPr>
              <w:pStyle w:val="TAL"/>
              <w:rPr>
                <w:sz w:val="16"/>
              </w:rPr>
            </w:pPr>
            <w:r w:rsidRPr="00F849AA">
              <w:rPr>
                <w:sz w:val="16"/>
              </w:rPr>
              <w:t>MCImp-MCPTTR</w:t>
            </w:r>
          </w:p>
        </w:tc>
      </w:tr>
      <w:tr w:rsidR="00F849AA" w:rsidRPr="005B0F4A" w:rsidTr="004D3BAD">
        <w:tblPrEx>
          <w:tblCellMar>
            <w:top w:w="0" w:type="dxa"/>
            <w:bottom w:w="0" w:type="dxa"/>
          </w:tblCellMar>
        </w:tblPrEx>
        <w:trPr>
          <w:gridAfter w:val="1"/>
          <w:wAfter w:w="10" w:type="dxa"/>
        </w:trPr>
        <w:tc>
          <w:tcPr>
            <w:tcW w:w="799" w:type="dxa"/>
            <w:shd w:val="solid" w:color="FFFFFF" w:fill="auto"/>
          </w:tcPr>
          <w:p w:rsidR="00F849AA" w:rsidRPr="00F849AA" w:rsidRDefault="00F849AA" w:rsidP="00F849AA">
            <w:pPr>
              <w:pStyle w:val="TAL"/>
              <w:rPr>
                <w:sz w:val="16"/>
              </w:rPr>
            </w:pPr>
            <w:r w:rsidRPr="00F849AA">
              <w:rPr>
                <w:sz w:val="16"/>
              </w:rPr>
              <w:t>SP-73</w:t>
            </w:r>
          </w:p>
        </w:tc>
        <w:tc>
          <w:tcPr>
            <w:tcW w:w="901" w:type="dxa"/>
            <w:shd w:val="solid" w:color="FFFFFF" w:fill="auto"/>
          </w:tcPr>
          <w:p w:rsidR="00F849AA" w:rsidRPr="00F849AA" w:rsidRDefault="00F849AA" w:rsidP="00F849AA">
            <w:pPr>
              <w:pStyle w:val="TAL"/>
              <w:rPr>
                <w:sz w:val="16"/>
              </w:rPr>
            </w:pPr>
            <w:r w:rsidRPr="00F849AA">
              <w:rPr>
                <w:sz w:val="16"/>
              </w:rPr>
              <w:t>SP-160542</w:t>
            </w:r>
          </w:p>
        </w:tc>
        <w:tc>
          <w:tcPr>
            <w:tcW w:w="992" w:type="dxa"/>
            <w:shd w:val="solid" w:color="FFFFFF" w:fill="auto"/>
          </w:tcPr>
          <w:p w:rsidR="00F849AA" w:rsidRPr="00F849AA" w:rsidRDefault="00F849AA" w:rsidP="00F849AA">
            <w:pPr>
              <w:pStyle w:val="TAL"/>
              <w:rPr>
                <w:sz w:val="16"/>
              </w:rPr>
            </w:pPr>
            <w:r w:rsidRPr="00F849AA">
              <w:rPr>
                <w:sz w:val="16"/>
              </w:rPr>
              <w:t>S1-162405</w:t>
            </w:r>
          </w:p>
        </w:tc>
        <w:tc>
          <w:tcPr>
            <w:tcW w:w="708" w:type="dxa"/>
            <w:shd w:val="solid" w:color="FFFFFF" w:fill="auto"/>
          </w:tcPr>
          <w:p w:rsidR="00F849AA" w:rsidRPr="00F849AA" w:rsidRDefault="00F849AA" w:rsidP="00F849AA">
            <w:pPr>
              <w:pStyle w:val="TAL"/>
              <w:rPr>
                <w:sz w:val="16"/>
              </w:rPr>
            </w:pPr>
            <w:r w:rsidRPr="00F849AA">
              <w:rPr>
                <w:sz w:val="16"/>
              </w:rPr>
              <w:t>22.179</w:t>
            </w:r>
          </w:p>
        </w:tc>
        <w:tc>
          <w:tcPr>
            <w:tcW w:w="569" w:type="dxa"/>
            <w:shd w:val="solid" w:color="FFFFFF" w:fill="auto"/>
          </w:tcPr>
          <w:p w:rsidR="00F849AA" w:rsidRPr="00F849AA" w:rsidRDefault="00F849AA" w:rsidP="00F849AA">
            <w:pPr>
              <w:pStyle w:val="TAL"/>
              <w:rPr>
                <w:sz w:val="16"/>
              </w:rPr>
            </w:pPr>
            <w:r w:rsidRPr="00F849AA">
              <w:rPr>
                <w:sz w:val="16"/>
              </w:rPr>
              <w:t>0045</w:t>
            </w:r>
          </w:p>
        </w:tc>
        <w:tc>
          <w:tcPr>
            <w:tcW w:w="425" w:type="dxa"/>
            <w:shd w:val="solid" w:color="FFFFFF" w:fill="auto"/>
          </w:tcPr>
          <w:p w:rsidR="00F849AA" w:rsidRPr="00F849AA" w:rsidRDefault="00F849AA" w:rsidP="00F849AA">
            <w:pPr>
              <w:pStyle w:val="TAL"/>
              <w:rPr>
                <w:sz w:val="16"/>
              </w:rPr>
            </w:pPr>
            <w:r w:rsidRPr="00F849AA">
              <w:rPr>
                <w:sz w:val="16"/>
              </w:rPr>
              <w:t>1</w:t>
            </w:r>
          </w:p>
        </w:tc>
        <w:tc>
          <w:tcPr>
            <w:tcW w:w="595" w:type="dxa"/>
            <w:shd w:val="solid" w:color="FFFFFF" w:fill="auto"/>
          </w:tcPr>
          <w:p w:rsidR="00F849AA" w:rsidRPr="00F849AA" w:rsidRDefault="00F849AA" w:rsidP="00F849AA">
            <w:pPr>
              <w:pStyle w:val="TAL"/>
              <w:rPr>
                <w:sz w:val="16"/>
              </w:rPr>
            </w:pPr>
            <w:r w:rsidRPr="00F849AA">
              <w:rPr>
                <w:sz w:val="16"/>
              </w:rPr>
              <w:t>Rel-14</w:t>
            </w:r>
          </w:p>
        </w:tc>
        <w:tc>
          <w:tcPr>
            <w:tcW w:w="391" w:type="dxa"/>
            <w:shd w:val="solid" w:color="FFFFFF" w:fill="auto"/>
          </w:tcPr>
          <w:p w:rsidR="00F849AA" w:rsidRPr="00F849AA" w:rsidRDefault="00F849AA" w:rsidP="00F849AA">
            <w:pPr>
              <w:pStyle w:val="TAL"/>
              <w:rPr>
                <w:sz w:val="16"/>
              </w:rPr>
            </w:pPr>
            <w:r w:rsidRPr="00F849AA">
              <w:rPr>
                <w:sz w:val="16"/>
              </w:rPr>
              <w:t>F</w:t>
            </w:r>
          </w:p>
        </w:tc>
        <w:tc>
          <w:tcPr>
            <w:tcW w:w="2409" w:type="dxa"/>
            <w:shd w:val="solid" w:color="FFFFFF" w:fill="auto"/>
          </w:tcPr>
          <w:p w:rsidR="00F849AA" w:rsidRPr="00F849AA" w:rsidRDefault="00F849AA" w:rsidP="00F849AA">
            <w:pPr>
              <w:pStyle w:val="TAL"/>
              <w:rPr>
                <w:sz w:val="16"/>
              </w:rPr>
            </w:pPr>
            <w:r w:rsidRPr="00F849AA">
              <w:rPr>
                <w:sz w:val="16"/>
              </w:rPr>
              <w:t>Remove definition for Mission Critical Organization in MCPTT TS 22.179 that was added to MCCoRe TS 22.280 as a common definition.</w:t>
            </w:r>
          </w:p>
        </w:tc>
        <w:tc>
          <w:tcPr>
            <w:tcW w:w="567" w:type="dxa"/>
            <w:shd w:val="solid" w:color="FFFFFF" w:fill="auto"/>
          </w:tcPr>
          <w:p w:rsidR="00F849AA" w:rsidRPr="00F849AA" w:rsidRDefault="00F849AA" w:rsidP="00F849AA">
            <w:pPr>
              <w:pStyle w:val="TAL"/>
              <w:rPr>
                <w:sz w:val="16"/>
              </w:rPr>
            </w:pPr>
            <w:r w:rsidRPr="00F849AA">
              <w:rPr>
                <w:sz w:val="16"/>
              </w:rPr>
              <w:t>14.1.0</w:t>
            </w:r>
          </w:p>
        </w:tc>
        <w:tc>
          <w:tcPr>
            <w:tcW w:w="567" w:type="dxa"/>
            <w:shd w:val="solid" w:color="FFFFFF" w:fill="auto"/>
          </w:tcPr>
          <w:p w:rsidR="00F849AA" w:rsidRPr="00F849AA" w:rsidRDefault="00F849AA" w:rsidP="00F849AA">
            <w:pPr>
              <w:pStyle w:val="TAL"/>
              <w:rPr>
                <w:sz w:val="16"/>
              </w:rPr>
            </w:pPr>
            <w:r w:rsidRPr="00F849AA">
              <w:rPr>
                <w:sz w:val="16"/>
              </w:rPr>
              <w:t>14.2.0</w:t>
            </w:r>
          </w:p>
        </w:tc>
        <w:tc>
          <w:tcPr>
            <w:tcW w:w="850" w:type="dxa"/>
            <w:shd w:val="solid" w:color="FFFFFF" w:fill="auto"/>
          </w:tcPr>
          <w:p w:rsidR="00F849AA" w:rsidRPr="00F849AA" w:rsidRDefault="00F849AA" w:rsidP="00F849AA">
            <w:pPr>
              <w:pStyle w:val="TAL"/>
              <w:rPr>
                <w:sz w:val="16"/>
              </w:rPr>
            </w:pPr>
            <w:r w:rsidRPr="00F849AA">
              <w:rPr>
                <w:sz w:val="16"/>
              </w:rPr>
              <w:t>MCImp-MCPTTR</w:t>
            </w:r>
          </w:p>
        </w:tc>
      </w:tr>
      <w:tr w:rsidR="00F849AA" w:rsidRPr="005B0F4A" w:rsidTr="004D3BAD">
        <w:tblPrEx>
          <w:tblCellMar>
            <w:top w:w="0" w:type="dxa"/>
            <w:bottom w:w="0" w:type="dxa"/>
          </w:tblCellMar>
        </w:tblPrEx>
        <w:trPr>
          <w:gridAfter w:val="1"/>
          <w:wAfter w:w="10" w:type="dxa"/>
        </w:trPr>
        <w:tc>
          <w:tcPr>
            <w:tcW w:w="799" w:type="dxa"/>
            <w:shd w:val="solid" w:color="FFFFFF" w:fill="auto"/>
          </w:tcPr>
          <w:p w:rsidR="00F849AA" w:rsidRPr="00F849AA" w:rsidRDefault="00F849AA" w:rsidP="00F849AA">
            <w:pPr>
              <w:pStyle w:val="TAL"/>
              <w:rPr>
                <w:sz w:val="16"/>
              </w:rPr>
            </w:pPr>
            <w:r w:rsidRPr="00F849AA">
              <w:rPr>
                <w:sz w:val="16"/>
              </w:rPr>
              <w:t>SP-73</w:t>
            </w:r>
          </w:p>
        </w:tc>
        <w:tc>
          <w:tcPr>
            <w:tcW w:w="901" w:type="dxa"/>
            <w:shd w:val="solid" w:color="FFFFFF" w:fill="auto"/>
          </w:tcPr>
          <w:p w:rsidR="00F849AA" w:rsidRPr="00F849AA" w:rsidRDefault="00F849AA" w:rsidP="00F849AA">
            <w:pPr>
              <w:pStyle w:val="TAL"/>
              <w:rPr>
                <w:sz w:val="16"/>
              </w:rPr>
            </w:pPr>
            <w:r w:rsidRPr="00F849AA">
              <w:rPr>
                <w:sz w:val="16"/>
              </w:rPr>
              <w:t>SP-160542</w:t>
            </w:r>
          </w:p>
        </w:tc>
        <w:tc>
          <w:tcPr>
            <w:tcW w:w="992" w:type="dxa"/>
            <w:shd w:val="solid" w:color="FFFFFF" w:fill="auto"/>
          </w:tcPr>
          <w:p w:rsidR="00F849AA" w:rsidRPr="00F849AA" w:rsidRDefault="00F849AA" w:rsidP="00F849AA">
            <w:pPr>
              <w:pStyle w:val="TAL"/>
              <w:rPr>
                <w:sz w:val="16"/>
              </w:rPr>
            </w:pPr>
            <w:r w:rsidRPr="00F849AA">
              <w:rPr>
                <w:sz w:val="16"/>
              </w:rPr>
              <w:t>S1-162400</w:t>
            </w:r>
          </w:p>
        </w:tc>
        <w:tc>
          <w:tcPr>
            <w:tcW w:w="708" w:type="dxa"/>
            <w:shd w:val="solid" w:color="FFFFFF" w:fill="auto"/>
          </w:tcPr>
          <w:p w:rsidR="00F849AA" w:rsidRPr="00F849AA" w:rsidRDefault="00F849AA" w:rsidP="00F849AA">
            <w:pPr>
              <w:pStyle w:val="TAL"/>
              <w:rPr>
                <w:sz w:val="16"/>
              </w:rPr>
            </w:pPr>
            <w:r w:rsidRPr="00F849AA">
              <w:rPr>
                <w:sz w:val="16"/>
              </w:rPr>
              <w:t>22.179</w:t>
            </w:r>
          </w:p>
        </w:tc>
        <w:tc>
          <w:tcPr>
            <w:tcW w:w="569" w:type="dxa"/>
            <w:shd w:val="solid" w:color="FFFFFF" w:fill="auto"/>
          </w:tcPr>
          <w:p w:rsidR="00F849AA" w:rsidRPr="00F849AA" w:rsidRDefault="00F849AA" w:rsidP="00F849AA">
            <w:pPr>
              <w:pStyle w:val="TAL"/>
              <w:rPr>
                <w:sz w:val="16"/>
              </w:rPr>
            </w:pPr>
            <w:r w:rsidRPr="00F849AA">
              <w:rPr>
                <w:sz w:val="16"/>
              </w:rPr>
              <w:t>0046</w:t>
            </w:r>
          </w:p>
        </w:tc>
        <w:tc>
          <w:tcPr>
            <w:tcW w:w="425" w:type="dxa"/>
            <w:shd w:val="solid" w:color="FFFFFF" w:fill="auto"/>
          </w:tcPr>
          <w:p w:rsidR="00F849AA" w:rsidRPr="00F849AA" w:rsidRDefault="00F849AA" w:rsidP="00F849AA">
            <w:pPr>
              <w:pStyle w:val="TAL"/>
              <w:rPr>
                <w:sz w:val="16"/>
              </w:rPr>
            </w:pPr>
            <w:r w:rsidRPr="00F849AA">
              <w:rPr>
                <w:sz w:val="16"/>
              </w:rPr>
              <w:t>1</w:t>
            </w:r>
          </w:p>
        </w:tc>
        <w:tc>
          <w:tcPr>
            <w:tcW w:w="595" w:type="dxa"/>
            <w:shd w:val="solid" w:color="FFFFFF" w:fill="auto"/>
          </w:tcPr>
          <w:p w:rsidR="00F849AA" w:rsidRPr="00F849AA" w:rsidRDefault="00F849AA" w:rsidP="00F849AA">
            <w:pPr>
              <w:pStyle w:val="TAL"/>
              <w:rPr>
                <w:sz w:val="16"/>
              </w:rPr>
            </w:pPr>
            <w:r w:rsidRPr="00F849AA">
              <w:rPr>
                <w:sz w:val="16"/>
              </w:rPr>
              <w:t>Rel-14</w:t>
            </w:r>
          </w:p>
        </w:tc>
        <w:tc>
          <w:tcPr>
            <w:tcW w:w="391" w:type="dxa"/>
            <w:shd w:val="solid" w:color="FFFFFF" w:fill="auto"/>
          </w:tcPr>
          <w:p w:rsidR="00F849AA" w:rsidRPr="00F849AA" w:rsidRDefault="00F849AA" w:rsidP="00F849AA">
            <w:pPr>
              <w:pStyle w:val="TAL"/>
              <w:rPr>
                <w:sz w:val="16"/>
              </w:rPr>
            </w:pPr>
            <w:r w:rsidRPr="00F849AA">
              <w:rPr>
                <w:sz w:val="16"/>
              </w:rPr>
              <w:t>F</w:t>
            </w:r>
          </w:p>
        </w:tc>
        <w:tc>
          <w:tcPr>
            <w:tcW w:w="2409" w:type="dxa"/>
            <w:shd w:val="solid" w:color="FFFFFF" w:fill="auto"/>
          </w:tcPr>
          <w:p w:rsidR="00F849AA" w:rsidRPr="00F849AA" w:rsidRDefault="00F849AA" w:rsidP="00F849AA">
            <w:pPr>
              <w:pStyle w:val="TAL"/>
              <w:rPr>
                <w:sz w:val="16"/>
              </w:rPr>
            </w:pPr>
            <w:r w:rsidRPr="00F849AA">
              <w:rPr>
                <w:sz w:val="16"/>
              </w:rPr>
              <w:t>Clarifications and corrections to audio cut-in</w:t>
            </w:r>
          </w:p>
        </w:tc>
        <w:tc>
          <w:tcPr>
            <w:tcW w:w="567" w:type="dxa"/>
            <w:shd w:val="solid" w:color="FFFFFF" w:fill="auto"/>
          </w:tcPr>
          <w:p w:rsidR="00F849AA" w:rsidRPr="00F849AA" w:rsidRDefault="00F849AA" w:rsidP="00F849AA">
            <w:pPr>
              <w:pStyle w:val="TAL"/>
              <w:rPr>
                <w:sz w:val="16"/>
              </w:rPr>
            </w:pPr>
            <w:r w:rsidRPr="00F849AA">
              <w:rPr>
                <w:sz w:val="16"/>
              </w:rPr>
              <w:t>14.1.0</w:t>
            </w:r>
          </w:p>
        </w:tc>
        <w:tc>
          <w:tcPr>
            <w:tcW w:w="567" w:type="dxa"/>
            <w:shd w:val="solid" w:color="FFFFFF" w:fill="auto"/>
          </w:tcPr>
          <w:p w:rsidR="00F849AA" w:rsidRPr="00F849AA" w:rsidRDefault="00F849AA" w:rsidP="00F849AA">
            <w:pPr>
              <w:pStyle w:val="TAL"/>
              <w:rPr>
                <w:sz w:val="16"/>
              </w:rPr>
            </w:pPr>
            <w:r w:rsidRPr="00F849AA">
              <w:rPr>
                <w:sz w:val="16"/>
              </w:rPr>
              <w:t>14.2.0</w:t>
            </w:r>
          </w:p>
        </w:tc>
        <w:tc>
          <w:tcPr>
            <w:tcW w:w="850" w:type="dxa"/>
            <w:shd w:val="solid" w:color="FFFFFF" w:fill="auto"/>
          </w:tcPr>
          <w:p w:rsidR="00F849AA" w:rsidRPr="00F849AA" w:rsidRDefault="00F849AA" w:rsidP="00F849AA">
            <w:pPr>
              <w:pStyle w:val="TAL"/>
              <w:rPr>
                <w:sz w:val="16"/>
              </w:rPr>
            </w:pPr>
            <w:r w:rsidRPr="00F849AA">
              <w:rPr>
                <w:sz w:val="16"/>
              </w:rPr>
              <w:t>MCImp-MCPTTR</w:t>
            </w:r>
          </w:p>
        </w:tc>
      </w:tr>
      <w:tr w:rsidR="004A0D59" w:rsidRPr="005B0F4A" w:rsidTr="004D3BAD">
        <w:tblPrEx>
          <w:tblCellMar>
            <w:top w:w="0" w:type="dxa"/>
            <w:bottom w:w="0" w:type="dxa"/>
          </w:tblCellMar>
        </w:tblPrEx>
        <w:trPr>
          <w:gridAfter w:val="1"/>
          <w:wAfter w:w="10" w:type="dxa"/>
        </w:trPr>
        <w:tc>
          <w:tcPr>
            <w:tcW w:w="799" w:type="dxa"/>
            <w:shd w:val="solid" w:color="FFFFFF" w:fill="auto"/>
          </w:tcPr>
          <w:p w:rsidR="004A0D59" w:rsidRDefault="004A0D59" w:rsidP="00801523">
            <w:pPr>
              <w:spacing w:after="0"/>
            </w:pPr>
            <w:r w:rsidRPr="00215783">
              <w:rPr>
                <w:rFonts w:ascii="Arial" w:hAnsi="Arial" w:cs="Arial"/>
                <w:sz w:val="16"/>
              </w:rPr>
              <w:t>SP-</w:t>
            </w:r>
            <w:r w:rsidRPr="00A01950">
              <w:rPr>
                <w:rFonts w:ascii="Arial" w:hAnsi="Arial" w:cs="Arial"/>
                <w:sz w:val="16"/>
              </w:rPr>
              <w:t>74</w:t>
            </w:r>
          </w:p>
        </w:tc>
        <w:tc>
          <w:tcPr>
            <w:tcW w:w="901"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SP-160890</w:t>
            </w:r>
          </w:p>
        </w:tc>
        <w:tc>
          <w:tcPr>
            <w:tcW w:w="992" w:type="dxa"/>
            <w:shd w:val="solid" w:color="FFFFFF" w:fill="auto"/>
          </w:tcPr>
          <w:p w:rsidR="004A0D59" w:rsidRPr="00215783" w:rsidRDefault="004A0D59" w:rsidP="00801523">
            <w:pPr>
              <w:spacing w:after="0"/>
              <w:rPr>
                <w:rFonts w:ascii="Arial" w:hAnsi="Arial" w:cs="Arial"/>
                <w:sz w:val="16"/>
              </w:rPr>
            </w:pPr>
            <w:hyperlink r:id="rId19" w:history="1">
              <w:r w:rsidRPr="008B36AF">
                <w:rPr>
                  <w:rFonts w:ascii="Arial" w:hAnsi="Arial" w:cs="Arial"/>
                  <w:sz w:val="16"/>
                </w:rPr>
                <w:t>S1-163011</w:t>
              </w:r>
            </w:hyperlink>
          </w:p>
        </w:tc>
        <w:tc>
          <w:tcPr>
            <w:tcW w:w="708" w:type="dxa"/>
            <w:shd w:val="solid" w:color="FFFFFF" w:fill="auto"/>
          </w:tcPr>
          <w:p w:rsidR="004A0D59" w:rsidRPr="00215783" w:rsidRDefault="004A0D59" w:rsidP="00801523">
            <w:pPr>
              <w:spacing w:after="0"/>
              <w:rPr>
                <w:rFonts w:ascii="Arial" w:hAnsi="Arial" w:cs="Arial"/>
                <w:sz w:val="16"/>
              </w:rPr>
            </w:pPr>
            <w:hyperlink r:id="rId20" w:history="1">
              <w:r w:rsidRPr="008B36AF">
                <w:rPr>
                  <w:rFonts w:ascii="Arial" w:hAnsi="Arial" w:cs="Arial"/>
                  <w:sz w:val="16"/>
                </w:rPr>
                <w:t>22.179</w:t>
              </w:r>
            </w:hyperlink>
          </w:p>
        </w:tc>
        <w:tc>
          <w:tcPr>
            <w:tcW w:w="569"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0047</w:t>
            </w:r>
          </w:p>
        </w:tc>
        <w:tc>
          <w:tcPr>
            <w:tcW w:w="425"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 </w:t>
            </w:r>
          </w:p>
        </w:tc>
        <w:tc>
          <w:tcPr>
            <w:tcW w:w="595" w:type="dxa"/>
            <w:shd w:val="solid" w:color="FFFFFF" w:fill="auto"/>
          </w:tcPr>
          <w:p w:rsidR="004A0D59" w:rsidRPr="00215783" w:rsidRDefault="004A0D59" w:rsidP="00801523">
            <w:pPr>
              <w:spacing w:after="0"/>
              <w:rPr>
                <w:rFonts w:ascii="Arial" w:hAnsi="Arial" w:cs="Arial"/>
                <w:sz w:val="16"/>
              </w:rPr>
            </w:pPr>
            <w:hyperlink r:id="rId21" w:history="1">
              <w:r w:rsidRPr="008B36AF">
                <w:rPr>
                  <w:rFonts w:ascii="Arial" w:hAnsi="Arial" w:cs="Arial"/>
                  <w:sz w:val="16"/>
                </w:rPr>
                <w:t>Rel-14</w:t>
              </w:r>
            </w:hyperlink>
          </w:p>
        </w:tc>
        <w:tc>
          <w:tcPr>
            <w:tcW w:w="391"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D</w:t>
            </w:r>
          </w:p>
        </w:tc>
        <w:tc>
          <w:tcPr>
            <w:tcW w:w="2409"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Editorial change to MCPTT TS 22.179 sub-clause 6.2.3.6.2</w:t>
            </w:r>
          </w:p>
        </w:tc>
        <w:tc>
          <w:tcPr>
            <w:tcW w:w="567"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14.2.0</w:t>
            </w:r>
          </w:p>
        </w:tc>
        <w:tc>
          <w:tcPr>
            <w:tcW w:w="567"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14</w:t>
            </w:r>
            <w:r w:rsidRPr="008B36AF">
              <w:rPr>
                <w:rFonts w:ascii="Arial" w:hAnsi="Arial" w:cs="Arial"/>
                <w:sz w:val="16"/>
              </w:rPr>
              <w:t>.3.</w:t>
            </w:r>
            <w:r w:rsidRPr="00215783">
              <w:rPr>
                <w:rFonts w:ascii="Arial" w:hAnsi="Arial" w:cs="Arial"/>
                <w:sz w:val="16"/>
              </w:rPr>
              <w:t>0</w:t>
            </w:r>
          </w:p>
        </w:tc>
        <w:tc>
          <w:tcPr>
            <w:tcW w:w="850" w:type="dxa"/>
            <w:shd w:val="solid" w:color="FFFFFF" w:fill="auto"/>
          </w:tcPr>
          <w:p w:rsidR="004A0D59" w:rsidRPr="00215783" w:rsidRDefault="004A0D59" w:rsidP="00801523">
            <w:pPr>
              <w:spacing w:after="0"/>
              <w:rPr>
                <w:rFonts w:ascii="Arial" w:hAnsi="Arial" w:cs="Arial"/>
                <w:sz w:val="16"/>
              </w:rPr>
            </w:pPr>
            <w:hyperlink r:id="rId22" w:history="1">
              <w:r w:rsidRPr="008B36AF">
                <w:rPr>
                  <w:rFonts w:ascii="Arial" w:hAnsi="Arial" w:cs="Arial"/>
                  <w:sz w:val="16"/>
                </w:rPr>
                <w:t>MCImp-MCPTTR</w:t>
              </w:r>
            </w:hyperlink>
          </w:p>
        </w:tc>
      </w:tr>
      <w:tr w:rsidR="004A0D59" w:rsidRPr="005B0F4A" w:rsidTr="004D3BAD">
        <w:tblPrEx>
          <w:tblCellMar>
            <w:top w:w="0" w:type="dxa"/>
            <w:bottom w:w="0" w:type="dxa"/>
          </w:tblCellMar>
        </w:tblPrEx>
        <w:trPr>
          <w:gridAfter w:val="1"/>
          <w:wAfter w:w="10" w:type="dxa"/>
        </w:trPr>
        <w:tc>
          <w:tcPr>
            <w:tcW w:w="799" w:type="dxa"/>
            <w:shd w:val="solid" w:color="FFFFFF" w:fill="auto"/>
          </w:tcPr>
          <w:p w:rsidR="004A0D59" w:rsidRDefault="004A0D59" w:rsidP="00801523">
            <w:pPr>
              <w:spacing w:after="0"/>
            </w:pPr>
            <w:r w:rsidRPr="00215783">
              <w:rPr>
                <w:rFonts w:ascii="Arial" w:hAnsi="Arial" w:cs="Arial"/>
                <w:sz w:val="16"/>
              </w:rPr>
              <w:t>SP-</w:t>
            </w:r>
            <w:r w:rsidRPr="00A01950">
              <w:rPr>
                <w:rFonts w:ascii="Arial" w:hAnsi="Arial" w:cs="Arial"/>
                <w:sz w:val="16"/>
              </w:rPr>
              <w:t>74</w:t>
            </w:r>
          </w:p>
        </w:tc>
        <w:tc>
          <w:tcPr>
            <w:tcW w:w="901"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SP-160890</w:t>
            </w:r>
          </w:p>
        </w:tc>
        <w:tc>
          <w:tcPr>
            <w:tcW w:w="992" w:type="dxa"/>
            <w:shd w:val="solid" w:color="FFFFFF" w:fill="auto"/>
          </w:tcPr>
          <w:p w:rsidR="004A0D59" w:rsidRPr="00215783" w:rsidRDefault="004A0D59" w:rsidP="00801523">
            <w:pPr>
              <w:spacing w:after="0"/>
              <w:rPr>
                <w:rFonts w:ascii="Arial" w:hAnsi="Arial" w:cs="Arial"/>
                <w:sz w:val="16"/>
              </w:rPr>
            </w:pPr>
            <w:hyperlink r:id="rId23" w:history="1">
              <w:r w:rsidRPr="008B36AF">
                <w:rPr>
                  <w:rFonts w:ascii="Arial" w:hAnsi="Arial" w:cs="Arial"/>
                  <w:sz w:val="16"/>
                </w:rPr>
                <w:t>S1-163012</w:t>
              </w:r>
            </w:hyperlink>
          </w:p>
        </w:tc>
        <w:tc>
          <w:tcPr>
            <w:tcW w:w="708" w:type="dxa"/>
            <w:shd w:val="solid" w:color="FFFFFF" w:fill="auto"/>
          </w:tcPr>
          <w:p w:rsidR="004A0D59" w:rsidRPr="00215783" w:rsidRDefault="004A0D59" w:rsidP="00801523">
            <w:pPr>
              <w:spacing w:after="0"/>
              <w:rPr>
                <w:rFonts w:ascii="Arial" w:hAnsi="Arial" w:cs="Arial"/>
                <w:sz w:val="16"/>
              </w:rPr>
            </w:pPr>
            <w:hyperlink r:id="rId24" w:history="1">
              <w:r w:rsidRPr="008B36AF">
                <w:rPr>
                  <w:rFonts w:ascii="Arial" w:hAnsi="Arial" w:cs="Arial"/>
                  <w:sz w:val="16"/>
                </w:rPr>
                <w:t>22.179</w:t>
              </w:r>
            </w:hyperlink>
          </w:p>
        </w:tc>
        <w:tc>
          <w:tcPr>
            <w:tcW w:w="569"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0048</w:t>
            </w:r>
          </w:p>
        </w:tc>
        <w:tc>
          <w:tcPr>
            <w:tcW w:w="425"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 </w:t>
            </w:r>
          </w:p>
        </w:tc>
        <w:tc>
          <w:tcPr>
            <w:tcW w:w="595" w:type="dxa"/>
            <w:shd w:val="solid" w:color="FFFFFF" w:fill="auto"/>
          </w:tcPr>
          <w:p w:rsidR="004A0D59" w:rsidRPr="00215783" w:rsidRDefault="004A0D59" w:rsidP="00801523">
            <w:pPr>
              <w:spacing w:after="0"/>
              <w:rPr>
                <w:rFonts w:ascii="Arial" w:hAnsi="Arial" w:cs="Arial"/>
                <w:sz w:val="16"/>
              </w:rPr>
            </w:pPr>
            <w:hyperlink r:id="rId25" w:history="1">
              <w:r w:rsidRPr="008B36AF">
                <w:rPr>
                  <w:rFonts w:ascii="Arial" w:hAnsi="Arial" w:cs="Arial"/>
                  <w:sz w:val="16"/>
                </w:rPr>
                <w:t>Rel-14</w:t>
              </w:r>
            </w:hyperlink>
          </w:p>
        </w:tc>
        <w:tc>
          <w:tcPr>
            <w:tcW w:w="391"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D</w:t>
            </w:r>
          </w:p>
        </w:tc>
        <w:tc>
          <w:tcPr>
            <w:tcW w:w="2409"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Editorial changes to Annex A1 sub-clause 6.2.3.6</w:t>
            </w:r>
          </w:p>
        </w:tc>
        <w:tc>
          <w:tcPr>
            <w:tcW w:w="567"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14.2.0</w:t>
            </w:r>
          </w:p>
        </w:tc>
        <w:tc>
          <w:tcPr>
            <w:tcW w:w="567" w:type="dxa"/>
            <w:shd w:val="solid" w:color="FFFFFF" w:fill="auto"/>
          </w:tcPr>
          <w:p w:rsidR="004A0D59" w:rsidRPr="00215783" w:rsidRDefault="004A0D59" w:rsidP="00801523">
            <w:pPr>
              <w:spacing w:after="0"/>
              <w:rPr>
                <w:rFonts w:ascii="Arial" w:hAnsi="Arial" w:cs="Arial"/>
                <w:sz w:val="16"/>
              </w:rPr>
            </w:pPr>
            <w:r w:rsidRPr="00215783">
              <w:rPr>
                <w:rFonts w:ascii="Arial" w:hAnsi="Arial" w:cs="Arial"/>
                <w:sz w:val="16"/>
              </w:rPr>
              <w:t>14</w:t>
            </w:r>
            <w:r w:rsidRPr="008B36AF">
              <w:rPr>
                <w:rFonts w:ascii="Arial" w:hAnsi="Arial" w:cs="Arial"/>
                <w:sz w:val="16"/>
              </w:rPr>
              <w:t>.3.</w:t>
            </w:r>
            <w:r w:rsidRPr="00215783">
              <w:rPr>
                <w:rFonts w:ascii="Arial" w:hAnsi="Arial" w:cs="Arial"/>
                <w:sz w:val="16"/>
              </w:rPr>
              <w:t>0</w:t>
            </w:r>
          </w:p>
        </w:tc>
        <w:tc>
          <w:tcPr>
            <w:tcW w:w="850" w:type="dxa"/>
            <w:shd w:val="solid" w:color="FFFFFF" w:fill="auto"/>
          </w:tcPr>
          <w:p w:rsidR="004A0D59" w:rsidRPr="00215783" w:rsidRDefault="004A0D59" w:rsidP="00801523">
            <w:pPr>
              <w:spacing w:after="0"/>
              <w:rPr>
                <w:rFonts w:ascii="Arial" w:hAnsi="Arial" w:cs="Arial"/>
                <w:sz w:val="16"/>
              </w:rPr>
            </w:pPr>
            <w:hyperlink r:id="rId26" w:history="1">
              <w:r w:rsidRPr="008B36AF">
                <w:rPr>
                  <w:rFonts w:ascii="Arial" w:hAnsi="Arial" w:cs="Arial"/>
                  <w:sz w:val="16"/>
                </w:rPr>
                <w:t>MCImp-MCPTTR</w:t>
              </w:r>
            </w:hyperlink>
          </w:p>
        </w:tc>
      </w:tr>
      <w:tr w:rsidR="005911FC" w:rsidRPr="005911FC"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hyperlink r:id="rId27" w:history="1">
              <w:r w:rsidRPr="005911FC">
                <w:rPr>
                  <w:sz w:val="16"/>
                </w:rPr>
                <w:t>SP-76</w:t>
              </w:r>
            </w:hyperlink>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SP-170445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hyperlink r:id="rId28" w:history="1">
              <w:r w:rsidRPr="005911FC">
                <w:rPr>
                  <w:sz w:val="16"/>
                </w:rPr>
                <w:t>S1-172430</w:t>
              </w:r>
            </w:hyperlink>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hyperlink r:id="rId29" w:history="1">
              <w:r w:rsidRPr="005911FC">
                <w:rPr>
                  <w:sz w:val="16"/>
                </w:rPr>
                <w:t>22.179</w:t>
              </w:r>
            </w:hyperlink>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6</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hyperlink r:id="rId30" w:history="1">
              <w:r w:rsidRPr="005911FC">
                <w:rPr>
                  <w:sz w:val="16"/>
                </w:rPr>
                <w:t>Rel-15</w:t>
              </w:r>
            </w:hyperlink>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multi-talker group call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14.3.0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r w:rsidRPr="005911FC">
              <w:rPr>
                <w:sz w:val="16"/>
              </w:rPr>
              <w:t>15.0.0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5911FC" w:rsidRPr="005911FC" w:rsidRDefault="005911FC" w:rsidP="005911FC">
            <w:pPr>
              <w:pStyle w:val="TAL"/>
              <w:rPr>
                <w:sz w:val="16"/>
              </w:rPr>
            </w:pPr>
            <w:hyperlink r:id="rId31" w:history="1">
              <w:r w:rsidRPr="005911FC">
                <w:rPr>
                  <w:sz w:val="16"/>
                </w:rPr>
                <w:t>MONASTERY</w:t>
              </w:r>
            </w:hyperlink>
          </w:p>
        </w:tc>
      </w:tr>
      <w:tr w:rsidR="00CF6253" w:rsidRPr="005911FC"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SP-77</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SP-170696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S1-173507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2</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Rel-15</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F</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Clarify MCPTT group in 6.2.3.7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15.0.0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15.1.0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MONASTERY</w:t>
            </w:r>
          </w:p>
        </w:tc>
      </w:tr>
      <w:tr w:rsidR="00CF6253" w:rsidRPr="005911FC"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SP-77</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SP-170696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S1-173506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3</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Rel-15</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F</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Correction on behavior of groups configured for multi talker control wrt groups using public safety floor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15.0.0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15.1.0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CF6253" w:rsidRPr="009F5E04" w:rsidRDefault="00CF6253" w:rsidP="002979D3">
            <w:pPr>
              <w:spacing w:after="0"/>
              <w:rPr>
                <w:rFonts w:ascii="Arial" w:hAnsi="Arial" w:cs="Arial"/>
                <w:sz w:val="16"/>
              </w:rPr>
            </w:pPr>
            <w:r w:rsidRPr="009F5E04">
              <w:rPr>
                <w:rFonts w:ascii="Arial" w:hAnsi="Arial" w:cs="Arial"/>
                <w:sz w:val="16"/>
              </w:rPr>
              <w:t>MONASTERY</w:t>
            </w:r>
          </w:p>
        </w:tc>
      </w:tr>
      <w:tr w:rsidR="00F971EA"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SP-78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SP-170985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S1-174039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Rel-15</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F</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Removing 'over LTE' from the title of the specification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15.1.0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15.2.0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MCOver</w:t>
            </w:r>
          </w:p>
        </w:tc>
      </w:tr>
      <w:tr w:rsidR="00F971EA"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SP-78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SP-170985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S1-174541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1</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Rel-15</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F</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Updates to the wording in the specification to clarify that the requirements are applicable from LTE onwards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15.1.0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15.2.0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F971EA" w:rsidRPr="00F971EA" w:rsidRDefault="00F971EA" w:rsidP="00F971EA">
            <w:pPr>
              <w:spacing w:after="0"/>
              <w:rPr>
                <w:rFonts w:ascii="Arial" w:hAnsi="Arial" w:cs="Arial"/>
                <w:sz w:val="16"/>
              </w:rPr>
            </w:pPr>
            <w:r w:rsidRPr="00F971EA">
              <w:rPr>
                <w:rFonts w:ascii="Arial" w:hAnsi="Arial" w:cs="Arial"/>
                <w:sz w:val="16"/>
              </w:rPr>
              <w:t>MCOver</w:t>
            </w:r>
          </w:p>
        </w:tc>
      </w:tr>
      <w:tr w:rsidR="00F2047E"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SP-78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SP-170997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S1-174424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3</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Rel-16</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Addition of requirement on interworking with SCP in GSM-R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15.2.0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16.0.0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F2047E" w:rsidRPr="00F2047E" w:rsidRDefault="00F2047E" w:rsidP="003C0C1F">
            <w:pPr>
              <w:spacing w:after="0"/>
              <w:rPr>
                <w:rFonts w:ascii="Arial" w:hAnsi="Arial" w:cs="Arial"/>
                <w:sz w:val="16"/>
              </w:rPr>
            </w:pPr>
            <w:r w:rsidRPr="00F2047E">
              <w:rPr>
                <w:rFonts w:ascii="Arial" w:hAnsi="Arial" w:cs="Arial"/>
                <w:sz w:val="16"/>
              </w:rPr>
              <w:t>MONASTERY2</w:t>
            </w:r>
          </w:p>
        </w:tc>
      </w:tr>
      <w:tr w:rsidR="008E2252"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SP-79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SP-180134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hyperlink r:id="rId32" w:history="1">
              <w:r w:rsidRPr="00145CED">
                <w:rPr>
                  <w:rFonts w:ascii="Arial" w:hAnsi="Arial" w:cs="Arial"/>
                  <w:sz w:val="16"/>
                </w:rPr>
                <w:t>S1-180433</w:t>
              </w:r>
            </w:hyperlink>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hyperlink r:id="rId33" w:history="1">
              <w:r w:rsidRPr="00145CED">
                <w:rPr>
                  <w:rFonts w:ascii="Arial" w:hAnsi="Arial" w:cs="Arial"/>
                  <w:sz w:val="16"/>
                </w:rPr>
                <w:t>22.179</w:t>
              </w:r>
            </w:hyperlink>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1</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hyperlink r:id="rId34" w:history="1">
              <w:r w:rsidRPr="00145CED">
                <w:rPr>
                  <w:rFonts w:ascii="Arial" w:hAnsi="Arial" w:cs="Arial"/>
                  <w:sz w:val="16"/>
                </w:rPr>
                <w:t>Rel-16</w:t>
              </w:r>
            </w:hyperlink>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Adding more functionality to interworking between FRMCS and GSM-R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16.0.0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r w:rsidRPr="00145CED">
              <w:rPr>
                <w:rFonts w:ascii="Arial" w:hAnsi="Arial" w:cs="Arial"/>
                <w:sz w:val="16"/>
              </w:rPr>
              <w:t>16.1.0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8E2252" w:rsidRPr="00145CED" w:rsidRDefault="008E2252" w:rsidP="007F66C3">
            <w:pPr>
              <w:spacing w:after="0"/>
              <w:rPr>
                <w:rFonts w:ascii="Arial" w:hAnsi="Arial" w:cs="Arial"/>
                <w:sz w:val="16"/>
              </w:rPr>
            </w:pPr>
            <w:hyperlink r:id="rId35" w:history="1">
              <w:r w:rsidRPr="00145CED">
                <w:rPr>
                  <w:rFonts w:ascii="Arial" w:hAnsi="Arial" w:cs="Arial"/>
                  <w:sz w:val="16"/>
                </w:rPr>
                <w:t>MONASTERY2</w:t>
              </w:r>
            </w:hyperlink>
          </w:p>
        </w:tc>
      </w:tr>
      <w:tr w:rsidR="00FC3E2C"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36" w:history="1">
              <w:r>
                <w:rPr>
                  <w:rFonts w:ascii="Arial" w:hAnsi="Arial" w:cs="Arial"/>
                  <w:sz w:val="16"/>
                </w:rPr>
                <w:t>SP-80</w:t>
              </w:r>
            </w:hyperlink>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SP-180310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37" w:history="1">
              <w:r w:rsidRPr="00D20027">
                <w:rPr>
                  <w:rFonts w:ascii="Arial" w:hAnsi="Arial" w:cs="Arial"/>
                  <w:sz w:val="16"/>
                </w:rPr>
                <w:t>S1-181707</w:t>
              </w:r>
            </w:hyperlink>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38" w:history="1">
              <w:r w:rsidRPr="00D20027">
                <w:rPr>
                  <w:rFonts w:ascii="Arial" w:hAnsi="Arial" w:cs="Arial"/>
                  <w:sz w:val="16"/>
                </w:rPr>
                <w:t>22.179</w:t>
              </w:r>
            </w:hyperlink>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4</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39" w:history="1">
              <w:r w:rsidRPr="00D20027">
                <w:rPr>
                  <w:rFonts w:ascii="Arial" w:hAnsi="Arial" w:cs="Arial"/>
                  <w:sz w:val="16"/>
                </w:rPr>
                <w:t>Rel-16</w:t>
              </w:r>
            </w:hyperlink>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F</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Interworking between MCX Service system and GSM-R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16.1.0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16</w:t>
            </w:r>
            <w:r>
              <w:rPr>
                <w:rFonts w:ascii="Arial" w:hAnsi="Arial" w:cs="Arial"/>
                <w:sz w:val="16"/>
              </w:rPr>
              <w:t>.2.</w:t>
            </w:r>
            <w:r w:rsidRPr="00D20027">
              <w:rPr>
                <w:rFonts w:ascii="Arial" w:hAnsi="Arial" w:cs="Arial"/>
                <w:sz w:val="16"/>
              </w:rPr>
              <w:t>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0" w:history="1">
              <w:r w:rsidRPr="00D20027">
                <w:rPr>
                  <w:rFonts w:ascii="Arial" w:hAnsi="Arial" w:cs="Arial"/>
                  <w:sz w:val="16"/>
                </w:rPr>
                <w:t>MONASTERY2</w:t>
              </w:r>
            </w:hyperlink>
          </w:p>
        </w:tc>
      </w:tr>
      <w:tr w:rsidR="00FC3E2C"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1" w:history="1">
              <w:r>
                <w:rPr>
                  <w:rFonts w:ascii="Arial" w:hAnsi="Arial" w:cs="Arial"/>
                  <w:sz w:val="16"/>
                </w:rPr>
                <w:t>SP-80</w:t>
              </w:r>
            </w:hyperlink>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SP-180310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2" w:history="1">
              <w:r w:rsidRPr="00D20027">
                <w:rPr>
                  <w:rFonts w:ascii="Arial" w:hAnsi="Arial" w:cs="Arial"/>
                  <w:sz w:val="16"/>
                </w:rPr>
                <w:t>S1-181708</w:t>
              </w:r>
            </w:hyperlink>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3" w:history="1">
              <w:r w:rsidRPr="00D20027">
                <w:rPr>
                  <w:rFonts w:ascii="Arial" w:hAnsi="Arial" w:cs="Arial"/>
                  <w:sz w:val="16"/>
                </w:rPr>
                <w:t>22.179</w:t>
              </w:r>
            </w:hyperlink>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2</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4" w:history="1">
              <w:r w:rsidRPr="00D20027">
                <w:rPr>
                  <w:rFonts w:ascii="Arial" w:hAnsi="Arial" w:cs="Arial"/>
                  <w:sz w:val="16"/>
                </w:rPr>
                <w:t>Rel-16</w:t>
              </w:r>
            </w:hyperlink>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Adding functionality to 22.179 to support assured voice communication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16.1.0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r w:rsidRPr="00D20027">
              <w:rPr>
                <w:rFonts w:ascii="Arial" w:hAnsi="Arial" w:cs="Arial"/>
                <w:sz w:val="16"/>
              </w:rPr>
              <w:t>16</w:t>
            </w:r>
            <w:r>
              <w:rPr>
                <w:rFonts w:ascii="Arial" w:hAnsi="Arial" w:cs="Arial"/>
                <w:sz w:val="16"/>
              </w:rPr>
              <w:t>.2.</w:t>
            </w:r>
            <w:r w:rsidRPr="00D20027">
              <w:rPr>
                <w:rFonts w:ascii="Arial" w:hAnsi="Arial" w:cs="Arial"/>
                <w:sz w:val="16"/>
              </w:rPr>
              <w:t>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FC3E2C" w:rsidRPr="00D20027" w:rsidRDefault="00FC3E2C" w:rsidP="00D01FAE">
            <w:pPr>
              <w:spacing w:after="0"/>
              <w:rPr>
                <w:rFonts w:ascii="Arial" w:hAnsi="Arial" w:cs="Arial"/>
                <w:sz w:val="16"/>
              </w:rPr>
            </w:pPr>
            <w:hyperlink r:id="rId45" w:history="1">
              <w:r w:rsidRPr="00D20027">
                <w:rPr>
                  <w:rFonts w:ascii="Arial" w:hAnsi="Arial" w:cs="Arial"/>
                  <w:sz w:val="16"/>
                </w:rPr>
                <w:t>MONASTERY2</w:t>
              </w:r>
            </w:hyperlink>
          </w:p>
        </w:tc>
      </w:tr>
      <w:tr w:rsidR="00070C87"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Pr>
                <w:rFonts w:ascii="Arial" w:hAnsi="Arial" w:cs="Arial"/>
                <w:sz w:val="16"/>
              </w:rPr>
              <w:t>SP-81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SP-180757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S1-182565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Rel-16</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Enhancement for interworking of group communication between FRMCS and GSM-R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16</w:t>
            </w:r>
            <w:r>
              <w:rPr>
                <w:rFonts w:ascii="Arial" w:hAnsi="Arial" w:cs="Arial"/>
                <w:sz w:val="16"/>
              </w:rPr>
              <w:t>.3.</w:t>
            </w:r>
            <w:r w:rsidRPr="002025C3">
              <w:rPr>
                <w:rFonts w:ascii="Arial" w:hAnsi="Arial" w:cs="Arial"/>
                <w:sz w:val="16"/>
              </w:rPr>
              <w:t>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MONASTERY2</w:t>
            </w:r>
          </w:p>
        </w:tc>
      </w:tr>
      <w:tr w:rsidR="00070C87" w:rsidRPr="00F971EA" w:rsidTr="005911FC">
        <w:tblPrEx>
          <w:tblCellMar>
            <w:top w:w="0" w:type="dxa"/>
            <w:bottom w:w="0" w:type="dxa"/>
          </w:tblCellMar>
        </w:tblPrEx>
        <w:trPr>
          <w:gridAfter w:val="1"/>
          <w:wAfter w:w="10" w:type="dxa"/>
        </w:trPr>
        <w:tc>
          <w:tcPr>
            <w:tcW w:w="79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Pr>
                <w:rFonts w:ascii="Arial" w:hAnsi="Arial" w:cs="Arial"/>
                <w:sz w:val="16"/>
              </w:rPr>
              <w:t>SP-81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SP-180761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S1-182613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22.179</w:t>
            </w:r>
          </w:p>
        </w:tc>
        <w:tc>
          <w:tcPr>
            <w:tcW w:w="56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w:t>
            </w:r>
          </w:p>
        </w:tc>
        <w:tc>
          <w:tcPr>
            <w:tcW w:w="595"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Rel-16</w:t>
            </w:r>
          </w:p>
        </w:tc>
        <w:tc>
          <w:tcPr>
            <w:tcW w:w="391"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B</w:t>
            </w:r>
          </w:p>
        </w:tc>
        <w:tc>
          <w:tcPr>
            <w:tcW w:w="2409"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Application of MCPTT to maritime usage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070C87" w:rsidP="00FF28FA">
            <w:pPr>
              <w:spacing w:after="0"/>
              <w:rPr>
                <w:rFonts w:ascii="Arial" w:hAnsi="Arial" w:cs="Arial"/>
                <w:sz w:val="16"/>
              </w:rPr>
            </w:pPr>
            <w:r w:rsidRPr="002025C3">
              <w:rPr>
                <w:rFonts w:ascii="Arial" w:hAnsi="Arial" w:cs="Arial"/>
                <w:sz w:val="16"/>
              </w:rPr>
              <w:t>16</w:t>
            </w:r>
            <w:r>
              <w:rPr>
                <w:rFonts w:ascii="Arial" w:hAnsi="Arial" w:cs="Arial"/>
                <w:sz w:val="16"/>
              </w:rPr>
              <w:t>.3.</w:t>
            </w:r>
            <w:r w:rsidRPr="002025C3">
              <w:rPr>
                <w:rFonts w:ascii="Arial" w:hAnsi="Arial" w:cs="Arial"/>
                <w:sz w:val="16"/>
              </w:rPr>
              <w:t>0</w:t>
            </w:r>
          </w:p>
        </w:tc>
        <w:tc>
          <w:tcPr>
            <w:tcW w:w="850" w:type="dxa"/>
            <w:tcBorders>
              <w:top w:val="single" w:sz="6" w:space="0" w:color="auto"/>
              <w:left w:val="single" w:sz="6" w:space="0" w:color="auto"/>
              <w:bottom w:val="single" w:sz="6" w:space="0" w:color="auto"/>
              <w:right w:val="single" w:sz="6" w:space="0" w:color="auto"/>
            </w:tcBorders>
            <w:shd w:val="solid" w:color="FFFFFF" w:fill="auto"/>
          </w:tcPr>
          <w:p w:rsidR="00070C87" w:rsidRPr="002025C3" w:rsidRDefault="00757474" w:rsidP="00FF28FA">
            <w:pPr>
              <w:spacing w:after="0"/>
              <w:rPr>
                <w:rFonts w:ascii="Arial" w:hAnsi="Arial" w:cs="Arial"/>
                <w:sz w:val="16"/>
              </w:rPr>
            </w:pPr>
            <w:r>
              <w:rPr>
                <w:rFonts w:ascii="Arial" w:hAnsi="Arial" w:cs="Arial"/>
                <w:sz w:val="16"/>
              </w:rPr>
              <w:t>MARCOM</w:t>
            </w:r>
          </w:p>
        </w:tc>
      </w:tr>
    </w:tbl>
    <w:p w:rsidR="00B566D0" w:rsidRDefault="00B566D0" w:rsidP="00B566D0"/>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757474" w:rsidRPr="00235394" w:rsidTr="00FC32CA">
        <w:trPr>
          <w:cantSplit/>
        </w:trPr>
        <w:tc>
          <w:tcPr>
            <w:tcW w:w="9639" w:type="dxa"/>
            <w:gridSpan w:val="8"/>
            <w:tcBorders>
              <w:bottom w:val="nil"/>
            </w:tcBorders>
            <w:shd w:val="solid" w:color="FFFFFF" w:fill="auto"/>
          </w:tcPr>
          <w:p w:rsidR="00757474" w:rsidRPr="00235394" w:rsidRDefault="00757474" w:rsidP="00FC32CA">
            <w:pPr>
              <w:pStyle w:val="TAL"/>
              <w:jc w:val="center"/>
              <w:rPr>
                <w:b/>
                <w:sz w:val="16"/>
              </w:rPr>
            </w:pPr>
            <w:r w:rsidRPr="00235394">
              <w:rPr>
                <w:b/>
              </w:rPr>
              <w:t>Change history</w:t>
            </w:r>
          </w:p>
        </w:tc>
      </w:tr>
      <w:tr w:rsidR="00757474" w:rsidRPr="00235394" w:rsidTr="00FC32CA">
        <w:tc>
          <w:tcPr>
            <w:tcW w:w="800" w:type="dxa"/>
            <w:shd w:val="pct10" w:color="auto" w:fill="FFFFFF"/>
          </w:tcPr>
          <w:p w:rsidR="00757474" w:rsidRPr="00235394" w:rsidRDefault="00757474" w:rsidP="00FC32CA">
            <w:pPr>
              <w:pStyle w:val="TAL"/>
              <w:rPr>
                <w:b/>
                <w:sz w:val="16"/>
              </w:rPr>
            </w:pPr>
            <w:r w:rsidRPr="00235394">
              <w:rPr>
                <w:b/>
                <w:sz w:val="16"/>
              </w:rPr>
              <w:t>Date</w:t>
            </w:r>
          </w:p>
        </w:tc>
        <w:tc>
          <w:tcPr>
            <w:tcW w:w="800" w:type="dxa"/>
            <w:shd w:val="pct10" w:color="auto" w:fill="FFFFFF"/>
          </w:tcPr>
          <w:p w:rsidR="00757474" w:rsidRPr="00235394" w:rsidRDefault="00757474" w:rsidP="00FC32CA">
            <w:pPr>
              <w:pStyle w:val="TAL"/>
              <w:rPr>
                <w:b/>
                <w:sz w:val="16"/>
              </w:rPr>
            </w:pPr>
            <w:r>
              <w:rPr>
                <w:b/>
                <w:sz w:val="16"/>
              </w:rPr>
              <w:t>Meeting</w:t>
            </w:r>
          </w:p>
        </w:tc>
        <w:tc>
          <w:tcPr>
            <w:tcW w:w="1046" w:type="dxa"/>
            <w:shd w:val="pct10" w:color="auto" w:fill="FFFFFF"/>
          </w:tcPr>
          <w:p w:rsidR="00757474" w:rsidRPr="00235394" w:rsidRDefault="00757474" w:rsidP="00FC32CA">
            <w:pPr>
              <w:pStyle w:val="TAL"/>
              <w:rPr>
                <w:b/>
                <w:sz w:val="16"/>
              </w:rPr>
            </w:pPr>
            <w:r w:rsidRPr="00235394">
              <w:rPr>
                <w:b/>
                <w:sz w:val="16"/>
              </w:rPr>
              <w:t>TDoc</w:t>
            </w:r>
          </w:p>
        </w:tc>
        <w:tc>
          <w:tcPr>
            <w:tcW w:w="473" w:type="dxa"/>
            <w:shd w:val="pct10" w:color="auto" w:fill="FFFFFF"/>
          </w:tcPr>
          <w:p w:rsidR="00757474" w:rsidRPr="00235394" w:rsidRDefault="00757474" w:rsidP="00FC32CA">
            <w:pPr>
              <w:pStyle w:val="TAL"/>
              <w:rPr>
                <w:b/>
                <w:sz w:val="16"/>
              </w:rPr>
            </w:pPr>
            <w:r w:rsidRPr="00235394">
              <w:rPr>
                <w:b/>
                <w:sz w:val="16"/>
              </w:rPr>
              <w:t>CR</w:t>
            </w:r>
          </w:p>
        </w:tc>
        <w:tc>
          <w:tcPr>
            <w:tcW w:w="425" w:type="dxa"/>
            <w:shd w:val="pct10" w:color="auto" w:fill="FFFFFF"/>
          </w:tcPr>
          <w:p w:rsidR="00757474" w:rsidRPr="00235394" w:rsidRDefault="00757474" w:rsidP="00FC32CA">
            <w:pPr>
              <w:pStyle w:val="TAL"/>
              <w:rPr>
                <w:b/>
                <w:sz w:val="16"/>
              </w:rPr>
            </w:pPr>
            <w:r w:rsidRPr="00235394">
              <w:rPr>
                <w:b/>
                <w:sz w:val="16"/>
              </w:rPr>
              <w:t>Rev</w:t>
            </w:r>
          </w:p>
        </w:tc>
        <w:tc>
          <w:tcPr>
            <w:tcW w:w="425" w:type="dxa"/>
            <w:shd w:val="pct10" w:color="auto" w:fill="FFFFFF"/>
          </w:tcPr>
          <w:p w:rsidR="00757474" w:rsidRPr="00235394" w:rsidRDefault="00757474" w:rsidP="00FC32CA">
            <w:pPr>
              <w:pStyle w:val="TAL"/>
              <w:rPr>
                <w:b/>
                <w:sz w:val="16"/>
              </w:rPr>
            </w:pPr>
            <w:r>
              <w:rPr>
                <w:b/>
                <w:sz w:val="16"/>
              </w:rPr>
              <w:t>Cat</w:t>
            </w:r>
          </w:p>
        </w:tc>
        <w:tc>
          <w:tcPr>
            <w:tcW w:w="4962" w:type="dxa"/>
            <w:shd w:val="pct10" w:color="auto" w:fill="FFFFFF"/>
          </w:tcPr>
          <w:p w:rsidR="00757474" w:rsidRPr="00235394" w:rsidRDefault="00757474" w:rsidP="00FC32CA">
            <w:pPr>
              <w:pStyle w:val="TAL"/>
              <w:rPr>
                <w:b/>
                <w:sz w:val="16"/>
              </w:rPr>
            </w:pPr>
            <w:r w:rsidRPr="00235394">
              <w:rPr>
                <w:b/>
                <w:sz w:val="16"/>
              </w:rPr>
              <w:t>Subject/Comment</w:t>
            </w:r>
          </w:p>
        </w:tc>
        <w:tc>
          <w:tcPr>
            <w:tcW w:w="708" w:type="dxa"/>
            <w:shd w:val="pct10" w:color="auto" w:fill="FFFFFF"/>
          </w:tcPr>
          <w:p w:rsidR="00757474" w:rsidRPr="00235394" w:rsidRDefault="00757474" w:rsidP="00FC32CA">
            <w:pPr>
              <w:pStyle w:val="TAL"/>
              <w:rPr>
                <w:b/>
                <w:sz w:val="16"/>
              </w:rPr>
            </w:pPr>
            <w:r w:rsidRPr="00235394">
              <w:rPr>
                <w:b/>
                <w:sz w:val="16"/>
              </w:rPr>
              <w:t>New</w:t>
            </w:r>
            <w:r>
              <w:rPr>
                <w:b/>
                <w:sz w:val="16"/>
              </w:rPr>
              <w:t xml:space="preserve"> version</w:t>
            </w:r>
          </w:p>
        </w:tc>
      </w:tr>
      <w:tr w:rsidR="00757474" w:rsidRPr="00296DDF" w:rsidTr="00FC32CA">
        <w:tc>
          <w:tcPr>
            <w:tcW w:w="800" w:type="dxa"/>
            <w:shd w:val="solid" w:color="FFFFFF" w:fill="auto"/>
          </w:tcPr>
          <w:p w:rsidR="00757474" w:rsidRPr="005E449A" w:rsidRDefault="00757474" w:rsidP="00FC32CA">
            <w:pPr>
              <w:spacing w:after="0"/>
              <w:rPr>
                <w:rFonts w:ascii="Arial" w:hAnsi="Arial" w:cs="Arial"/>
                <w:sz w:val="16"/>
              </w:rPr>
            </w:pPr>
            <w:r>
              <w:rPr>
                <w:rFonts w:ascii="Arial" w:hAnsi="Arial" w:cs="Arial"/>
                <w:sz w:val="16"/>
              </w:rPr>
              <w:t>2018-12</w:t>
            </w:r>
          </w:p>
        </w:tc>
        <w:tc>
          <w:tcPr>
            <w:tcW w:w="800" w:type="dxa"/>
            <w:shd w:val="solid" w:color="FFFFFF" w:fill="auto"/>
          </w:tcPr>
          <w:p w:rsidR="00757474" w:rsidRPr="005E449A" w:rsidRDefault="00757474" w:rsidP="00FC32CA">
            <w:pPr>
              <w:spacing w:after="0"/>
              <w:rPr>
                <w:rFonts w:ascii="Arial" w:hAnsi="Arial" w:cs="Arial"/>
                <w:sz w:val="16"/>
              </w:rPr>
            </w:pPr>
            <w:r>
              <w:rPr>
                <w:rFonts w:ascii="Arial" w:hAnsi="Arial" w:cs="Arial"/>
                <w:sz w:val="16"/>
              </w:rPr>
              <w:t>SP-82</w:t>
            </w:r>
          </w:p>
        </w:tc>
        <w:tc>
          <w:tcPr>
            <w:tcW w:w="1046"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SP-181000</w:t>
            </w:r>
          </w:p>
        </w:tc>
        <w:tc>
          <w:tcPr>
            <w:tcW w:w="473"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0067</w:t>
            </w:r>
          </w:p>
        </w:tc>
        <w:tc>
          <w:tcPr>
            <w:tcW w:w="425"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1</w:t>
            </w:r>
          </w:p>
        </w:tc>
        <w:tc>
          <w:tcPr>
            <w:tcW w:w="425"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C</w:t>
            </w:r>
          </w:p>
        </w:tc>
        <w:tc>
          <w:tcPr>
            <w:tcW w:w="4962"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Addition of new Group Call Commencement Modes</w:t>
            </w:r>
          </w:p>
        </w:tc>
        <w:tc>
          <w:tcPr>
            <w:tcW w:w="708"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16</w:t>
            </w:r>
            <w:r>
              <w:rPr>
                <w:rFonts w:ascii="Arial" w:hAnsi="Arial" w:cs="Arial"/>
                <w:sz w:val="16"/>
              </w:rPr>
              <w:t>.4.</w:t>
            </w:r>
            <w:r w:rsidRPr="005E449A">
              <w:rPr>
                <w:rFonts w:ascii="Arial" w:hAnsi="Arial" w:cs="Arial"/>
                <w:sz w:val="16"/>
              </w:rPr>
              <w:t>0</w:t>
            </w:r>
          </w:p>
        </w:tc>
      </w:tr>
      <w:tr w:rsidR="00757474" w:rsidRPr="00DC152F" w:rsidTr="00FC32CA">
        <w:tc>
          <w:tcPr>
            <w:tcW w:w="800" w:type="dxa"/>
            <w:shd w:val="solid" w:color="FFFFFF" w:fill="auto"/>
          </w:tcPr>
          <w:p w:rsidR="00757474" w:rsidRPr="005E449A" w:rsidRDefault="00757474" w:rsidP="00FC32CA">
            <w:pPr>
              <w:spacing w:after="0"/>
              <w:rPr>
                <w:rFonts w:ascii="Arial" w:hAnsi="Arial" w:cs="Arial"/>
                <w:sz w:val="16"/>
              </w:rPr>
            </w:pPr>
            <w:r>
              <w:rPr>
                <w:rFonts w:ascii="Arial" w:hAnsi="Arial" w:cs="Arial"/>
                <w:sz w:val="16"/>
              </w:rPr>
              <w:t>2018-12</w:t>
            </w:r>
          </w:p>
        </w:tc>
        <w:tc>
          <w:tcPr>
            <w:tcW w:w="800" w:type="dxa"/>
            <w:shd w:val="solid" w:color="FFFFFF" w:fill="auto"/>
          </w:tcPr>
          <w:p w:rsidR="00757474" w:rsidRPr="005E449A" w:rsidRDefault="00757474" w:rsidP="00FC32CA">
            <w:pPr>
              <w:spacing w:after="0"/>
              <w:rPr>
                <w:rFonts w:ascii="Arial" w:hAnsi="Arial" w:cs="Arial"/>
                <w:sz w:val="16"/>
              </w:rPr>
            </w:pPr>
            <w:r>
              <w:rPr>
                <w:rFonts w:ascii="Arial" w:hAnsi="Arial" w:cs="Arial"/>
                <w:sz w:val="16"/>
              </w:rPr>
              <w:t>SP-82</w:t>
            </w:r>
          </w:p>
        </w:tc>
        <w:tc>
          <w:tcPr>
            <w:tcW w:w="1046"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SP-181000</w:t>
            </w:r>
          </w:p>
        </w:tc>
        <w:tc>
          <w:tcPr>
            <w:tcW w:w="473"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0068</w:t>
            </w:r>
          </w:p>
        </w:tc>
        <w:tc>
          <w:tcPr>
            <w:tcW w:w="425"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1</w:t>
            </w:r>
          </w:p>
        </w:tc>
        <w:tc>
          <w:tcPr>
            <w:tcW w:w="425"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B</w:t>
            </w:r>
          </w:p>
        </w:tc>
        <w:tc>
          <w:tcPr>
            <w:tcW w:w="4962"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Move interworking of functional alias from MCPTT to MCCoRe TS, MCPTT part</w:t>
            </w:r>
          </w:p>
        </w:tc>
        <w:tc>
          <w:tcPr>
            <w:tcW w:w="708" w:type="dxa"/>
            <w:shd w:val="solid" w:color="FFFFFF" w:fill="auto"/>
          </w:tcPr>
          <w:p w:rsidR="00757474" w:rsidRPr="005E449A" w:rsidRDefault="00757474" w:rsidP="00FC32CA">
            <w:pPr>
              <w:spacing w:after="0"/>
              <w:rPr>
                <w:rFonts w:ascii="Arial" w:hAnsi="Arial" w:cs="Arial"/>
                <w:sz w:val="16"/>
              </w:rPr>
            </w:pPr>
            <w:r w:rsidRPr="005E449A">
              <w:rPr>
                <w:rFonts w:ascii="Arial" w:hAnsi="Arial" w:cs="Arial"/>
                <w:sz w:val="16"/>
              </w:rPr>
              <w:t>16</w:t>
            </w:r>
            <w:r>
              <w:rPr>
                <w:rFonts w:ascii="Arial" w:hAnsi="Arial" w:cs="Arial"/>
                <w:sz w:val="16"/>
              </w:rPr>
              <w:t>.4.</w:t>
            </w:r>
            <w:r w:rsidRPr="005E449A">
              <w:rPr>
                <w:rFonts w:ascii="Arial" w:hAnsi="Arial" w:cs="Arial"/>
                <w:sz w:val="16"/>
              </w:rPr>
              <w:t>0</w:t>
            </w:r>
          </w:p>
        </w:tc>
      </w:tr>
      <w:tr w:rsidR="00643A0A" w:rsidRPr="00DC152F" w:rsidTr="00643A0A">
        <w:tc>
          <w:tcPr>
            <w:tcW w:w="800"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SA#83</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SP-190084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Add forwarding for private calls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43A0A" w:rsidRPr="00643A0A" w:rsidRDefault="00643A0A" w:rsidP="00DC152F">
            <w:pPr>
              <w:spacing w:after="0"/>
              <w:rPr>
                <w:rFonts w:ascii="Arial" w:hAnsi="Arial" w:cs="Arial"/>
                <w:sz w:val="16"/>
              </w:rPr>
            </w:pPr>
            <w:r w:rsidRPr="00643A0A">
              <w:rPr>
                <w:rFonts w:ascii="Arial" w:hAnsi="Arial" w:cs="Arial"/>
                <w:sz w:val="16"/>
              </w:rPr>
              <w:t>16.5.0</w:t>
            </w:r>
          </w:p>
        </w:tc>
      </w:tr>
      <w:tr w:rsidR="00DC152F" w:rsidRPr="00DC152F" w:rsidTr="00DC152F">
        <w:tc>
          <w:tcPr>
            <w:tcW w:w="800"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SA#86</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SP-191036</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Group and Private call setup KPIs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C152F" w:rsidRPr="00DC152F" w:rsidRDefault="00DC152F" w:rsidP="00DC152F">
            <w:pPr>
              <w:spacing w:after="0"/>
              <w:rPr>
                <w:rFonts w:ascii="Arial" w:hAnsi="Arial" w:cs="Arial"/>
                <w:sz w:val="16"/>
              </w:rPr>
            </w:pPr>
            <w:r w:rsidRPr="00DC152F">
              <w:rPr>
                <w:rFonts w:ascii="Arial" w:hAnsi="Arial" w:cs="Arial"/>
                <w:sz w:val="16"/>
              </w:rPr>
              <w:t>17.0.0</w:t>
            </w:r>
          </w:p>
        </w:tc>
      </w:tr>
      <w:tr w:rsidR="00CC0669" w:rsidRPr="00DC152F" w:rsidTr="00DC152F">
        <w:tc>
          <w:tcPr>
            <w:tcW w:w="800"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Pr>
                <w:rFonts w:ascii="Arial" w:hAnsi="Arial" w:cs="Arial"/>
                <w:sz w:val="16"/>
              </w:rPr>
              <w:t>SP#95e</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SP-220081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Clarification on use of MCPTT Late call entry KPIs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C0669" w:rsidRPr="00DC152F" w:rsidRDefault="00CC0669" w:rsidP="00CC0669">
            <w:pPr>
              <w:spacing w:after="0"/>
              <w:rPr>
                <w:rFonts w:ascii="Arial" w:hAnsi="Arial" w:cs="Arial"/>
                <w:sz w:val="16"/>
              </w:rPr>
            </w:pPr>
            <w:r w:rsidRPr="00C1307F">
              <w:rPr>
                <w:rFonts w:ascii="Arial" w:hAnsi="Arial" w:cs="Arial"/>
                <w:sz w:val="16"/>
              </w:rPr>
              <w:t>17.1.0</w:t>
            </w:r>
          </w:p>
        </w:tc>
      </w:tr>
      <w:tr w:rsidR="007B5DB9" w:rsidRPr="00DC152F" w:rsidTr="00DC152F">
        <w:tc>
          <w:tcPr>
            <w:tcW w:w="800"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r>
              <w:rPr>
                <w:rFonts w:ascii="Arial" w:hAnsi="Arial" w:cs="Arial"/>
                <w:sz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7B5DB9" w:rsidRDefault="007B5DB9" w:rsidP="007B5DB9">
            <w:pPr>
              <w:spacing w:after="0"/>
              <w:rPr>
                <w:rFonts w:ascii="Arial" w:hAnsi="Arial" w:cs="Arial"/>
                <w:sz w:val="16"/>
              </w:rPr>
            </w:pPr>
            <w:r>
              <w:rPr>
                <w:rFonts w:ascii="Arial" w:hAnsi="Arial" w:cs="Arial"/>
                <w:sz w:val="16"/>
              </w:rPr>
              <w:t>SA#100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r>
              <w:rPr>
                <w:rFonts w:ascii="Arial" w:hAnsi="Arial" w:cs="Arial"/>
                <w:sz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r>
              <w:rPr>
                <w:rFonts w:ascii="Arial" w:hAnsi="Arial" w:cs="Arial"/>
                <w:sz w:val="16"/>
              </w:rPr>
              <w:t xml:space="preserve">CR 0076r2 in </w:t>
            </w:r>
            <w:r w:rsidRPr="00050B47">
              <w:rPr>
                <w:rFonts w:ascii="Arial" w:hAnsi="Arial" w:cs="Arial"/>
                <w:sz w:val="16"/>
              </w:rPr>
              <w:t>SP-230529</w:t>
            </w:r>
            <w:r>
              <w:rPr>
                <w:rFonts w:ascii="Arial" w:hAnsi="Arial" w:cs="Arial"/>
                <w:sz w:val="16"/>
              </w:rPr>
              <w:t xml:space="preserve"> creates Rel-19 from Rel-17. Version 18.0.0 is a technical-content duplicate of v.17.1.0. created for administrative reasons.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B5DB9" w:rsidRPr="00C1307F" w:rsidRDefault="007B5DB9" w:rsidP="007B5DB9">
            <w:pPr>
              <w:spacing w:after="0"/>
              <w:rPr>
                <w:rFonts w:ascii="Arial" w:hAnsi="Arial" w:cs="Arial"/>
                <w:sz w:val="16"/>
              </w:rPr>
            </w:pPr>
            <w:r>
              <w:rPr>
                <w:rFonts w:ascii="Arial" w:hAnsi="Arial" w:cs="Arial"/>
                <w:sz w:val="16"/>
              </w:rPr>
              <w:t>18.0.0</w:t>
            </w:r>
          </w:p>
        </w:tc>
      </w:tr>
    </w:tbl>
    <w:p w:rsidR="00757474" w:rsidRPr="001951EC" w:rsidRDefault="00757474" w:rsidP="00B566D0"/>
    <w:sectPr w:rsidR="00757474" w:rsidRPr="001951EC" w:rsidSect="001951EC">
      <w:headerReference w:type="default" r:id="rId46"/>
      <w:footerReference w:type="default" r:id="rId47"/>
      <w:pgSz w:w="11906" w:h="16838"/>
      <w:pgMar w:top="1417" w:right="1134" w:bottom="1134" w:left="1134" w:header="85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469E" w:rsidRDefault="00B0469E">
      <w:r>
        <w:separator/>
      </w:r>
    </w:p>
  </w:endnote>
  <w:endnote w:type="continuationSeparator" w:id="0">
    <w:p w:rsidR="00B0469E" w:rsidRDefault="00B0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1EA" w:rsidRPr="001951EC" w:rsidRDefault="00F971EA" w:rsidP="001951EC">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469E" w:rsidRDefault="00B0469E">
      <w:r>
        <w:separator/>
      </w:r>
    </w:p>
  </w:footnote>
  <w:footnote w:type="continuationSeparator" w:id="0">
    <w:p w:rsidR="00B0469E" w:rsidRDefault="00B04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1EA" w:rsidRPr="00055551" w:rsidRDefault="00F971EA" w:rsidP="001951EC">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842B43">
      <w:t>3GPP TS 22.179 V18.0.0 (2023-06)</w:t>
    </w:r>
    <w:r w:rsidRPr="00055551">
      <w:rPr>
        <w:noProof w:val="0"/>
      </w:rPr>
      <w:fldChar w:fldCharType="end"/>
    </w:r>
  </w:p>
  <w:p w:rsidR="00F971EA" w:rsidRPr="00055551" w:rsidRDefault="00F971EA" w:rsidP="001951EC">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3D532C">
      <w:t>68</w:t>
    </w:r>
    <w:r w:rsidRPr="00055551">
      <w:rPr>
        <w:noProof w:val="0"/>
      </w:rPr>
      <w:fldChar w:fldCharType="end"/>
    </w:r>
  </w:p>
  <w:p w:rsidR="00F971EA" w:rsidRPr="00055551" w:rsidRDefault="00F971EA" w:rsidP="001951EC">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842B43">
      <w:t>Release 18</w:t>
    </w:r>
    <w:r w:rsidRPr="00055551">
      <w:rPr>
        <w:noProof w:val="0"/>
      </w:rPr>
      <w:fldChar w:fldCharType="end"/>
    </w:r>
  </w:p>
  <w:p w:rsidR="00F971EA" w:rsidRPr="001951EC" w:rsidRDefault="00F971EA" w:rsidP="001951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AE1B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A260AB98"/>
    <w:lvl w:ilvl="0">
      <w:numFmt w:val="bullet"/>
      <w:lvlText w:val="*"/>
      <w:lvlJc w:val="left"/>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10DF63E0"/>
    <w:multiLevelType w:val="hybridMultilevel"/>
    <w:tmpl w:val="F17CEAC4"/>
    <w:lvl w:ilvl="0" w:tplc="643A7BD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1E3F132D"/>
    <w:multiLevelType w:val="hybridMultilevel"/>
    <w:tmpl w:val="B478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429A6"/>
    <w:multiLevelType w:val="singleLevel"/>
    <w:tmpl w:val="B0926188"/>
    <w:lvl w:ilvl="0">
      <w:start w:val="1"/>
      <w:numFmt w:val="lowerLetter"/>
      <w:lvlText w:val="%1)"/>
      <w:legacy w:legacy="1" w:legacySpace="0" w:legacyIndent="283"/>
      <w:lvlJc w:val="left"/>
      <w:pPr>
        <w:ind w:left="567" w:hanging="283"/>
      </w:pPr>
    </w:lvl>
  </w:abstractNum>
  <w:abstractNum w:abstractNumId="13" w15:restartNumberingAfterBreak="0">
    <w:nsid w:val="2BC44482"/>
    <w:multiLevelType w:val="hybridMultilevel"/>
    <w:tmpl w:val="D26AC46C"/>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4" w15:restartNumberingAfterBreak="0">
    <w:nsid w:val="344F6CCE"/>
    <w:multiLevelType w:val="singleLevel"/>
    <w:tmpl w:val="B0926188"/>
    <w:lvl w:ilvl="0">
      <w:start w:val="1"/>
      <w:numFmt w:val="lowerLetter"/>
      <w:lvlText w:val="%1)"/>
      <w:legacy w:legacy="1" w:legacySpace="0" w:legacyIndent="283"/>
      <w:lvlJc w:val="left"/>
      <w:pPr>
        <w:ind w:left="567" w:hanging="283"/>
      </w:pPr>
    </w:lvl>
  </w:abstractNum>
  <w:abstractNum w:abstractNumId="15" w15:restartNumberingAfterBreak="0">
    <w:nsid w:val="3512246F"/>
    <w:multiLevelType w:val="singleLevel"/>
    <w:tmpl w:val="15F47544"/>
    <w:lvl w:ilvl="0">
      <w:start w:val="1"/>
      <w:numFmt w:val="decimal"/>
      <w:lvlText w:val="%1)"/>
      <w:legacy w:legacy="1" w:legacySpace="0" w:legacyIndent="283"/>
      <w:lvlJc w:val="left"/>
      <w:pPr>
        <w:ind w:left="850" w:hanging="283"/>
      </w:pPr>
    </w:lvl>
  </w:abstractNum>
  <w:abstractNum w:abstractNumId="16" w15:restartNumberingAfterBreak="0">
    <w:nsid w:val="38A95EB5"/>
    <w:multiLevelType w:val="hybridMultilevel"/>
    <w:tmpl w:val="1E32A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1A341D"/>
    <w:multiLevelType w:val="singleLevel"/>
    <w:tmpl w:val="15F47544"/>
    <w:lvl w:ilvl="0">
      <w:start w:val="1"/>
      <w:numFmt w:val="decimal"/>
      <w:lvlText w:val="%1)"/>
      <w:legacy w:legacy="1" w:legacySpace="0" w:legacyIndent="283"/>
      <w:lvlJc w:val="left"/>
      <w:pPr>
        <w:ind w:left="850" w:hanging="283"/>
      </w:pPr>
    </w:lvl>
  </w:abstractNum>
  <w:abstractNum w:abstractNumId="18" w15:restartNumberingAfterBreak="0">
    <w:nsid w:val="419D74E7"/>
    <w:multiLevelType w:val="hybridMultilevel"/>
    <w:tmpl w:val="F844F340"/>
    <w:lvl w:ilvl="0" w:tplc="DA7EC5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59C254D"/>
    <w:multiLevelType w:val="hybridMultilevel"/>
    <w:tmpl w:val="C23C1522"/>
    <w:lvl w:ilvl="0" w:tplc="0AFA6178">
      <w:start w:val="2014"/>
      <w:numFmt w:val="decimal"/>
      <w:lvlText w:val="%1.."/>
      <w:lvlJc w:val="left"/>
      <w:pPr>
        <w:ind w:left="1500" w:hanging="1140"/>
      </w:pPr>
      <w:rPr>
        <w:rFonts w:ascii="Times New Roman" w:hAnsi="Times New Roman" w:hint="default"/>
        <w:i/>
        <w:color w:val="0000F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940F0"/>
    <w:multiLevelType w:val="singleLevel"/>
    <w:tmpl w:val="15F47544"/>
    <w:lvl w:ilvl="0">
      <w:start w:val="1"/>
      <w:numFmt w:val="decimal"/>
      <w:lvlText w:val="%1)"/>
      <w:legacy w:legacy="1" w:legacySpace="0" w:legacyIndent="283"/>
      <w:lvlJc w:val="left"/>
      <w:pPr>
        <w:ind w:left="850" w:hanging="283"/>
      </w:pPr>
    </w:lvl>
  </w:abstractNum>
  <w:abstractNum w:abstractNumId="21" w15:restartNumberingAfterBreak="0">
    <w:nsid w:val="62C01C46"/>
    <w:multiLevelType w:val="hybridMultilevel"/>
    <w:tmpl w:val="DD7C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C6D59"/>
    <w:multiLevelType w:val="hybridMultilevel"/>
    <w:tmpl w:val="F09ADB04"/>
    <w:lvl w:ilvl="0" w:tplc="1348F7AA">
      <w:start w:val="2"/>
      <w:numFmt w:val="decimal"/>
      <w:lvlText w:val="%1.."/>
      <w:lvlJc w:val="left"/>
      <w:pPr>
        <w:ind w:left="1500" w:hanging="1140"/>
      </w:pPr>
      <w:rPr>
        <w:rFonts w:ascii="Times New Roman" w:hAnsi="Times New Roman" w:hint="default"/>
        <w:i/>
        <w:color w:val="0000F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10"/>
  </w:num>
  <w:num w:numId="4">
    <w:abstractNumId w:val="21"/>
  </w:num>
  <w:num w:numId="5">
    <w:abstractNumId w:val="11"/>
  </w:num>
  <w:num w:numId="6">
    <w:abstractNumId w:val="18"/>
  </w:num>
  <w:num w:numId="7">
    <w:abstractNumId w:val="7"/>
  </w:num>
  <w:num w:numId="8">
    <w:abstractNumId w:val="5"/>
  </w:num>
  <w:num w:numId="9">
    <w:abstractNumId w:val="4"/>
  </w:num>
  <w:num w:numId="10">
    <w:abstractNumId w:val="3"/>
  </w:num>
  <w:num w:numId="11">
    <w:abstractNumId w:val="2"/>
  </w:num>
  <w:num w:numId="12">
    <w:abstractNumId w:val="6"/>
  </w:num>
  <w:num w:numId="13">
    <w:abstractNumId w:val="1"/>
  </w:num>
  <w:num w:numId="14">
    <w:abstractNumId w:val="20"/>
  </w:num>
  <w:num w:numId="15">
    <w:abstractNumId w:val="14"/>
  </w:num>
  <w:num w:numId="16">
    <w:abstractNumId w:val="15"/>
  </w:num>
  <w:num w:numId="17">
    <w:abstractNumId w:val="12"/>
  </w:num>
  <w:num w:numId="18">
    <w:abstractNumId w:val="17"/>
  </w:num>
  <w:num w:numId="19">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20">
    <w:abstractNumId w:val="19"/>
  </w:num>
  <w:num w:numId="21">
    <w:abstractNumId w:val="22"/>
  </w:num>
  <w:num w:numId="22">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2"/>
  <w:characterSpacingControl w:val="doNotCompress"/>
  <w:hdrShapeDefaults>
    <o:shapedefaults v:ext="edit" spidmax="3074"/>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5CBF"/>
    <w:rsid w:val="0000063E"/>
    <w:rsid w:val="000040D1"/>
    <w:rsid w:val="0000456C"/>
    <w:rsid w:val="000054A1"/>
    <w:rsid w:val="00005803"/>
    <w:rsid w:val="00005838"/>
    <w:rsid w:val="00005AEF"/>
    <w:rsid w:val="000060CF"/>
    <w:rsid w:val="000075D2"/>
    <w:rsid w:val="00011BF5"/>
    <w:rsid w:val="00012CAF"/>
    <w:rsid w:val="00013507"/>
    <w:rsid w:val="00013B73"/>
    <w:rsid w:val="0001615E"/>
    <w:rsid w:val="0001698F"/>
    <w:rsid w:val="00016B19"/>
    <w:rsid w:val="0001747C"/>
    <w:rsid w:val="000178B9"/>
    <w:rsid w:val="000220B6"/>
    <w:rsid w:val="00022CD2"/>
    <w:rsid w:val="00023167"/>
    <w:rsid w:val="000234D2"/>
    <w:rsid w:val="00023862"/>
    <w:rsid w:val="00023D84"/>
    <w:rsid w:val="00024C19"/>
    <w:rsid w:val="00024F96"/>
    <w:rsid w:val="0002503B"/>
    <w:rsid w:val="0002527D"/>
    <w:rsid w:val="00026C30"/>
    <w:rsid w:val="00026FF7"/>
    <w:rsid w:val="00027156"/>
    <w:rsid w:val="00027666"/>
    <w:rsid w:val="0003123A"/>
    <w:rsid w:val="0003270C"/>
    <w:rsid w:val="00033242"/>
    <w:rsid w:val="00036FB9"/>
    <w:rsid w:val="00040D6C"/>
    <w:rsid w:val="0004286F"/>
    <w:rsid w:val="00044280"/>
    <w:rsid w:val="00044844"/>
    <w:rsid w:val="000455BD"/>
    <w:rsid w:val="00050B3B"/>
    <w:rsid w:val="00050B47"/>
    <w:rsid w:val="0005162F"/>
    <w:rsid w:val="00052162"/>
    <w:rsid w:val="00052683"/>
    <w:rsid w:val="00052887"/>
    <w:rsid w:val="00052CCD"/>
    <w:rsid w:val="00052DD4"/>
    <w:rsid w:val="0005547C"/>
    <w:rsid w:val="0005586D"/>
    <w:rsid w:val="00056860"/>
    <w:rsid w:val="00056C96"/>
    <w:rsid w:val="00057570"/>
    <w:rsid w:val="000602F6"/>
    <w:rsid w:val="000607F7"/>
    <w:rsid w:val="0006096B"/>
    <w:rsid w:val="00063D90"/>
    <w:rsid w:val="00063E6D"/>
    <w:rsid w:val="00065B84"/>
    <w:rsid w:val="00066BA7"/>
    <w:rsid w:val="000676E0"/>
    <w:rsid w:val="00070693"/>
    <w:rsid w:val="000706E3"/>
    <w:rsid w:val="00070C87"/>
    <w:rsid w:val="00072013"/>
    <w:rsid w:val="00073D54"/>
    <w:rsid w:val="000767F2"/>
    <w:rsid w:val="00076C0B"/>
    <w:rsid w:val="000803CD"/>
    <w:rsid w:val="000808C9"/>
    <w:rsid w:val="00080AED"/>
    <w:rsid w:val="0008127C"/>
    <w:rsid w:val="00081FDE"/>
    <w:rsid w:val="000824C6"/>
    <w:rsid w:val="00083909"/>
    <w:rsid w:val="00083B7F"/>
    <w:rsid w:val="00083BBB"/>
    <w:rsid w:val="0008555B"/>
    <w:rsid w:val="00085596"/>
    <w:rsid w:val="0008579E"/>
    <w:rsid w:val="0008734C"/>
    <w:rsid w:val="000876ED"/>
    <w:rsid w:val="000917C1"/>
    <w:rsid w:val="00093CCA"/>
    <w:rsid w:val="000966DA"/>
    <w:rsid w:val="00097227"/>
    <w:rsid w:val="000975D0"/>
    <w:rsid w:val="00097A82"/>
    <w:rsid w:val="00097B86"/>
    <w:rsid w:val="000A1B64"/>
    <w:rsid w:val="000A1BBF"/>
    <w:rsid w:val="000A21B2"/>
    <w:rsid w:val="000A3C7F"/>
    <w:rsid w:val="000A585C"/>
    <w:rsid w:val="000A6B30"/>
    <w:rsid w:val="000B04C0"/>
    <w:rsid w:val="000B1A72"/>
    <w:rsid w:val="000B1F26"/>
    <w:rsid w:val="000B2F26"/>
    <w:rsid w:val="000B3FB2"/>
    <w:rsid w:val="000B52F5"/>
    <w:rsid w:val="000B5AFD"/>
    <w:rsid w:val="000B5E61"/>
    <w:rsid w:val="000B63B1"/>
    <w:rsid w:val="000B6B74"/>
    <w:rsid w:val="000C014F"/>
    <w:rsid w:val="000C20A0"/>
    <w:rsid w:val="000C2566"/>
    <w:rsid w:val="000C4E37"/>
    <w:rsid w:val="000C5044"/>
    <w:rsid w:val="000C7275"/>
    <w:rsid w:val="000D01B2"/>
    <w:rsid w:val="000D0812"/>
    <w:rsid w:val="000D1E6B"/>
    <w:rsid w:val="000D2333"/>
    <w:rsid w:val="000D382E"/>
    <w:rsid w:val="000D3F76"/>
    <w:rsid w:val="000D43FE"/>
    <w:rsid w:val="000D4F47"/>
    <w:rsid w:val="000D5674"/>
    <w:rsid w:val="000D60A4"/>
    <w:rsid w:val="000D6854"/>
    <w:rsid w:val="000D6BE7"/>
    <w:rsid w:val="000D71CB"/>
    <w:rsid w:val="000D79FE"/>
    <w:rsid w:val="000E0841"/>
    <w:rsid w:val="000E1BA2"/>
    <w:rsid w:val="000E1D06"/>
    <w:rsid w:val="000E23FF"/>
    <w:rsid w:val="000E260D"/>
    <w:rsid w:val="000E57B6"/>
    <w:rsid w:val="000E65F3"/>
    <w:rsid w:val="000E7FE9"/>
    <w:rsid w:val="000F199C"/>
    <w:rsid w:val="000F296C"/>
    <w:rsid w:val="000F2BCE"/>
    <w:rsid w:val="000F33FE"/>
    <w:rsid w:val="000F5B38"/>
    <w:rsid w:val="000F7F5D"/>
    <w:rsid w:val="00100E26"/>
    <w:rsid w:val="0010172A"/>
    <w:rsid w:val="00101B02"/>
    <w:rsid w:val="00103606"/>
    <w:rsid w:val="00104151"/>
    <w:rsid w:val="00104B62"/>
    <w:rsid w:val="00104BAA"/>
    <w:rsid w:val="00105DEE"/>
    <w:rsid w:val="00110E55"/>
    <w:rsid w:val="00111BA4"/>
    <w:rsid w:val="00112487"/>
    <w:rsid w:val="001124BF"/>
    <w:rsid w:val="00112547"/>
    <w:rsid w:val="00112828"/>
    <w:rsid w:val="001131C5"/>
    <w:rsid w:val="00114005"/>
    <w:rsid w:val="001143A5"/>
    <w:rsid w:val="00115634"/>
    <w:rsid w:val="00116408"/>
    <w:rsid w:val="00116B42"/>
    <w:rsid w:val="0012015D"/>
    <w:rsid w:val="00122872"/>
    <w:rsid w:val="00122B21"/>
    <w:rsid w:val="001238F4"/>
    <w:rsid w:val="00125692"/>
    <w:rsid w:val="00125869"/>
    <w:rsid w:val="00126DBF"/>
    <w:rsid w:val="0012735A"/>
    <w:rsid w:val="00136428"/>
    <w:rsid w:val="0014189C"/>
    <w:rsid w:val="00142FCD"/>
    <w:rsid w:val="00144358"/>
    <w:rsid w:val="001460EB"/>
    <w:rsid w:val="00146CA2"/>
    <w:rsid w:val="00152488"/>
    <w:rsid w:val="001529A1"/>
    <w:rsid w:val="00152B23"/>
    <w:rsid w:val="00152C27"/>
    <w:rsid w:val="0015382A"/>
    <w:rsid w:val="00153900"/>
    <w:rsid w:val="00153F82"/>
    <w:rsid w:val="00154695"/>
    <w:rsid w:val="00156032"/>
    <w:rsid w:val="001625BD"/>
    <w:rsid w:val="00162986"/>
    <w:rsid w:val="0016326E"/>
    <w:rsid w:val="00164D81"/>
    <w:rsid w:val="00165474"/>
    <w:rsid w:val="00165AC1"/>
    <w:rsid w:val="00165F4A"/>
    <w:rsid w:val="00167388"/>
    <w:rsid w:val="001703A7"/>
    <w:rsid w:val="001716C9"/>
    <w:rsid w:val="00172756"/>
    <w:rsid w:val="00172919"/>
    <w:rsid w:val="0017506A"/>
    <w:rsid w:val="001811AE"/>
    <w:rsid w:val="00183621"/>
    <w:rsid w:val="00183F56"/>
    <w:rsid w:val="00185CBC"/>
    <w:rsid w:val="00187BAC"/>
    <w:rsid w:val="00191741"/>
    <w:rsid w:val="00194121"/>
    <w:rsid w:val="00194C66"/>
    <w:rsid w:val="001951EC"/>
    <w:rsid w:val="001953D1"/>
    <w:rsid w:val="00195F63"/>
    <w:rsid w:val="001965A5"/>
    <w:rsid w:val="0019711F"/>
    <w:rsid w:val="00197AC1"/>
    <w:rsid w:val="001A1591"/>
    <w:rsid w:val="001A2141"/>
    <w:rsid w:val="001A3F89"/>
    <w:rsid w:val="001A5EEE"/>
    <w:rsid w:val="001B0982"/>
    <w:rsid w:val="001B443F"/>
    <w:rsid w:val="001B461C"/>
    <w:rsid w:val="001B50B1"/>
    <w:rsid w:val="001B5BAD"/>
    <w:rsid w:val="001B734E"/>
    <w:rsid w:val="001B786C"/>
    <w:rsid w:val="001B7A6D"/>
    <w:rsid w:val="001B7FB7"/>
    <w:rsid w:val="001C04FF"/>
    <w:rsid w:val="001C07A2"/>
    <w:rsid w:val="001C1932"/>
    <w:rsid w:val="001C2247"/>
    <w:rsid w:val="001C2DFB"/>
    <w:rsid w:val="001C3EA9"/>
    <w:rsid w:val="001C4E5D"/>
    <w:rsid w:val="001C642E"/>
    <w:rsid w:val="001C6726"/>
    <w:rsid w:val="001D326D"/>
    <w:rsid w:val="001D4A62"/>
    <w:rsid w:val="001D51FF"/>
    <w:rsid w:val="001D55C0"/>
    <w:rsid w:val="001D634E"/>
    <w:rsid w:val="001D6492"/>
    <w:rsid w:val="001D66F2"/>
    <w:rsid w:val="001D6833"/>
    <w:rsid w:val="001E00C6"/>
    <w:rsid w:val="001E1098"/>
    <w:rsid w:val="001E2B48"/>
    <w:rsid w:val="001E49C0"/>
    <w:rsid w:val="001E57E4"/>
    <w:rsid w:val="001E7311"/>
    <w:rsid w:val="001E7A3C"/>
    <w:rsid w:val="001E7F0F"/>
    <w:rsid w:val="001F304F"/>
    <w:rsid w:val="001F3226"/>
    <w:rsid w:val="001F581B"/>
    <w:rsid w:val="001F665F"/>
    <w:rsid w:val="001F7CE3"/>
    <w:rsid w:val="001F7F37"/>
    <w:rsid w:val="00200852"/>
    <w:rsid w:val="00201093"/>
    <w:rsid w:val="0020118B"/>
    <w:rsid w:val="002013D8"/>
    <w:rsid w:val="0020448C"/>
    <w:rsid w:val="0020530E"/>
    <w:rsid w:val="00205BD3"/>
    <w:rsid w:val="002109D2"/>
    <w:rsid w:val="00211D42"/>
    <w:rsid w:val="00211F5D"/>
    <w:rsid w:val="00215E00"/>
    <w:rsid w:val="00215F09"/>
    <w:rsid w:val="00216010"/>
    <w:rsid w:val="00216381"/>
    <w:rsid w:val="00216C22"/>
    <w:rsid w:val="002207CC"/>
    <w:rsid w:val="0022104A"/>
    <w:rsid w:val="00226272"/>
    <w:rsid w:val="00227295"/>
    <w:rsid w:val="00230205"/>
    <w:rsid w:val="002315D4"/>
    <w:rsid w:val="002332C6"/>
    <w:rsid w:val="00233470"/>
    <w:rsid w:val="0023472A"/>
    <w:rsid w:val="0023558E"/>
    <w:rsid w:val="00235E53"/>
    <w:rsid w:val="002374BC"/>
    <w:rsid w:val="0023766F"/>
    <w:rsid w:val="00237F89"/>
    <w:rsid w:val="00237FF9"/>
    <w:rsid w:val="00240221"/>
    <w:rsid w:val="00240D38"/>
    <w:rsid w:val="00241F4E"/>
    <w:rsid w:val="00242CD7"/>
    <w:rsid w:val="002432F2"/>
    <w:rsid w:val="002433F6"/>
    <w:rsid w:val="00243797"/>
    <w:rsid w:val="0024515C"/>
    <w:rsid w:val="00246053"/>
    <w:rsid w:val="00247609"/>
    <w:rsid w:val="00247814"/>
    <w:rsid w:val="00250A7A"/>
    <w:rsid w:val="00252F25"/>
    <w:rsid w:val="00253536"/>
    <w:rsid w:val="00253823"/>
    <w:rsid w:val="00254843"/>
    <w:rsid w:val="002553A8"/>
    <w:rsid w:val="00255657"/>
    <w:rsid w:val="00255C1D"/>
    <w:rsid w:val="00257009"/>
    <w:rsid w:val="00257523"/>
    <w:rsid w:val="00261949"/>
    <w:rsid w:val="00261A96"/>
    <w:rsid w:val="00263BEF"/>
    <w:rsid w:val="00265B13"/>
    <w:rsid w:val="00265F62"/>
    <w:rsid w:val="002661AE"/>
    <w:rsid w:val="00267172"/>
    <w:rsid w:val="0026752F"/>
    <w:rsid w:val="00273232"/>
    <w:rsid w:val="00275246"/>
    <w:rsid w:val="002755BA"/>
    <w:rsid w:val="00276016"/>
    <w:rsid w:val="00276093"/>
    <w:rsid w:val="00281380"/>
    <w:rsid w:val="002813CF"/>
    <w:rsid w:val="002815EA"/>
    <w:rsid w:val="00281F30"/>
    <w:rsid w:val="002830DC"/>
    <w:rsid w:val="002841F5"/>
    <w:rsid w:val="00284B29"/>
    <w:rsid w:val="00285681"/>
    <w:rsid w:val="002878F2"/>
    <w:rsid w:val="002910C0"/>
    <w:rsid w:val="0029370B"/>
    <w:rsid w:val="00294A74"/>
    <w:rsid w:val="00295AA1"/>
    <w:rsid w:val="0029622A"/>
    <w:rsid w:val="00296284"/>
    <w:rsid w:val="00297225"/>
    <w:rsid w:val="0029781B"/>
    <w:rsid w:val="002979D3"/>
    <w:rsid w:val="002A0777"/>
    <w:rsid w:val="002A6383"/>
    <w:rsid w:val="002A6978"/>
    <w:rsid w:val="002A6A22"/>
    <w:rsid w:val="002B2E7A"/>
    <w:rsid w:val="002B30DC"/>
    <w:rsid w:val="002B33D3"/>
    <w:rsid w:val="002B4F94"/>
    <w:rsid w:val="002B66B5"/>
    <w:rsid w:val="002B794B"/>
    <w:rsid w:val="002C0ADA"/>
    <w:rsid w:val="002C2FBB"/>
    <w:rsid w:val="002C3678"/>
    <w:rsid w:val="002C4F91"/>
    <w:rsid w:val="002C511B"/>
    <w:rsid w:val="002C526B"/>
    <w:rsid w:val="002C5847"/>
    <w:rsid w:val="002C5F12"/>
    <w:rsid w:val="002C6F4F"/>
    <w:rsid w:val="002D20B6"/>
    <w:rsid w:val="002D2B67"/>
    <w:rsid w:val="002D3B26"/>
    <w:rsid w:val="002D45AB"/>
    <w:rsid w:val="002D45E8"/>
    <w:rsid w:val="002D4A41"/>
    <w:rsid w:val="002D591F"/>
    <w:rsid w:val="002D5A84"/>
    <w:rsid w:val="002D7914"/>
    <w:rsid w:val="002E0F8C"/>
    <w:rsid w:val="002E4669"/>
    <w:rsid w:val="002E51A4"/>
    <w:rsid w:val="002E5CCC"/>
    <w:rsid w:val="002E5E4B"/>
    <w:rsid w:val="002F220A"/>
    <w:rsid w:val="002F2758"/>
    <w:rsid w:val="002F3247"/>
    <w:rsid w:val="002F3325"/>
    <w:rsid w:val="002F4EFF"/>
    <w:rsid w:val="002F4FAB"/>
    <w:rsid w:val="002F51E7"/>
    <w:rsid w:val="002F7422"/>
    <w:rsid w:val="002F74B3"/>
    <w:rsid w:val="003006A0"/>
    <w:rsid w:val="00300E51"/>
    <w:rsid w:val="0030127B"/>
    <w:rsid w:val="00301427"/>
    <w:rsid w:val="003026EF"/>
    <w:rsid w:val="00302E21"/>
    <w:rsid w:val="00303D05"/>
    <w:rsid w:val="00304A8E"/>
    <w:rsid w:val="003059F0"/>
    <w:rsid w:val="0030616C"/>
    <w:rsid w:val="0031071D"/>
    <w:rsid w:val="003126B1"/>
    <w:rsid w:val="003128B9"/>
    <w:rsid w:val="0031297B"/>
    <w:rsid w:val="00314471"/>
    <w:rsid w:val="00314A1D"/>
    <w:rsid w:val="003162F5"/>
    <w:rsid w:val="003168FA"/>
    <w:rsid w:val="00316B00"/>
    <w:rsid w:val="003173C4"/>
    <w:rsid w:val="003201A2"/>
    <w:rsid w:val="00320CD1"/>
    <w:rsid w:val="0032156E"/>
    <w:rsid w:val="003220E1"/>
    <w:rsid w:val="0032231C"/>
    <w:rsid w:val="00322D51"/>
    <w:rsid w:val="003231A7"/>
    <w:rsid w:val="00323DA6"/>
    <w:rsid w:val="00324A19"/>
    <w:rsid w:val="00326493"/>
    <w:rsid w:val="00326982"/>
    <w:rsid w:val="003277C1"/>
    <w:rsid w:val="00332099"/>
    <w:rsid w:val="00332AC5"/>
    <w:rsid w:val="00332C5F"/>
    <w:rsid w:val="003343B0"/>
    <w:rsid w:val="0034023A"/>
    <w:rsid w:val="00340530"/>
    <w:rsid w:val="00342218"/>
    <w:rsid w:val="00342CE1"/>
    <w:rsid w:val="00342EDD"/>
    <w:rsid w:val="003459E0"/>
    <w:rsid w:val="00346735"/>
    <w:rsid w:val="00346947"/>
    <w:rsid w:val="00351B80"/>
    <w:rsid w:val="00352509"/>
    <w:rsid w:val="00353024"/>
    <w:rsid w:val="003549BD"/>
    <w:rsid w:val="00354CCC"/>
    <w:rsid w:val="00356467"/>
    <w:rsid w:val="003573A6"/>
    <w:rsid w:val="00360E31"/>
    <w:rsid w:val="00361FE3"/>
    <w:rsid w:val="00364ED6"/>
    <w:rsid w:val="003661C3"/>
    <w:rsid w:val="003674B4"/>
    <w:rsid w:val="003705CD"/>
    <w:rsid w:val="00372142"/>
    <w:rsid w:val="003721FF"/>
    <w:rsid w:val="003812EE"/>
    <w:rsid w:val="003828A3"/>
    <w:rsid w:val="00384396"/>
    <w:rsid w:val="00385193"/>
    <w:rsid w:val="003854B9"/>
    <w:rsid w:val="0038599F"/>
    <w:rsid w:val="003859D8"/>
    <w:rsid w:val="00385CAA"/>
    <w:rsid w:val="00386194"/>
    <w:rsid w:val="0038676E"/>
    <w:rsid w:val="00386962"/>
    <w:rsid w:val="00386AFC"/>
    <w:rsid w:val="00387C21"/>
    <w:rsid w:val="0039153B"/>
    <w:rsid w:val="00392861"/>
    <w:rsid w:val="003933F1"/>
    <w:rsid w:val="00394276"/>
    <w:rsid w:val="003948C7"/>
    <w:rsid w:val="003949CE"/>
    <w:rsid w:val="00395AE1"/>
    <w:rsid w:val="0039648E"/>
    <w:rsid w:val="0039683F"/>
    <w:rsid w:val="003975AE"/>
    <w:rsid w:val="003A0F5A"/>
    <w:rsid w:val="003A1883"/>
    <w:rsid w:val="003A2294"/>
    <w:rsid w:val="003A26CF"/>
    <w:rsid w:val="003A481C"/>
    <w:rsid w:val="003A56EF"/>
    <w:rsid w:val="003A6BE6"/>
    <w:rsid w:val="003A73C8"/>
    <w:rsid w:val="003B0021"/>
    <w:rsid w:val="003B0779"/>
    <w:rsid w:val="003B14EE"/>
    <w:rsid w:val="003B1790"/>
    <w:rsid w:val="003B4497"/>
    <w:rsid w:val="003B4E85"/>
    <w:rsid w:val="003B609D"/>
    <w:rsid w:val="003B612F"/>
    <w:rsid w:val="003B6421"/>
    <w:rsid w:val="003B7607"/>
    <w:rsid w:val="003B7E6C"/>
    <w:rsid w:val="003C0C1F"/>
    <w:rsid w:val="003C1079"/>
    <w:rsid w:val="003C14C7"/>
    <w:rsid w:val="003C4AB3"/>
    <w:rsid w:val="003C4B2D"/>
    <w:rsid w:val="003C7410"/>
    <w:rsid w:val="003D1837"/>
    <w:rsid w:val="003D3A1A"/>
    <w:rsid w:val="003D532C"/>
    <w:rsid w:val="003D63BC"/>
    <w:rsid w:val="003D73FB"/>
    <w:rsid w:val="003D7981"/>
    <w:rsid w:val="003E2E64"/>
    <w:rsid w:val="003E41C7"/>
    <w:rsid w:val="003E43BA"/>
    <w:rsid w:val="003E468C"/>
    <w:rsid w:val="003E4E37"/>
    <w:rsid w:val="003E5B1F"/>
    <w:rsid w:val="003F1181"/>
    <w:rsid w:val="003F1BFE"/>
    <w:rsid w:val="003F2D86"/>
    <w:rsid w:val="003F42B2"/>
    <w:rsid w:val="003F5828"/>
    <w:rsid w:val="003F68F4"/>
    <w:rsid w:val="00401502"/>
    <w:rsid w:val="00401AFC"/>
    <w:rsid w:val="00404310"/>
    <w:rsid w:val="00405CBC"/>
    <w:rsid w:val="00405D18"/>
    <w:rsid w:val="00407C44"/>
    <w:rsid w:val="00410B2E"/>
    <w:rsid w:val="004118C2"/>
    <w:rsid w:val="004133D4"/>
    <w:rsid w:val="0041582A"/>
    <w:rsid w:val="00415E84"/>
    <w:rsid w:val="004172A3"/>
    <w:rsid w:val="0041754D"/>
    <w:rsid w:val="00417A12"/>
    <w:rsid w:val="00420D46"/>
    <w:rsid w:val="0042217D"/>
    <w:rsid w:val="004221CD"/>
    <w:rsid w:val="00422DB6"/>
    <w:rsid w:val="00423170"/>
    <w:rsid w:val="004246CE"/>
    <w:rsid w:val="00424969"/>
    <w:rsid w:val="004258BB"/>
    <w:rsid w:val="004259C9"/>
    <w:rsid w:val="0042768A"/>
    <w:rsid w:val="004312F2"/>
    <w:rsid w:val="00431EEB"/>
    <w:rsid w:val="004328D9"/>
    <w:rsid w:val="00432B6A"/>
    <w:rsid w:val="004331B3"/>
    <w:rsid w:val="00433754"/>
    <w:rsid w:val="00434D9A"/>
    <w:rsid w:val="00437978"/>
    <w:rsid w:val="00437CE2"/>
    <w:rsid w:val="00440C8C"/>
    <w:rsid w:val="00440FEA"/>
    <w:rsid w:val="0044190E"/>
    <w:rsid w:val="00441A31"/>
    <w:rsid w:val="004448A2"/>
    <w:rsid w:val="0044524F"/>
    <w:rsid w:val="00445823"/>
    <w:rsid w:val="00446219"/>
    <w:rsid w:val="0044671F"/>
    <w:rsid w:val="004505B6"/>
    <w:rsid w:val="00450A65"/>
    <w:rsid w:val="00451987"/>
    <w:rsid w:val="004521F4"/>
    <w:rsid w:val="004532B3"/>
    <w:rsid w:val="0045332A"/>
    <w:rsid w:val="00453684"/>
    <w:rsid w:val="004563B3"/>
    <w:rsid w:val="004602C6"/>
    <w:rsid w:val="00460C11"/>
    <w:rsid w:val="00460FE7"/>
    <w:rsid w:val="004613BA"/>
    <w:rsid w:val="004617B2"/>
    <w:rsid w:val="004656E8"/>
    <w:rsid w:val="0047032B"/>
    <w:rsid w:val="00470A49"/>
    <w:rsid w:val="00471F5C"/>
    <w:rsid w:val="00472AAB"/>
    <w:rsid w:val="00475E6F"/>
    <w:rsid w:val="00477B81"/>
    <w:rsid w:val="0048096F"/>
    <w:rsid w:val="00480C30"/>
    <w:rsid w:val="00481669"/>
    <w:rsid w:val="004819EE"/>
    <w:rsid w:val="00483CE8"/>
    <w:rsid w:val="00484287"/>
    <w:rsid w:val="00484761"/>
    <w:rsid w:val="00484F1B"/>
    <w:rsid w:val="00486E58"/>
    <w:rsid w:val="004873B9"/>
    <w:rsid w:val="004873BD"/>
    <w:rsid w:val="00487592"/>
    <w:rsid w:val="00487E36"/>
    <w:rsid w:val="00490291"/>
    <w:rsid w:val="0049044D"/>
    <w:rsid w:val="004931B8"/>
    <w:rsid w:val="00493FAE"/>
    <w:rsid w:val="00496225"/>
    <w:rsid w:val="004962D7"/>
    <w:rsid w:val="00496F7D"/>
    <w:rsid w:val="00497976"/>
    <w:rsid w:val="00497F70"/>
    <w:rsid w:val="004A014F"/>
    <w:rsid w:val="004A0796"/>
    <w:rsid w:val="004A0D59"/>
    <w:rsid w:val="004A1524"/>
    <w:rsid w:val="004A1839"/>
    <w:rsid w:val="004A3CC4"/>
    <w:rsid w:val="004A4147"/>
    <w:rsid w:val="004A75D3"/>
    <w:rsid w:val="004B0033"/>
    <w:rsid w:val="004B025A"/>
    <w:rsid w:val="004B044F"/>
    <w:rsid w:val="004B1AB8"/>
    <w:rsid w:val="004B3555"/>
    <w:rsid w:val="004B7E9E"/>
    <w:rsid w:val="004C1132"/>
    <w:rsid w:val="004C1884"/>
    <w:rsid w:val="004C1AA8"/>
    <w:rsid w:val="004C1CA7"/>
    <w:rsid w:val="004C20AA"/>
    <w:rsid w:val="004C214E"/>
    <w:rsid w:val="004C382E"/>
    <w:rsid w:val="004C3EEE"/>
    <w:rsid w:val="004C4D02"/>
    <w:rsid w:val="004C4F4F"/>
    <w:rsid w:val="004C57DD"/>
    <w:rsid w:val="004C6B78"/>
    <w:rsid w:val="004D175F"/>
    <w:rsid w:val="004D3BAD"/>
    <w:rsid w:val="004D4EBA"/>
    <w:rsid w:val="004D64E9"/>
    <w:rsid w:val="004D6616"/>
    <w:rsid w:val="004D6DA9"/>
    <w:rsid w:val="004D72DB"/>
    <w:rsid w:val="004D7B0B"/>
    <w:rsid w:val="004D7CD9"/>
    <w:rsid w:val="004E04E5"/>
    <w:rsid w:val="004E1A69"/>
    <w:rsid w:val="004E3252"/>
    <w:rsid w:val="004E32F7"/>
    <w:rsid w:val="004F0658"/>
    <w:rsid w:val="004F1CF4"/>
    <w:rsid w:val="004F1DD7"/>
    <w:rsid w:val="004F202F"/>
    <w:rsid w:val="004F27EB"/>
    <w:rsid w:val="004F41CD"/>
    <w:rsid w:val="004F4278"/>
    <w:rsid w:val="004F50C7"/>
    <w:rsid w:val="004F52BB"/>
    <w:rsid w:val="00501E60"/>
    <w:rsid w:val="005022EF"/>
    <w:rsid w:val="005036C6"/>
    <w:rsid w:val="00503D5D"/>
    <w:rsid w:val="00505D21"/>
    <w:rsid w:val="00507AFF"/>
    <w:rsid w:val="00510D18"/>
    <w:rsid w:val="00511E2B"/>
    <w:rsid w:val="005128DA"/>
    <w:rsid w:val="00512F89"/>
    <w:rsid w:val="0052645D"/>
    <w:rsid w:val="005309A5"/>
    <w:rsid w:val="00530E7F"/>
    <w:rsid w:val="00531C15"/>
    <w:rsid w:val="00532E0F"/>
    <w:rsid w:val="00534719"/>
    <w:rsid w:val="005348AC"/>
    <w:rsid w:val="00536F49"/>
    <w:rsid w:val="00537049"/>
    <w:rsid w:val="00541787"/>
    <w:rsid w:val="00541925"/>
    <w:rsid w:val="00541DC9"/>
    <w:rsid w:val="00544057"/>
    <w:rsid w:val="00546C43"/>
    <w:rsid w:val="00551668"/>
    <w:rsid w:val="00553BBE"/>
    <w:rsid w:val="00554BE8"/>
    <w:rsid w:val="00556184"/>
    <w:rsid w:val="00556BEB"/>
    <w:rsid w:val="00557177"/>
    <w:rsid w:val="00560B89"/>
    <w:rsid w:val="00560DC4"/>
    <w:rsid w:val="00563CA7"/>
    <w:rsid w:val="005651D4"/>
    <w:rsid w:val="00565D8D"/>
    <w:rsid w:val="00567241"/>
    <w:rsid w:val="00567332"/>
    <w:rsid w:val="005677FF"/>
    <w:rsid w:val="00570264"/>
    <w:rsid w:val="00571E92"/>
    <w:rsid w:val="0057671E"/>
    <w:rsid w:val="00577286"/>
    <w:rsid w:val="00580A53"/>
    <w:rsid w:val="00580B15"/>
    <w:rsid w:val="00580EF8"/>
    <w:rsid w:val="0058153F"/>
    <w:rsid w:val="005828DE"/>
    <w:rsid w:val="00582DB1"/>
    <w:rsid w:val="005837A4"/>
    <w:rsid w:val="00584AE9"/>
    <w:rsid w:val="00586515"/>
    <w:rsid w:val="00586778"/>
    <w:rsid w:val="0058753C"/>
    <w:rsid w:val="0059005C"/>
    <w:rsid w:val="005910C8"/>
    <w:rsid w:val="005911FC"/>
    <w:rsid w:val="0059289A"/>
    <w:rsid w:val="00594FC6"/>
    <w:rsid w:val="00596140"/>
    <w:rsid w:val="00596817"/>
    <w:rsid w:val="00597E77"/>
    <w:rsid w:val="00597EEA"/>
    <w:rsid w:val="005A13F6"/>
    <w:rsid w:val="005A206A"/>
    <w:rsid w:val="005A2D78"/>
    <w:rsid w:val="005A4248"/>
    <w:rsid w:val="005A4D40"/>
    <w:rsid w:val="005A52E0"/>
    <w:rsid w:val="005A5FD6"/>
    <w:rsid w:val="005A6BD3"/>
    <w:rsid w:val="005B0EBF"/>
    <w:rsid w:val="005B0F4A"/>
    <w:rsid w:val="005B3F0D"/>
    <w:rsid w:val="005B4D0D"/>
    <w:rsid w:val="005B5400"/>
    <w:rsid w:val="005B57CA"/>
    <w:rsid w:val="005B6DD8"/>
    <w:rsid w:val="005B7040"/>
    <w:rsid w:val="005C0B83"/>
    <w:rsid w:val="005C1703"/>
    <w:rsid w:val="005C2065"/>
    <w:rsid w:val="005C269E"/>
    <w:rsid w:val="005C3438"/>
    <w:rsid w:val="005C6F26"/>
    <w:rsid w:val="005C7F64"/>
    <w:rsid w:val="005D04DD"/>
    <w:rsid w:val="005D0695"/>
    <w:rsid w:val="005D48DD"/>
    <w:rsid w:val="005D48F5"/>
    <w:rsid w:val="005D4B36"/>
    <w:rsid w:val="005D4D33"/>
    <w:rsid w:val="005D54B8"/>
    <w:rsid w:val="005D5E5A"/>
    <w:rsid w:val="005D7F86"/>
    <w:rsid w:val="005E0894"/>
    <w:rsid w:val="005E144A"/>
    <w:rsid w:val="005E2110"/>
    <w:rsid w:val="005E266E"/>
    <w:rsid w:val="005E27BB"/>
    <w:rsid w:val="005E37EC"/>
    <w:rsid w:val="005E4470"/>
    <w:rsid w:val="005E55EA"/>
    <w:rsid w:val="005E7B9C"/>
    <w:rsid w:val="005F11DF"/>
    <w:rsid w:val="005F1548"/>
    <w:rsid w:val="005F4F77"/>
    <w:rsid w:val="005F54B1"/>
    <w:rsid w:val="005F5556"/>
    <w:rsid w:val="005F5F4D"/>
    <w:rsid w:val="005F7220"/>
    <w:rsid w:val="00602D0A"/>
    <w:rsid w:val="006037BE"/>
    <w:rsid w:val="00603EF2"/>
    <w:rsid w:val="006041AC"/>
    <w:rsid w:val="006044E7"/>
    <w:rsid w:val="00606A0F"/>
    <w:rsid w:val="00606DB0"/>
    <w:rsid w:val="006107C6"/>
    <w:rsid w:val="006138FF"/>
    <w:rsid w:val="006148C0"/>
    <w:rsid w:val="00614AD9"/>
    <w:rsid w:val="00615E56"/>
    <w:rsid w:val="00615FE5"/>
    <w:rsid w:val="00616A5C"/>
    <w:rsid w:val="00617E63"/>
    <w:rsid w:val="00621166"/>
    <w:rsid w:val="0062213D"/>
    <w:rsid w:val="00623FBE"/>
    <w:rsid w:val="00624376"/>
    <w:rsid w:val="0062719B"/>
    <w:rsid w:val="006304A9"/>
    <w:rsid w:val="006305C7"/>
    <w:rsid w:val="00630772"/>
    <w:rsid w:val="006315D5"/>
    <w:rsid w:val="00632611"/>
    <w:rsid w:val="0063435E"/>
    <w:rsid w:val="006367B2"/>
    <w:rsid w:val="00637E1B"/>
    <w:rsid w:val="006407D8"/>
    <w:rsid w:val="0064186B"/>
    <w:rsid w:val="00641DF2"/>
    <w:rsid w:val="00642AFD"/>
    <w:rsid w:val="00643A0A"/>
    <w:rsid w:val="006469A7"/>
    <w:rsid w:val="00646B51"/>
    <w:rsid w:val="0065055F"/>
    <w:rsid w:val="006512C4"/>
    <w:rsid w:val="0065249D"/>
    <w:rsid w:val="006532AD"/>
    <w:rsid w:val="00653D48"/>
    <w:rsid w:val="00656DCF"/>
    <w:rsid w:val="0066083A"/>
    <w:rsid w:val="00660974"/>
    <w:rsid w:val="00661E6E"/>
    <w:rsid w:val="00662BA3"/>
    <w:rsid w:val="00664A77"/>
    <w:rsid w:val="006650BB"/>
    <w:rsid w:val="00666290"/>
    <w:rsid w:val="00666C3D"/>
    <w:rsid w:val="00666C7E"/>
    <w:rsid w:val="00670860"/>
    <w:rsid w:val="0067355C"/>
    <w:rsid w:val="00674E1C"/>
    <w:rsid w:val="00675CA9"/>
    <w:rsid w:val="0067656C"/>
    <w:rsid w:val="00681D23"/>
    <w:rsid w:val="00682C43"/>
    <w:rsid w:val="00683BA8"/>
    <w:rsid w:val="006850CC"/>
    <w:rsid w:val="00686A8E"/>
    <w:rsid w:val="00686BA7"/>
    <w:rsid w:val="006874AA"/>
    <w:rsid w:val="00690B3F"/>
    <w:rsid w:val="00690D88"/>
    <w:rsid w:val="00692F25"/>
    <w:rsid w:val="00693096"/>
    <w:rsid w:val="00693902"/>
    <w:rsid w:val="006950C2"/>
    <w:rsid w:val="00695995"/>
    <w:rsid w:val="00696034"/>
    <w:rsid w:val="00696E1A"/>
    <w:rsid w:val="0069765F"/>
    <w:rsid w:val="00697729"/>
    <w:rsid w:val="006A023F"/>
    <w:rsid w:val="006A0612"/>
    <w:rsid w:val="006A11BF"/>
    <w:rsid w:val="006A18FE"/>
    <w:rsid w:val="006A1B7B"/>
    <w:rsid w:val="006A2A9F"/>
    <w:rsid w:val="006A4739"/>
    <w:rsid w:val="006A6069"/>
    <w:rsid w:val="006A617C"/>
    <w:rsid w:val="006A6D8C"/>
    <w:rsid w:val="006A720F"/>
    <w:rsid w:val="006A73C4"/>
    <w:rsid w:val="006A7701"/>
    <w:rsid w:val="006B1984"/>
    <w:rsid w:val="006B1C4F"/>
    <w:rsid w:val="006B3C0B"/>
    <w:rsid w:val="006B3F31"/>
    <w:rsid w:val="006B4188"/>
    <w:rsid w:val="006B5859"/>
    <w:rsid w:val="006B686E"/>
    <w:rsid w:val="006B6E17"/>
    <w:rsid w:val="006C0E1A"/>
    <w:rsid w:val="006C29B0"/>
    <w:rsid w:val="006C3201"/>
    <w:rsid w:val="006C42DE"/>
    <w:rsid w:val="006C47E0"/>
    <w:rsid w:val="006C481F"/>
    <w:rsid w:val="006C4F55"/>
    <w:rsid w:val="006C5735"/>
    <w:rsid w:val="006D0556"/>
    <w:rsid w:val="006D3840"/>
    <w:rsid w:val="006D397C"/>
    <w:rsid w:val="006D51A4"/>
    <w:rsid w:val="006E6D89"/>
    <w:rsid w:val="006E7896"/>
    <w:rsid w:val="006E7B31"/>
    <w:rsid w:val="006F0AFD"/>
    <w:rsid w:val="006F1148"/>
    <w:rsid w:val="006F123A"/>
    <w:rsid w:val="006F179A"/>
    <w:rsid w:val="006F4EC3"/>
    <w:rsid w:val="006F60F1"/>
    <w:rsid w:val="00702408"/>
    <w:rsid w:val="007024F8"/>
    <w:rsid w:val="00702863"/>
    <w:rsid w:val="00702C58"/>
    <w:rsid w:val="007039E6"/>
    <w:rsid w:val="00706ABB"/>
    <w:rsid w:val="007078C5"/>
    <w:rsid w:val="00710643"/>
    <w:rsid w:val="0071148F"/>
    <w:rsid w:val="00713149"/>
    <w:rsid w:val="00713671"/>
    <w:rsid w:val="00713945"/>
    <w:rsid w:val="00715930"/>
    <w:rsid w:val="00715D67"/>
    <w:rsid w:val="007163B4"/>
    <w:rsid w:val="0072145A"/>
    <w:rsid w:val="00722608"/>
    <w:rsid w:val="007228A1"/>
    <w:rsid w:val="00723D2E"/>
    <w:rsid w:val="00725032"/>
    <w:rsid w:val="0072646C"/>
    <w:rsid w:val="00726ECA"/>
    <w:rsid w:val="0072759E"/>
    <w:rsid w:val="007301B8"/>
    <w:rsid w:val="00731594"/>
    <w:rsid w:val="007317FA"/>
    <w:rsid w:val="0073196C"/>
    <w:rsid w:val="00731BF1"/>
    <w:rsid w:val="00731C25"/>
    <w:rsid w:val="00732AC6"/>
    <w:rsid w:val="00733717"/>
    <w:rsid w:val="0073418D"/>
    <w:rsid w:val="007348D4"/>
    <w:rsid w:val="00735364"/>
    <w:rsid w:val="00736D47"/>
    <w:rsid w:val="00737179"/>
    <w:rsid w:val="0073720D"/>
    <w:rsid w:val="007406B0"/>
    <w:rsid w:val="0074114A"/>
    <w:rsid w:val="00741FD8"/>
    <w:rsid w:val="00744C70"/>
    <w:rsid w:val="007458B3"/>
    <w:rsid w:val="00745CFD"/>
    <w:rsid w:val="00746D78"/>
    <w:rsid w:val="00747B3A"/>
    <w:rsid w:val="00750253"/>
    <w:rsid w:val="007509FE"/>
    <w:rsid w:val="007514C5"/>
    <w:rsid w:val="0075170C"/>
    <w:rsid w:val="007518C8"/>
    <w:rsid w:val="0075222D"/>
    <w:rsid w:val="00753AD8"/>
    <w:rsid w:val="007541B0"/>
    <w:rsid w:val="00755D7D"/>
    <w:rsid w:val="007564A7"/>
    <w:rsid w:val="0075684B"/>
    <w:rsid w:val="00756918"/>
    <w:rsid w:val="00756DDB"/>
    <w:rsid w:val="00757474"/>
    <w:rsid w:val="0076099C"/>
    <w:rsid w:val="007616A8"/>
    <w:rsid w:val="00761BB5"/>
    <w:rsid w:val="00764782"/>
    <w:rsid w:val="00764954"/>
    <w:rsid w:val="00770474"/>
    <w:rsid w:val="00770D89"/>
    <w:rsid w:val="0077351E"/>
    <w:rsid w:val="00777A70"/>
    <w:rsid w:val="00780787"/>
    <w:rsid w:val="00784A52"/>
    <w:rsid w:val="00785584"/>
    <w:rsid w:val="00786100"/>
    <w:rsid w:val="00786388"/>
    <w:rsid w:val="0078681B"/>
    <w:rsid w:val="007871E0"/>
    <w:rsid w:val="00787C64"/>
    <w:rsid w:val="007901BE"/>
    <w:rsid w:val="007901F1"/>
    <w:rsid w:val="00791772"/>
    <w:rsid w:val="00792743"/>
    <w:rsid w:val="007929B8"/>
    <w:rsid w:val="00793CA6"/>
    <w:rsid w:val="0079429F"/>
    <w:rsid w:val="007961BA"/>
    <w:rsid w:val="007A440E"/>
    <w:rsid w:val="007A51F5"/>
    <w:rsid w:val="007A67BF"/>
    <w:rsid w:val="007A6F07"/>
    <w:rsid w:val="007A7172"/>
    <w:rsid w:val="007A7FE8"/>
    <w:rsid w:val="007B0EA8"/>
    <w:rsid w:val="007B3FB9"/>
    <w:rsid w:val="007B56A9"/>
    <w:rsid w:val="007B5DB9"/>
    <w:rsid w:val="007B7798"/>
    <w:rsid w:val="007B7BC1"/>
    <w:rsid w:val="007C0235"/>
    <w:rsid w:val="007C1076"/>
    <w:rsid w:val="007C225A"/>
    <w:rsid w:val="007C3136"/>
    <w:rsid w:val="007C5E11"/>
    <w:rsid w:val="007C6318"/>
    <w:rsid w:val="007C6457"/>
    <w:rsid w:val="007C756F"/>
    <w:rsid w:val="007C76E6"/>
    <w:rsid w:val="007D0CC1"/>
    <w:rsid w:val="007D1537"/>
    <w:rsid w:val="007D242C"/>
    <w:rsid w:val="007D298D"/>
    <w:rsid w:val="007D704F"/>
    <w:rsid w:val="007E039A"/>
    <w:rsid w:val="007E0A51"/>
    <w:rsid w:val="007E1B3E"/>
    <w:rsid w:val="007E3EC3"/>
    <w:rsid w:val="007E4DBB"/>
    <w:rsid w:val="007E5F35"/>
    <w:rsid w:val="007E5FDF"/>
    <w:rsid w:val="007E64B4"/>
    <w:rsid w:val="007E6841"/>
    <w:rsid w:val="007E7B66"/>
    <w:rsid w:val="007F114E"/>
    <w:rsid w:val="007F2534"/>
    <w:rsid w:val="007F42F6"/>
    <w:rsid w:val="007F4F07"/>
    <w:rsid w:val="007F639B"/>
    <w:rsid w:val="007F66C3"/>
    <w:rsid w:val="007F6B54"/>
    <w:rsid w:val="007F6E00"/>
    <w:rsid w:val="007F7108"/>
    <w:rsid w:val="007F7861"/>
    <w:rsid w:val="007F7F98"/>
    <w:rsid w:val="00800A1C"/>
    <w:rsid w:val="00800D7F"/>
    <w:rsid w:val="00801523"/>
    <w:rsid w:val="008021AD"/>
    <w:rsid w:val="0080228D"/>
    <w:rsid w:val="00802E4C"/>
    <w:rsid w:val="00803060"/>
    <w:rsid w:val="008034F9"/>
    <w:rsid w:val="00803A96"/>
    <w:rsid w:val="00803DF2"/>
    <w:rsid w:val="00803E20"/>
    <w:rsid w:val="00804009"/>
    <w:rsid w:val="0080655D"/>
    <w:rsid w:val="008065F9"/>
    <w:rsid w:val="008073E0"/>
    <w:rsid w:val="00812DA0"/>
    <w:rsid w:val="0081341E"/>
    <w:rsid w:val="00814575"/>
    <w:rsid w:val="00814E55"/>
    <w:rsid w:val="00816EAF"/>
    <w:rsid w:val="008171FB"/>
    <w:rsid w:val="008249B1"/>
    <w:rsid w:val="00826D26"/>
    <w:rsid w:val="00827597"/>
    <w:rsid w:val="0083107B"/>
    <w:rsid w:val="008316D2"/>
    <w:rsid w:val="008319D1"/>
    <w:rsid w:val="00831BBD"/>
    <w:rsid w:val="00831DC2"/>
    <w:rsid w:val="00832680"/>
    <w:rsid w:val="00832D85"/>
    <w:rsid w:val="00834C1B"/>
    <w:rsid w:val="00834E2C"/>
    <w:rsid w:val="008351D0"/>
    <w:rsid w:val="0083590A"/>
    <w:rsid w:val="008401B9"/>
    <w:rsid w:val="00840626"/>
    <w:rsid w:val="00841004"/>
    <w:rsid w:val="008419FF"/>
    <w:rsid w:val="0084263A"/>
    <w:rsid w:val="00842B43"/>
    <w:rsid w:val="00843571"/>
    <w:rsid w:val="00844AE7"/>
    <w:rsid w:val="00845CB7"/>
    <w:rsid w:val="008462D8"/>
    <w:rsid w:val="00847504"/>
    <w:rsid w:val="00850F25"/>
    <w:rsid w:val="0085140C"/>
    <w:rsid w:val="008519E7"/>
    <w:rsid w:val="008528E9"/>
    <w:rsid w:val="00853578"/>
    <w:rsid w:val="00853E29"/>
    <w:rsid w:val="00854007"/>
    <w:rsid w:val="0085412C"/>
    <w:rsid w:val="00857DD6"/>
    <w:rsid w:val="00860DCD"/>
    <w:rsid w:val="008612B8"/>
    <w:rsid w:val="00863E81"/>
    <w:rsid w:val="00863E8D"/>
    <w:rsid w:val="00864027"/>
    <w:rsid w:val="0086450F"/>
    <w:rsid w:val="00865922"/>
    <w:rsid w:val="00867F73"/>
    <w:rsid w:val="00870594"/>
    <w:rsid w:val="00870BB7"/>
    <w:rsid w:val="008711F7"/>
    <w:rsid w:val="0087126B"/>
    <w:rsid w:val="008719F8"/>
    <w:rsid w:val="008734D8"/>
    <w:rsid w:val="00873C4A"/>
    <w:rsid w:val="00874954"/>
    <w:rsid w:val="0087567E"/>
    <w:rsid w:val="00876899"/>
    <w:rsid w:val="00877C18"/>
    <w:rsid w:val="008800BB"/>
    <w:rsid w:val="0088134E"/>
    <w:rsid w:val="008819D3"/>
    <w:rsid w:val="00881D73"/>
    <w:rsid w:val="008826BD"/>
    <w:rsid w:val="00883473"/>
    <w:rsid w:val="0088493E"/>
    <w:rsid w:val="0088572D"/>
    <w:rsid w:val="008869CE"/>
    <w:rsid w:val="00886E02"/>
    <w:rsid w:val="00887B15"/>
    <w:rsid w:val="00887BAA"/>
    <w:rsid w:val="00890A6C"/>
    <w:rsid w:val="00890BB9"/>
    <w:rsid w:val="0089183A"/>
    <w:rsid w:val="00894526"/>
    <w:rsid w:val="0089484D"/>
    <w:rsid w:val="008951F7"/>
    <w:rsid w:val="00895366"/>
    <w:rsid w:val="008A127D"/>
    <w:rsid w:val="008A1648"/>
    <w:rsid w:val="008A17D6"/>
    <w:rsid w:val="008A3254"/>
    <w:rsid w:val="008A532B"/>
    <w:rsid w:val="008A64B8"/>
    <w:rsid w:val="008A75C5"/>
    <w:rsid w:val="008B0126"/>
    <w:rsid w:val="008B0299"/>
    <w:rsid w:val="008B04AF"/>
    <w:rsid w:val="008B183C"/>
    <w:rsid w:val="008B1A48"/>
    <w:rsid w:val="008B1A9F"/>
    <w:rsid w:val="008B2A3C"/>
    <w:rsid w:val="008B2EC8"/>
    <w:rsid w:val="008B33C1"/>
    <w:rsid w:val="008B3948"/>
    <w:rsid w:val="008B60DC"/>
    <w:rsid w:val="008B62A6"/>
    <w:rsid w:val="008B62BF"/>
    <w:rsid w:val="008B75BF"/>
    <w:rsid w:val="008C241A"/>
    <w:rsid w:val="008C35A9"/>
    <w:rsid w:val="008C3910"/>
    <w:rsid w:val="008C3E5A"/>
    <w:rsid w:val="008C4C1F"/>
    <w:rsid w:val="008C541C"/>
    <w:rsid w:val="008C5F8F"/>
    <w:rsid w:val="008C5FB4"/>
    <w:rsid w:val="008C6729"/>
    <w:rsid w:val="008C76A0"/>
    <w:rsid w:val="008C76F4"/>
    <w:rsid w:val="008D00AB"/>
    <w:rsid w:val="008D1EFB"/>
    <w:rsid w:val="008D2F6B"/>
    <w:rsid w:val="008D37FF"/>
    <w:rsid w:val="008D3AFB"/>
    <w:rsid w:val="008D65DA"/>
    <w:rsid w:val="008D6B39"/>
    <w:rsid w:val="008D6C64"/>
    <w:rsid w:val="008D6FDC"/>
    <w:rsid w:val="008D701F"/>
    <w:rsid w:val="008D71CC"/>
    <w:rsid w:val="008D744B"/>
    <w:rsid w:val="008E16EC"/>
    <w:rsid w:val="008E19AC"/>
    <w:rsid w:val="008E2252"/>
    <w:rsid w:val="008E343F"/>
    <w:rsid w:val="008E3F74"/>
    <w:rsid w:val="008E6999"/>
    <w:rsid w:val="008E6E55"/>
    <w:rsid w:val="008F08FF"/>
    <w:rsid w:val="008F3B0F"/>
    <w:rsid w:val="008F5D7B"/>
    <w:rsid w:val="008F7E7A"/>
    <w:rsid w:val="00900798"/>
    <w:rsid w:val="009012EF"/>
    <w:rsid w:val="00901D5C"/>
    <w:rsid w:val="00902C55"/>
    <w:rsid w:val="00903173"/>
    <w:rsid w:val="00905E77"/>
    <w:rsid w:val="009061A9"/>
    <w:rsid w:val="009069A7"/>
    <w:rsid w:val="00907454"/>
    <w:rsid w:val="00910E19"/>
    <w:rsid w:val="0091176A"/>
    <w:rsid w:val="0091248D"/>
    <w:rsid w:val="00912731"/>
    <w:rsid w:val="00912FF5"/>
    <w:rsid w:val="00913A76"/>
    <w:rsid w:val="009147B3"/>
    <w:rsid w:val="009147DB"/>
    <w:rsid w:val="0091500C"/>
    <w:rsid w:val="00915D80"/>
    <w:rsid w:val="00916FC1"/>
    <w:rsid w:val="00917315"/>
    <w:rsid w:val="0091786A"/>
    <w:rsid w:val="00920AE5"/>
    <w:rsid w:val="00920B28"/>
    <w:rsid w:val="00920DCD"/>
    <w:rsid w:val="00921052"/>
    <w:rsid w:val="009215F6"/>
    <w:rsid w:val="00921CDC"/>
    <w:rsid w:val="00922640"/>
    <w:rsid w:val="00922783"/>
    <w:rsid w:val="00923608"/>
    <w:rsid w:val="009243EA"/>
    <w:rsid w:val="00926BD4"/>
    <w:rsid w:val="0092760D"/>
    <w:rsid w:val="0093026B"/>
    <w:rsid w:val="009306A5"/>
    <w:rsid w:val="00931071"/>
    <w:rsid w:val="00931FD3"/>
    <w:rsid w:val="00932A4A"/>
    <w:rsid w:val="0093788C"/>
    <w:rsid w:val="00937E8F"/>
    <w:rsid w:val="00940148"/>
    <w:rsid w:val="00940BA0"/>
    <w:rsid w:val="00941EAF"/>
    <w:rsid w:val="009422BA"/>
    <w:rsid w:val="00943EA0"/>
    <w:rsid w:val="00943F35"/>
    <w:rsid w:val="00944F0D"/>
    <w:rsid w:val="0094515F"/>
    <w:rsid w:val="00950CB9"/>
    <w:rsid w:val="00951085"/>
    <w:rsid w:val="00952DB8"/>
    <w:rsid w:val="0095374D"/>
    <w:rsid w:val="00954D13"/>
    <w:rsid w:val="00962644"/>
    <w:rsid w:val="00963B44"/>
    <w:rsid w:val="00964236"/>
    <w:rsid w:val="009648F2"/>
    <w:rsid w:val="00965C73"/>
    <w:rsid w:val="00966262"/>
    <w:rsid w:val="00970C7B"/>
    <w:rsid w:val="00970C7E"/>
    <w:rsid w:val="009713A8"/>
    <w:rsid w:val="00971E6F"/>
    <w:rsid w:val="0097233D"/>
    <w:rsid w:val="00973D2E"/>
    <w:rsid w:val="0097498F"/>
    <w:rsid w:val="0097719C"/>
    <w:rsid w:val="00982289"/>
    <w:rsid w:val="0098623F"/>
    <w:rsid w:val="00986AE5"/>
    <w:rsid w:val="009878BE"/>
    <w:rsid w:val="00990534"/>
    <w:rsid w:val="009910B4"/>
    <w:rsid w:val="009958A7"/>
    <w:rsid w:val="009959CD"/>
    <w:rsid w:val="00996CCD"/>
    <w:rsid w:val="009A1645"/>
    <w:rsid w:val="009A2194"/>
    <w:rsid w:val="009A2A96"/>
    <w:rsid w:val="009A3EB7"/>
    <w:rsid w:val="009B06E1"/>
    <w:rsid w:val="009B1142"/>
    <w:rsid w:val="009B3097"/>
    <w:rsid w:val="009B32AC"/>
    <w:rsid w:val="009B33E1"/>
    <w:rsid w:val="009B55DA"/>
    <w:rsid w:val="009B571D"/>
    <w:rsid w:val="009B6841"/>
    <w:rsid w:val="009C0776"/>
    <w:rsid w:val="009C0858"/>
    <w:rsid w:val="009C117C"/>
    <w:rsid w:val="009C1823"/>
    <w:rsid w:val="009C29E9"/>
    <w:rsid w:val="009C550B"/>
    <w:rsid w:val="009C60C3"/>
    <w:rsid w:val="009C74B4"/>
    <w:rsid w:val="009D06F6"/>
    <w:rsid w:val="009D1F41"/>
    <w:rsid w:val="009D1F94"/>
    <w:rsid w:val="009D2170"/>
    <w:rsid w:val="009D2D82"/>
    <w:rsid w:val="009D3A5A"/>
    <w:rsid w:val="009D585E"/>
    <w:rsid w:val="009D7570"/>
    <w:rsid w:val="009D794E"/>
    <w:rsid w:val="009E1344"/>
    <w:rsid w:val="009E274E"/>
    <w:rsid w:val="009E2F42"/>
    <w:rsid w:val="009E41D1"/>
    <w:rsid w:val="009E6D7B"/>
    <w:rsid w:val="009E7B9D"/>
    <w:rsid w:val="009E7EAE"/>
    <w:rsid w:val="009F09A8"/>
    <w:rsid w:val="009F3535"/>
    <w:rsid w:val="009F4C5A"/>
    <w:rsid w:val="009F6B8E"/>
    <w:rsid w:val="009F7B78"/>
    <w:rsid w:val="00A02935"/>
    <w:rsid w:val="00A03A2C"/>
    <w:rsid w:val="00A060D0"/>
    <w:rsid w:val="00A073BF"/>
    <w:rsid w:val="00A07E4A"/>
    <w:rsid w:val="00A10C21"/>
    <w:rsid w:val="00A11C65"/>
    <w:rsid w:val="00A12225"/>
    <w:rsid w:val="00A12566"/>
    <w:rsid w:val="00A12EAB"/>
    <w:rsid w:val="00A160A3"/>
    <w:rsid w:val="00A1658F"/>
    <w:rsid w:val="00A17457"/>
    <w:rsid w:val="00A17CC6"/>
    <w:rsid w:val="00A2091E"/>
    <w:rsid w:val="00A20AB2"/>
    <w:rsid w:val="00A224B5"/>
    <w:rsid w:val="00A2498F"/>
    <w:rsid w:val="00A252FA"/>
    <w:rsid w:val="00A25D9F"/>
    <w:rsid w:val="00A27EFC"/>
    <w:rsid w:val="00A3011C"/>
    <w:rsid w:val="00A3046B"/>
    <w:rsid w:val="00A31B66"/>
    <w:rsid w:val="00A34B32"/>
    <w:rsid w:val="00A3578E"/>
    <w:rsid w:val="00A36F97"/>
    <w:rsid w:val="00A37929"/>
    <w:rsid w:val="00A4149D"/>
    <w:rsid w:val="00A41B55"/>
    <w:rsid w:val="00A41B78"/>
    <w:rsid w:val="00A431B7"/>
    <w:rsid w:val="00A43225"/>
    <w:rsid w:val="00A45CBF"/>
    <w:rsid w:val="00A45CDC"/>
    <w:rsid w:val="00A473BD"/>
    <w:rsid w:val="00A521F3"/>
    <w:rsid w:val="00A54F1F"/>
    <w:rsid w:val="00A551C9"/>
    <w:rsid w:val="00A55D94"/>
    <w:rsid w:val="00A6003E"/>
    <w:rsid w:val="00A601FE"/>
    <w:rsid w:val="00A628B9"/>
    <w:rsid w:val="00A63128"/>
    <w:rsid w:val="00A63C69"/>
    <w:rsid w:val="00A65C1F"/>
    <w:rsid w:val="00A65D23"/>
    <w:rsid w:val="00A66A3C"/>
    <w:rsid w:val="00A71F0F"/>
    <w:rsid w:val="00A7613D"/>
    <w:rsid w:val="00A76B05"/>
    <w:rsid w:val="00A77C4E"/>
    <w:rsid w:val="00A801CC"/>
    <w:rsid w:val="00A81A23"/>
    <w:rsid w:val="00A82650"/>
    <w:rsid w:val="00A82DDD"/>
    <w:rsid w:val="00A84F25"/>
    <w:rsid w:val="00A85753"/>
    <w:rsid w:val="00A868BB"/>
    <w:rsid w:val="00A868C0"/>
    <w:rsid w:val="00A915DD"/>
    <w:rsid w:val="00A9196B"/>
    <w:rsid w:val="00A93232"/>
    <w:rsid w:val="00A93A44"/>
    <w:rsid w:val="00A95D76"/>
    <w:rsid w:val="00A96811"/>
    <w:rsid w:val="00A96A17"/>
    <w:rsid w:val="00A97105"/>
    <w:rsid w:val="00AA0C0A"/>
    <w:rsid w:val="00AA3D96"/>
    <w:rsid w:val="00AA4A3E"/>
    <w:rsid w:val="00AA695B"/>
    <w:rsid w:val="00AA7011"/>
    <w:rsid w:val="00AA75BA"/>
    <w:rsid w:val="00AB2271"/>
    <w:rsid w:val="00AB3D56"/>
    <w:rsid w:val="00AB439F"/>
    <w:rsid w:val="00AB466D"/>
    <w:rsid w:val="00AB6E3C"/>
    <w:rsid w:val="00AB74D5"/>
    <w:rsid w:val="00AC0871"/>
    <w:rsid w:val="00AC0DF5"/>
    <w:rsid w:val="00AC2AF3"/>
    <w:rsid w:val="00AC3234"/>
    <w:rsid w:val="00AC393A"/>
    <w:rsid w:val="00AC41BB"/>
    <w:rsid w:val="00AC4BDB"/>
    <w:rsid w:val="00AD0317"/>
    <w:rsid w:val="00AD2740"/>
    <w:rsid w:val="00AD2E4D"/>
    <w:rsid w:val="00AD2EC6"/>
    <w:rsid w:val="00AD318F"/>
    <w:rsid w:val="00AD4387"/>
    <w:rsid w:val="00AD46BB"/>
    <w:rsid w:val="00AD4A80"/>
    <w:rsid w:val="00AD5958"/>
    <w:rsid w:val="00AD5A03"/>
    <w:rsid w:val="00AD67A7"/>
    <w:rsid w:val="00AD7FDD"/>
    <w:rsid w:val="00AE04BB"/>
    <w:rsid w:val="00AE2FD4"/>
    <w:rsid w:val="00AE341C"/>
    <w:rsid w:val="00AE3F3F"/>
    <w:rsid w:val="00AE4FD8"/>
    <w:rsid w:val="00AE6394"/>
    <w:rsid w:val="00AE68BB"/>
    <w:rsid w:val="00AF31A2"/>
    <w:rsid w:val="00AF3A3A"/>
    <w:rsid w:val="00AF51E3"/>
    <w:rsid w:val="00AF5B15"/>
    <w:rsid w:val="00AF68C9"/>
    <w:rsid w:val="00AF6A54"/>
    <w:rsid w:val="00B004F3"/>
    <w:rsid w:val="00B00BE6"/>
    <w:rsid w:val="00B029DB"/>
    <w:rsid w:val="00B03A08"/>
    <w:rsid w:val="00B03D24"/>
    <w:rsid w:val="00B03D32"/>
    <w:rsid w:val="00B0469E"/>
    <w:rsid w:val="00B04972"/>
    <w:rsid w:val="00B04FAD"/>
    <w:rsid w:val="00B05CE0"/>
    <w:rsid w:val="00B10E1C"/>
    <w:rsid w:val="00B112D4"/>
    <w:rsid w:val="00B12671"/>
    <w:rsid w:val="00B1267B"/>
    <w:rsid w:val="00B141D4"/>
    <w:rsid w:val="00B155FE"/>
    <w:rsid w:val="00B17F09"/>
    <w:rsid w:val="00B20D7E"/>
    <w:rsid w:val="00B2164E"/>
    <w:rsid w:val="00B2200B"/>
    <w:rsid w:val="00B22BD0"/>
    <w:rsid w:val="00B24F85"/>
    <w:rsid w:val="00B25BCA"/>
    <w:rsid w:val="00B27B2A"/>
    <w:rsid w:val="00B30DA7"/>
    <w:rsid w:val="00B31422"/>
    <w:rsid w:val="00B323C3"/>
    <w:rsid w:val="00B32B35"/>
    <w:rsid w:val="00B36F34"/>
    <w:rsid w:val="00B40279"/>
    <w:rsid w:val="00B4171F"/>
    <w:rsid w:val="00B42403"/>
    <w:rsid w:val="00B425AF"/>
    <w:rsid w:val="00B433AE"/>
    <w:rsid w:val="00B440B0"/>
    <w:rsid w:val="00B45530"/>
    <w:rsid w:val="00B47A49"/>
    <w:rsid w:val="00B47EA1"/>
    <w:rsid w:val="00B502F3"/>
    <w:rsid w:val="00B50D95"/>
    <w:rsid w:val="00B510D8"/>
    <w:rsid w:val="00B5180B"/>
    <w:rsid w:val="00B5247D"/>
    <w:rsid w:val="00B532F4"/>
    <w:rsid w:val="00B5344B"/>
    <w:rsid w:val="00B53B81"/>
    <w:rsid w:val="00B54DEA"/>
    <w:rsid w:val="00B566D0"/>
    <w:rsid w:val="00B60CA1"/>
    <w:rsid w:val="00B61158"/>
    <w:rsid w:val="00B61231"/>
    <w:rsid w:val="00B61281"/>
    <w:rsid w:val="00B6191F"/>
    <w:rsid w:val="00B62820"/>
    <w:rsid w:val="00B6585D"/>
    <w:rsid w:val="00B65F3E"/>
    <w:rsid w:val="00B7059B"/>
    <w:rsid w:val="00B720C9"/>
    <w:rsid w:val="00B74F95"/>
    <w:rsid w:val="00B77DA7"/>
    <w:rsid w:val="00B8046D"/>
    <w:rsid w:val="00B804DD"/>
    <w:rsid w:val="00B80FCC"/>
    <w:rsid w:val="00B824FD"/>
    <w:rsid w:val="00B82664"/>
    <w:rsid w:val="00B85627"/>
    <w:rsid w:val="00B87019"/>
    <w:rsid w:val="00B9210D"/>
    <w:rsid w:val="00B93E3B"/>
    <w:rsid w:val="00B9451F"/>
    <w:rsid w:val="00B96704"/>
    <w:rsid w:val="00BA1C79"/>
    <w:rsid w:val="00BA4909"/>
    <w:rsid w:val="00BB0020"/>
    <w:rsid w:val="00BB24B4"/>
    <w:rsid w:val="00BB506D"/>
    <w:rsid w:val="00BB5E06"/>
    <w:rsid w:val="00BB6B91"/>
    <w:rsid w:val="00BB71F5"/>
    <w:rsid w:val="00BB7F21"/>
    <w:rsid w:val="00BC02C0"/>
    <w:rsid w:val="00BC02D7"/>
    <w:rsid w:val="00BC07E5"/>
    <w:rsid w:val="00BC10DF"/>
    <w:rsid w:val="00BC15E5"/>
    <w:rsid w:val="00BC1B81"/>
    <w:rsid w:val="00BC2888"/>
    <w:rsid w:val="00BC2F27"/>
    <w:rsid w:val="00BC38BC"/>
    <w:rsid w:val="00BC4052"/>
    <w:rsid w:val="00BC475D"/>
    <w:rsid w:val="00BC4BC8"/>
    <w:rsid w:val="00BC4FA4"/>
    <w:rsid w:val="00BD0C73"/>
    <w:rsid w:val="00BD13EA"/>
    <w:rsid w:val="00BD1B72"/>
    <w:rsid w:val="00BD2818"/>
    <w:rsid w:val="00BD5EB2"/>
    <w:rsid w:val="00BD64DC"/>
    <w:rsid w:val="00BD79C7"/>
    <w:rsid w:val="00BE0DE1"/>
    <w:rsid w:val="00BE314A"/>
    <w:rsid w:val="00BE4C42"/>
    <w:rsid w:val="00BE607B"/>
    <w:rsid w:val="00BE6F71"/>
    <w:rsid w:val="00BE7CDC"/>
    <w:rsid w:val="00BF04DE"/>
    <w:rsid w:val="00BF1AE9"/>
    <w:rsid w:val="00BF3A1F"/>
    <w:rsid w:val="00BF4009"/>
    <w:rsid w:val="00BF423D"/>
    <w:rsid w:val="00BF4C34"/>
    <w:rsid w:val="00BF548D"/>
    <w:rsid w:val="00BF625B"/>
    <w:rsid w:val="00BF65DB"/>
    <w:rsid w:val="00C004EE"/>
    <w:rsid w:val="00C00A2F"/>
    <w:rsid w:val="00C00E27"/>
    <w:rsid w:val="00C0115D"/>
    <w:rsid w:val="00C015E7"/>
    <w:rsid w:val="00C017E9"/>
    <w:rsid w:val="00C025BD"/>
    <w:rsid w:val="00C02644"/>
    <w:rsid w:val="00C03DF7"/>
    <w:rsid w:val="00C04E12"/>
    <w:rsid w:val="00C1038B"/>
    <w:rsid w:val="00C1146E"/>
    <w:rsid w:val="00C156C5"/>
    <w:rsid w:val="00C1577B"/>
    <w:rsid w:val="00C173C9"/>
    <w:rsid w:val="00C212B5"/>
    <w:rsid w:val="00C21E57"/>
    <w:rsid w:val="00C21E5B"/>
    <w:rsid w:val="00C22622"/>
    <w:rsid w:val="00C2305B"/>
    <w:rsid w:val="00C2489D"/>
    <w:rsid w:val="00C24E5D"/>
    <w:rsid w:val="00C25237"/>
    <w:rsid w:val="00C260BC"/>
    <w:rsid w:val="00C30596"/>
    <w:rsid w:val="00C30F9B"/>
    <w:rsid w:val="00C3138C"/>
    <w:rsid w:val="00C313B9"/>
    <w:rsid w:val="00C31AA4"/>
    <w:rsid w:val="00C329EB"/>
    <w:rsid w:val="00C36DB5"/>
    <w:rsid w:val="00C41DA6"/>
    <w:rsid w:val="00C4239B"/>
    <w:rsid w:val="00C436AF"/>
    <w:rsid w:val="00C46B91"/>
    <w:rsid w:val="00C50326"/>
    <w:rsid w:val="00C51A4B"/>
    <w:rsid w:val="00C544D7"/>
    <w:rsid w:val="00C54C4E"/>
    <w:rsid w:val="00C552F9"/>
    <w:rsid w:val="00C5589C"/>
    <w:rsid w:val="00C60866"/>
    <w:rsid w:val="00C618C8"/>
    <w:rsid w:val="00C62347"/>
    <w:rsid w:val="00C62767"/>
    <w:rsid w:val="00C67375"/>
    <w:rsid w:val="00C6755E"/>
    <w:rsid w:val="00C716BC"/>
    <w:rsid w:val="00C71989"/>
    <w:rsid w:val="00C73670"/>
    <w:rsid w:val="00C7392D"/>
    <w:rsid w:val="00C7504D"/>
    <w:rsid w:val="00C75A90"/>
    <w:rsid w:val="00C75C8E"/>
    <w:rsid w:val="00C768CA"/>
    <w:rsid w:val="00C76B01"/>
    <w:rsid w:val="00C770CB"/>
    <w:rsid w:val="00C772E0"/>
    <w:rsid w:val="00C80151"/>
    <w:rsid w:val="00C80D20"/>
    <w:rsid w:val="00C80F66"/>
    <w:rsid w:val="00C814DB"/>
    <w:rsid w:val="00C81D1A"/>
    <w:rsid w:val="00C82058"/>
    <w:rsid w:val="00C82B9E"/>
    <w:rsid w:val="00C82D19"/>
    <w:rsid w:val="00C830E3"/>
    <w:rsid w:val="00C83E5D"/>
    <w:rsid w:val="00C84A3E"/>
    <w:rsid w:val="00C8739A"/>
    <w:rsid w:val="00C907E3"/>
    <w:rsid w:val="00C90C99"/>
    <w:rsid w:val="00C91031"/>
    <w:rsid w:val="00C941DA"/>
    <w:rsid w:val="00C953CC"/>
    <w:rsid w:val="00C95F07"/>
    <w:rsid w:val="00C962A3"/>
    <w:rsid w:val="00CA0729"/>
    <w:rsid w:val="00CA1C7D"/>
    <w:rsid w:val="00CA2DF0"/>
    <w:rsid w:val="00CA3726"/>
    <w:rsid w:val="00CA5194"/>
    <w:rsid w:val="00CA58CA"/>
    <w:rsid w:val="00CA5C3E"/>
    <w:rsid w:val="00CA7897"/>
    <w:rsid w:val="00CA7D12"/>
    <w:rsid w:val="00CB0B7B"/>
    <w:rsid w:val="00CB0B94"/>
    <w:rsid w:val="00CB1505"/>
    <w:rsid w:val="00CB1AF9"/>
    <w:rsid w:val="00CB4CC6"/>
    <w:rsid w:val="00CB4F6E"/>
    <w:rsid w:val="00CB629B"/>
    <w:rsid w:val="00CB74FB"/>
    <w:rsid w:val="00CC0669"/>
    <w:rsid w:val="00CC1195"/>
    <w:rsid w:val="00CC12D8"/>
    <w:rsid w:val="00CC15AF"/>
    <w:rsid w:val="00CC2721"/>
    <w:rsid w:val="00CC2FC4"/>
    <w:rsid w:val="00CC3E88"/>
    <w:rsid w:val="00CC5BCE"/>
    <w:rsid w:val="00CD07A7"/>
    <w:rsid w:val="00CD0D43"/>
    <w:rsid w:val="00CD198E"/>
    <w:rsid w:val="00CD1F85"/>
    <w:rsid w:val="00CD2C95"/>
    <w:rsid w:val="00CE0337"/>
    <w:rsid w:val="00CE0512"/>
    <w:rsid w:val="00CE0C1E"/>
    <w:rsid w:val="00CE116C"/>
    <w:rsid w:val="00CE1533"/>
    <w:rsid w:val="00CE15B5"/>
    <w:rsid w:val="00CE1842"/>
    <w:rsid w:val="00CE18F0"/>
    <w:rsid w:val="00CE21A7"/>
    <w:rsid w:val="00CE21F2"/>
    <w:rsid w:val="00CE25A6"/>
    <w:rsid w:val="00CE2FE4"/>
    <w:rsid w:val="00CE4FF5"/>
    <w:rsid w:val="00CE5E27"/>
    <w:rsid w:val="00CE69EF"/>
    <w:rsid w:val="00CE772F"/>
    <w:rsid w:val="00CF0993"/>
    <w:rsid w:val="00CF0AAE"/>
    <w:rsid w:val="00CF2071"/>
    <w:rsid w:val="00CF5782"/>
    <w:rsid w:val="00CF5C10"/>
    <w:rsid w:val="00CF6253"/>
    <w:rsid w:val="00CF7B6A"/>
    <w:rsid w:val="00D00619"/>
    <w:rsid w:val="00D00DC7"/>
    <w:rsid w:val="00D01FAE"/>
    <w:rsid w:val="00D02624"/>
    <w:rsid w:val="00D038CC"/>
    <w:rsid w:val="00D048BD"/>
    <w:rsid w:val="00D0643D"/>
    <w:rsid w:val="00D066A4"/>
    <w:rsid w:val="00D06E13"/>
    <w:rsid w:val="00D10AAB"/>
    <w:rsid w:val="00D11EE6"/>
    <w:rsid w:val="00D1281D"/>
    <w:rsid w:val="00D13400"/>
    <w:rsid w:val="00D1377C"/>
    <w:rsid w:val="00D1384F"/>
    <w:rsid w:val="00D13E7D"/>
    <w:rsid w:val="00D1484A"/>
    <w:rsid w:val="00D14BD5"/>
    <w:rsid w:val="00D15099"/>
    <w:rsid w:val="00D15A4B"/>
    <w:rsid w:val="00D15B1E"/>
    <w:rsid w:val="00D160E6"/>
    <w:rsid w:val="00D161D0"/>
    <w:rsid w:val="00D165B1"/>
    <w:rsid w:val="00D209FC"/>
    <w:rsid w:val="00D2134A"/>
    <w:rsid w:val="00D21449"/>
    <w:rsid w:val="00D216A2"/>
    <w:rsid w:val="00D221CD"/>
    <w:rsid w:val="00D25652"/>
    <w:rsid w:val="00D25EDE"/>
    <w:rsid w:val="00D26BBC"/>
    <w:rsid w:val="00D2739D"/>
    <w:rsid w:val="00D32D0B"/>
    <w:rsid w:val="00D32F48"/>
    <w:rsid w:val="00D33B64"/>
    <w:rsid w:val="00D3425D"/>
    <w:rsid w:val="00D40816"/>
    <w:rsid w:val="00D42185"/>
    <w:rsid w:val="00D43F3A"/>
    <w:rsid w:val="00D454D1"/>
    <w:rsid w:val="00D460A2"/>
    <w:rsid w:val="00D46140"/>
    <w:rsid w:val="00D4630E"/>
    <w:rsid w:val="00D4773E"/>
    <w:rsid w:val="00D47EEB"/>
    <w:rsid w:val="00D50796"/>
    <w:rsid w:val="00D508A3"/>
    <w:rsid w:val="00D517CB"/>
    <w:rsid w:val="00D52845"/>
    <w:rsid w:val="00D531EF"/>
    <w:rsid w:val="00D55BD3"/>
    <w:rsid w:val="00D57660"/>
    <w:rsid w:val="00D606C2"/>
    <w:rsid w:val="00D62150"/>
    <w:rsid w:val="00D64A5A"/>
    <w:rsid w:val="00D652AB"/>
    <w:rsid w:val="00D65822"/>
    <w:rsid w:val="00D66637"/>
    <w:rsid w:val="00D70393"/>
    <w:rsid w:val="00D718B8"/>
    <w:rsid w:val="00D724C0"/>
    <w:rsid w:val="00D7339F"/>
    <w:rsid w:val="00D81C38"/>
    <w:rsid w:val="00D84391"/>
    <w:rsid w:val="00D8473D"/>
    <w:rsid w:val="00D8487A"/>
    <w:rsid w:val="00D84B90"/>
    <w:rsid w:val="00D84DF5"/>
    <w:rsid w:val="00D853E5"/>
    <w:rsid w:val="00D8736A"/>
    <w:rsid w:val="00D90194"/>
    <w:rsid w:val="00D90C61"/>
    <w:rsid w:val="00D936B3"/>
    <w:rsid w:val="00D959A8"/>
    <w:rsid w:val="00D95A27"/>
    <w:rsid w:val="00DA046D"/>
    <w:rsid w:val="00DA079A"/>
    <w:rsid w:val="00DA08E9"/>
    <w:rsid w:val="00DA2146"/>
    <w:rsid w:val="00DA2D12"/>
    <w:rsid w:val="00DA3E13"/>
    <w:rsid w:val="00DA4586"/>
    <w:rsid w:val="00DA49C2"/>
    <w:rsid w:val="00DA4F6C"/>
    <w:rsid w:val="00DA4FD9"/>
    <w:rsid w:val="00DA5B95"/>
    <w:rsid w:val="00DA6EE6"/>
    <w:rsid w:val="00DA70FF"/>
    <w:rsid w:val="00DB4029"/>
    <w:rsid w:val="00DB5153"/>
    <w:rsid w:val="00DB55A5"/>
    <w:rsid w:val="00DC0DAD"/>
    <w:rsid w:val="00DC0FDF"/>
    <w:rsid w:val="00DC152F"/>
    <w:rsid w:val="00DC1D13"/>
    <w:rsid w:val="00DC209E"/>
    <w:rsid w:val="00DC3BF8"/>
    <w:rsid w:val="00DC62FE"/>
    <w:rsid w:val="00DC7083"/>
    <w:rsid w:val="00DD0B02"/>
    <w:rsid w:val="00DD0E74"/>
    <w:rsid w:val="00DD2171"/>
    <w:rsid w:val="00DD2343"/>
    <w:rsid w:val="00DD3E75"/>
    <w:rsid w:val="00DD54AA"/>
    <w:rsid w:val="00DD61CB"/>
    <w:rsid w:val="00DE1329"/>
    <w:rsid w:val="00DE3FAD"/>
    <w:rsid w:val="00DE63F5"/>
    <w:rsid w:val="00DF0EE4"/>
    <w:rsid w:val="00DF1658"/>
    <w:rsid w:val="00DF1E25"/>
    <w:rsid w:val="00DF26F8"/>
    <w:rsid w:val="00DF2916"/>
    <w:rsid w:val="00DF2FFB"/>
    <w:rsid w:val="00DF37A1"/>
    <w:rsid w:val="00DF39C2"/>
    <w:rsid w:val="00DF4033"/>
    <w:rsid w:val="00DF5361"/>
    <w:rsid w:val="00DF6E82"/>
    <w:rsid w:val="00DF6EB2"/>
    <w:rsid w:val="00DF79EA"/>
    <w:rsid w:val="00DF7F2F"/>
    <w:rsid w:val="00E00066"/>
    <w:rsid w:val="00E01A2F"/>
    <w:rsid w:val="00E0276B"/>
    <w:rsid w:val="00E036A9"/>
    <w:rsid w:val="00E04DFC"/>
    <w:rsid w:val="00E055CD"/>
    <w:rsid w:val="00E06432"/>
    <w:rsid w:val="00E070D4"/>
    <w:rsid w:val="00E077DD"/>
    <w:rsid w:val="00E10ECE"/>
    <w:rsid w:val="00E132A8"/>
    <w:rsid w:val="00E14C03"/>
    <w:rsid w:val="00E158F5"/>
    <w:rsid w:val="00E165D9"/>
    <w:rsid w:val="00E17295"/>
    <w:rsid w:val="00E17538"/>
    <w:rsid w:val="00E20729"/>
    <w:rsid w:val="00E2078D"/>
    <w:rsid w:val="00E2311B"/>
    <w:rsid w:val="00E24119"/>
    <w:rsid w:val="00E24BA0"/>
    <w:rsid w:val="00E2535D"/>
    <w:rsid w:val="00E27C9E"/>
    <w:rsid w:val="00E27E82"/>
    <w:rsid w:val="00E3014F"/>
    <w:rsid w:val="00E30E4A"/>
    <w:rsid w:val="00E34EBF"/>
    <w:rsid w:val="00E3765C"/>
    <w:rsid w:val="00E40B50"/>
    <w:rsid w:val="00E414B5"/>
    <w:rsid w:val="00E43B1E"/>
    <w:rsid w:val="00E452E2"/>
    <w:rsid w:val="00E50082"/>
    <w:rsid w:val="00E523B0"/>
    <w:rsid w:val="00E525EA"/>
    <w:rsid w:val="00E52789"/>
    <w:rsid w:val="00E531D3"/>
    <w:rsid w:val="00E53310"/>
    <w:rsid w:val="00E546BF"/>
    <w:rsid w:val="00E553D3"/>
    <w:rsid w:val="00E55DAC"/>
    <w:rsid w:val="00E56A44"/>
    <w:rsid w:val="00E5788C"/>
    <w:rsid w:val="00E62CEE"/>
    <w:rsid w:val="00E62FAE"/>
    <w:rsid w:val="00E631FC"/>
    <w:rsid w:val="00E6465C"/>
    <w:rsid w:val="00E70EE9"/>
    <w:rsid w:val="00E726B8"/>
    <w:rsid w:val="00E72770"/>
    <w:rsid w:val="00E73BE6"/>
    <w:rsid w:val="00E74B67"/>
    <w:rsid w:val="00E76D35"/>
    <w:rsid w:val="00E76E9D"/>
    <w:rsid w:val="00E8003C"/>
    <w:rsid w:val="00E81637"/>
    <w:rsid w:val="00E8287F"/>
    <w:rsid w:val="00E83B53"/>
    <w:rsid w:val="00E83F03"/>
    <w:rsid w:val="00E83F70"/>
    <w:rsid w:val="00E8753A"/>
    <w:rsid w:val="00E87CFF"/>
    <w:rsid w:val="00E927D6"/>
    <w:rsid w:val="00E93AA9"/>
    <w:rsid w:val="00E94A39"/>
    <w:rsid w:val="00E95F32"/>
    <w:rsid w:val="00E9693F"/>
    <w:rsid w:val="00E97521"/>
    <w:rsid w:val="00E97897"/>
    <w:rsid w:val="00EA02EA"/>
    <w:rsid w:val="00EA06DA"/>
    <w:rsid w:val="00EA1E76"/>
    <w:rsid w:val="00EA3F80"/>
    <w:rsid w:val="00EA44E0"/>
    <w:rsid w:val="00EA4C50"/>
    <w:rsid w:val="00EA51E6"/>
    <w:rsid w:val="00EA64C3"/>
    <w:rsid w:val="00EA6A54"/>
    <w:rsid w:val="00EB00A2"/>
    <w:rsid w:val="00EB08A8"/>
    <w:rsid w:val="00EB0B9D"/>
    <w:rsid w:val="00EB39B6"/>
    <w:rsid w:val="00EB49EE"/>
    <w:rsid w:val="00EB6367"/>
    <w:rsid w:val="00EB665A"/>
    <w:rsid w:val="00EC3FD6"/>
    <w:rsid w:val="00EC4F36"/>
    <w:rsid w:val="00EC545F"/>
    <w:rsid w:val="00EC559E"/>
    <w:rsid w:val="00EC5B71"/>
    <w:rsid w:val="00EC72E7"/>
    <w:rsid w:val="00EC7374"/>
    <w:rsid w:val="00ED0A39"/>
    <w:rsid w:val="00ED0E08"/>
    <w:rsid w:val="00ED45A1"/>
    <w:rsid w:val="00ED49E7"/>
    <w:rsid w:val="00ED4A6D"/>
    <w:rsid w:val="00ED4A90"/>
    <w:rsid w:val="00ED534C"/>
    <w:rsid w:val="00ED557D"/>
    <w:rsid w:val="00ED5A12"/>
    <w:rsid w:val="00ED5BF0"/>
    <w:rsid w:val="00ED6A03"/>
    <w:rsid w:val="00EE0B17"/>
    <w:rsid w:val="00EE24A1"/>
    <w:rsid w:val="00EE2E8C"/>
    <w:rsid w:val="00EE2F5E"/>
    <w:rsid w:val="00EE49C5"/>
    <w:rsid w:val="00EE55BB"/>
    <w:rsid w:val="00EE5C52"/>
    <w:rsid w:val="00EE69F2"/>
    <w:rsid w:val="00EE7AD2"/>
    <w:rsid w:val="00EF091E"/>
    <w:rsid w:val="00EF096F"/>
    <w:rsid w:val="00EF0B50"/>
    <w:rsid w:val="00EF1A03"/>
    <w:rsid w:val="00EF20CA"/>
    <w:rsid w:val="00EF3A3E"/>
    <w:rsid w:val="00EF50BD"/>
    <w:rsid w:val="00EF5A33"/>
    <w:rsid w:val="00EF61E0"/>
    <w:rsid w:val="00EF7DC4"/>
    <w:rsid w:val="00F00619"/>
    <w:rsid w:val="00F00A09"/>
    <w:rsid w:val="00F01373"/>
    <w:rsid w:val="00F0203D"/>
    <w:rsid w:val="00F02D23"/>
    <w:rsid w:val="00F034A7"/>
    <w:rsid w:val="00F03A62"/>
    <w:rsid w:val="00F05A83"/>
    <w:rsid w:val="00F05CBB"/>
    <w:rsid w:val="00F06C88"/>
    <w:rsid w:val="00F07C39"/>
    <w:rsid w:val="00F10329"/>
    <w:rsid w:val="00F10525"/>
    <w:rsid w:val="00F109E9"/>
    <w:rsid w:val="00F1176D"/>
    <w:rsid w:val="00F11964"/>
    <w:rsid w:val="00F12744"/>
    <w:rsid w:val="00F131C1"/>
    <w:rsid w:val="00F13E4A"/>
    <w:rsid w:val="00F14F0E"/>
    <w:rsid w:val="00F168F2"/>
    <w:rsid w:val="00F2047E"/>
    <w:rsid w:val="00F21EB9"/>
    <w:rsid w:val="00F22F57"/>
    <w:rsid w:val="00F24F1C"/>
    <w:rsid w:val="00F25A6F"/>
    <w:rsid w:val="00F2655C"/>
    <w:rsid w:val="00F26DAE"/>
    <w:rsid w:val="00F27221"/>
    <w:rsid w:val="00F2727A"/>
    <w:rsid w:val="00F31D5E"/>
    <w:rsid w:val="00F3209A"/>
    <w:rsid w:val="00F3447C"/>
    <w:rsid w:val="00F35AF7"/>
    <w:rsid w:val="00F411B9"/>
    <w:rsid w:val="00F42973"/>
    <w:rsid w:val="00F43191"/>
    <w:rsid w:val="00F450FA"/>
    <w:rsid w:val="00F4584A"/>
    <w:rsid w:val="00F46362"/>
    <w:rsid w:val="00F465E4"/>
    <w:rsid w:val="00F4676B"/>
    <w:rsid w:val="00F46E57"/>
    <w:rsid w:val="00F47444"/>
    <w:rsid w:val="00F519D0"/>
    <w:rsid w:val="00F5287D"/>
    <w:rsid w:val="00F52AD1"/>
    <w:rsid w:val="00F53128"/>
    <w:rsid w:val="00F5483F"/>
    <w:rsid w:val="00F549CE"/>
    <w:rsid w:val="00F54AB5"/>
    <w:rsid w:val="00F613B4"/>
    <w:rsid w:val="00F617AD"/>
    <w:rsid w:val="00F63CC1"/>
    <w:rsid w:val="00F64613"/>
    <w:rsid w:val="00F64E27"/>
    <w:rsid w:val="00F70074"/>
    <w:rsid w:val="00F71C8A"/>
    <w:rsid w:val="00F71E5A"/>
    <w:rsid w:val="00F72623"/>
    <w:rsid w:val="00F73828"/>
    <w:rsid w:val="00F73F51"/>
    <w:rsid w:val="00F73FBD"/>
    <w:rsid w:val="00F743A8"/>
    <w:rsid w:val="00F7786A"/>
    <w:rsid w:val="00F77C78"/>
    <w:rsid w:val="00F80B6C"/>
    <w:rsid w:val="00F823D5"/>
    <w:rsid w:val="00F83D4A"/>
    <w:rsid w:val="00F83EE0"/>
    <w:rsid w:val="00F841A9"/>
    <w:rsid w:val="00F849AA"/>
    <w:rsid w:val="00F85145"/>
    <w:rsid w:val="00F86F62"/>
    <w:rsid w:val="00F90BA4"/>
    <w:rsid w:val="00F96760"/>
    <w:rsid w:val="00F96B8D"/>
    <w:rsid w:val="00F96F25"/>
    <w:rsid w:val="00F971EA"/>
    <w:rsid w:val="00FA072A"/>
    <w:rsid w:val="00FA2DEC"/>
    <w:rsid w:val="00FA5284"/>
    <w:rsid w:val="00FA574D"/>
    <w:rsid w:val="00FA67AC"/>
    <w:rsid w:val="00FB07D1"/>
    <w:rsid w:val="00FB2943"/>
    <w:rsid w:val="00FB3153"/>
    <w:rsid w:val="00FB430C"/>
    <w:rsid w:val="00FB4B22"/>
    <w:rsid w:val="00FB4B49"/>
    <w:rsid w:val="00FB70EE"/>
    <w:rsid w:val="00FB76CD"/>
    <w:rsid w:val="00FC17F9"/>
    <w:rsid w:val="00FC205B"/>
    <w:rsid w:val="00FC2825"/>
    <w:rsid w:val="00FC32CA"/>
    <w:rsid w:val="00FC345C"/>
    <w:rsid w:val="00FC3DB0"/>
    <w:rsid w:val="00FC3E2C"/>
    <w:rsid w:val="00FC3F97"/>
    <w:rsid w:val="00FC4E5F"/>
    <w:rsid w:val="00FC670E"/>
    <w:rsid w:val="00FC72BE"/>
    <w:rsid w:val="00FD04E8"/>
    <w:rsid w:val="00FD0686"/>
    <w:rsid w:val="00FD18E3"/>
    <w:rsid w:val="00FD2031"/>
    <w:rsid w:val="00FD20D2"/>
    <w:rsid w:val="00FD3A82"/>
    <w:rsid w:val="00FD414F"/>
    <w:rsid w:val="00FD4792"/>
    <w:rsid w:val="00FD4E8C"/>
    <w:rsid w:val="00FD575B"/>
    <w:rsid w:val="00FD5D3A"/>
    <w:rsid w:val="00FD6744"/>
    <w:rsid w:val="00FD72FC"/>
    <w:rsid w:val="00FE0852"/>
    <w:rsid w:val="00FE0BC7"/>
    <w:rsid w:val="00FE18E1"/>
    <w:rsid w:val="00FE2068"/>
    <w:rsid w:val="00FE2D67"/>
    <w:rsid w:val="00FE2E4A"/>
    <w:rsid w:val="00FE337E"/>
    <w:rsid w:val="00FE3AF1"/>
    <w:rsid w:val="00FE5D21"/>
    <w:rsid w:val="00FF0E7D"/>
    <w:rsid w:val="00FF1A90"/>
    <w:rsid w:val="00FF28FA"/>
    <w:rsid w:val="00FF375A"/>
    <w:rsid w:val="00FF3B8B"/>
    <w:rsid w:val="00FF51FF"/>
    <w:rsid w:val="00FF523D"/>
    <w:rsid w:val="00FF56D2"/>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7B87DC3E-7E5A-498B-960B-20D0F9F3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1"/>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51EC"/>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link w:val="Heading1Char"/>
    <w:qFormat/>
    <w:rsid w:val="001951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951EC"/>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1951EC"/>
    <w:pPr>
      <w:spacing w:before="120"/>
      <w:outlineLvl w:val="2"/>
    </w:pPr>
    <w:rPr>
      <w:sz w:val="28"/>
    </w:rPr>
  </w:style>
  <w:style w:type="paragraph" w:styleId="Heading4">
    <w:name w:val="heading 4"/>
    <w:basedOn w:val="Heading3"/>
    <w:next w:val="Normal"/>
    <w:link w:val="Heading4Char"/>
    <w:qFormat/>
    <w:rsid w:val="001951EC"/>
    <w:pPr>
      <w:ind w:left="1418" w:hanging="1418"/>
      <w:outlineLvl w:val="3"/>
    </w:pPr>
    <w:rPr>
      <w:sz w:val="24"/>
    </w:rPr>
  </w:style>
  <w:style w:type="paragraph" w:styleId="Heading5">
    <w:name w:val="heading 5"/>
    <w:basedOn w:val="Heading4"/>
    <w:next w:val="Normal"/>
    <w:link w:val="Heading5Char"/>
    <w:qFormat/>
    <w:rsid w:val="001951EC"/>
    <w:pPr>
      <w:ind w:left="1701" w:hanging="1701"/>
      <w:outlineLvl w:val="4"/>
    </w:pPr>
    <w:rPr>
      <w:sz w:val="22"/>
    </w:rPr>
  </w:style>
  <w:style w:type="paragraph" w:styleId="Heading6">
    <w:name w:val="heading 6"/>
    <w:basedOn w:val="H6"/>
    <w:next w:val="Normal"/>
    <w:link w:val="Heading6Char"/>
    <w:qFormat/>
    <w:rsid w:val="001951EC"/>
    <w:pPr>
      <w:outlineLvl w:val="5"/>
    </w:pPr>
  </w:style>
  <w:style w:type="paragraph" w:styleId="Heading7">
    <w:name w:val="heading 7"/>
    <w:basedOn w:val="H6"/>
    <w:next w:val="Normal"/>
    <w:link w:val="Heading7Char"/>
    <w:qFormat/>
    <w:rsid w:val="001951EC"/>
    <w:pPr>
      <w:outlineLvl w:val="6"/>
    </w:pPr>
  </w:style>
  <w:style w:type="paragraph" w:styleId="Heading8">
    <w:name w:val="heading 8"/>
    <w:basedOn w:val="Heading1"/>
    <w:next w:val="Normal"/>
    <w:link w:val="Heading8Char"/>
    <w:qFormat/>
    <w:rsid w:val="001951EC"/>
    <w:pPr>
      <w:ind w:left="0" w:firstLine="0"/>
      <w:outlineLvl w:val="7"/>
    </w:pPr>
    <w:rPr>
      <w:lang w:eastAsia="x-none"/>
    </w:rPr>
  </w:style>
  <w:style w:type="paragraph" w:styleId="Heading9">
    <w:name w:val="heading 9"/>
    <w:basedOn w:val="Heading8"/>
    <w:next w:val="Normal"/>
    <w:link w:val="Heading9Char"/>
    <w:qFormat/>
    <w:rsid w:val="001951EC"/>
    <w:pPr>
      <w:outlineLvl w:val="8"/>
    </w:pPr>
  </w:style>
  <w:style w:type="character" w:default="1" w:styleId="DefaultParagraphFont">
    <w:name w:val="Default Paragraph Font"/>
    <w:semiHidden/>
    <w:rsid w:val="001951E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1951EC"/>
  </w:style>
  <w:style w:type="paragraph" w:customStyle="1" w:styleId="a">
    <w:basedOn w:val="Normal"/>
    <w:semiHidden/>
    <w:rsid w:val="00973D2E"/>
    <w:pPr>
      <w:spacing w:after="160" w:line="240" w:lineRule="exact"/>
    </w:pPr>
    <w:rPr>
      <w:rFonts w:ascii="Arial" w:eastAsia="SimSun" w:hAnsi="Arial"/>
      <w:szCs w:val="22"/>
      <w:lang w:val="en-US"/>
    </w:rPr>
  </w:style>
  <w:style w:type="character" w:customStyle="1" w:styleId="Heading1Char">
    <w:name w:val="Heading 1 Char"/>
    <w:link w:val="Heading1"/>
    <w:rsid w:val="008C6729"/>
    <w:rPr>
      <w:rFonts w:ascii="Arial" w:eastAsia="Times New Roman" w:hAnsi="Arial"/>
      <w:sz w:val="36"/>
      <w:lang w:val="en-GB" w:bidi="ar-SA"/>
    </w:rPr>
  </w:style>
  <w:style w:type="character" w:customStyle="1" w:styleId="Heading2Char">
    <w:name w:val="Heading 2 Char"/>
    <w:link w:val="Heading2"/>
    <w:rsid w:val="008C6729"/>
    <w:rPr>
      <w:rFonts w:ascii="Arial" w:eastAsia="Times New Roman" w:hAnsi="Arial"/>
      <w:sz w:val="32"/>
      <w:lang w:val="en-GB"/>
    </w:rPr>
  </w:style>
  <w:style w:type="character" w:customStyle="1" w:styleId="Heading4Char">
    <w:name w:val="Heading 4 Char"/>
    <w:link w:val="Heading4"/>
    <w:rsid w:val="008C6729"/>
    <w:rPr>
      <w:rFonts w:ascii="Arial" w:eastAsia="Times New Roman" w:hAnsi="Arial"/>
      <w:sz w:val="24"/>
      <w:lang w:val="en-GB"/>
    </w:rPr>
  </w:style>
  <w:style w:type="paragraph" w:styleId="TOC1">
    <w:name w:val="toc 1"/>
    <w:uiPriority w:val="39"/>
    <w:rsid w:val="001951E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character" w:customStyle="1" w:styleId="ZGSM">
    <w:name w:val="ZGSM"/>
    <w:rsid w:val="001951EC"/>
  </w:style>
  <w:style w:type="paragraph" w:styleId="TOC4">
    <w:name w:val="toc 4"/>
    <w:basedOn w:val="TOC3"/>
    <w:uiPriority w:val="39"/>
    <w:rsid w:val="001951EC"/>
    <w:pPr>
      <w:ind w:left="1418" w:hanging="1418"/>
    </w:pPr>
  </w:style>
  <w:style w:type="paragraph" w:styleId="TOC2">
    <w:name w:val="toc 2"/>
    <w:basedOn w:val="TOC1"/>
    <w:uiPriority w:val="39"/>
    <w:rsid w:val="001951EC"/>
    <w:pPr>
      <w:spacing w:before="0"/>
      <w:ind w:left="851" w:hanging="851"/>
    </w:pPr>
    <w:rPr>
      <w:sz w:val="20"/>
    </w:rPr>
  </w:style>
  <w:style w:type="paragraph" w:customStyle="1" w:styleId="TT">
    <w:name w:val="TT"/>
    <w:basedOn w:val="Heading1"/>
    <w:next w:val="Normal"/>
    <w:rsid w:val="001951EC"/>
    <w:pPr>
      <w:outlineLvl w:val="9"/>
    </w:pPr>
  </w:style>
  <w:style w:type="paragraph" w:customStyle="1" w:styleId="EX">
    <w:name w:val="EX"/>
    <w:basedOn w:val="Normal"/>
    <w:link w:val="EXChar"/>
    <w:rsid w:val="001951EC"/>
    <w:pPr>
      <w:keepLines/>
      <w:ind w:left="1702" w:hanging="1418"/>
    </w:pPr>
    <w:rPr>
      <w:lang w:eastAsia="x-none"/>
    </w:rPr>
  </w:style>
  <w:style w:type="paragraph" w:customStyle="1" w:styleId="FP">
    <w:name w:val="FP"/>
    <w:basedOn w:val="Normal"/>
    <w:rsid w:val="001951EC"/>
    <w:pPr>
      <w:spacing w:after="0"/>
    </w:pPr>
  </w:style>
  <w:style w:type="paragraph" w:customStyle="1" w:styleId="EW">
    <w:name w:val="EW"/>
    <w:basedOn w:val="EX"/>
    <w:rsid w:val="001951EC"/>
    <w:pPr>
      <w:spacing w:after="0"/>
    </w:pPr>
  </w:style>
  <w:style w:type="paragraph" w:customStyle="1" w:styleId="B1">
    <w:name w:val="B1"/>
    <w:basedOn w:val="List"/>
    <w:rsid w:val="001951EC"/>
  </w:style>
  <w:style w:type="paragraph" w:customStyle="1" w:styleId="ZA">
    <w:name w:val="ZA"/>
    <w:rsid w:val="001951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1951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1951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1951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rsid w:val="001951EC"/>
  </w:style>
  <w:style w:type="paragraph" w:customStyle="1" w:styleId="B3">
    <w:name w:val="B3"/>
    <w:basedOn w:val="List3"/>
    <w:rsid w:val="001951EC"/>
  </w:style>
  <w:style w:type="paragraph" w:styleId="Revision">
    <w:name w:val="Revision"/>
    <w:hidden/>
    <w:uiPriority w:val="99"/>
    <w:semiHidden/>
    <w:rsid w:val="00394276"/>
    <w:rPr>
      <w:rFonts w:eastAsia="Times New Roman"/>
      <w:lang w:val="en-GB"/>
    </w:rPr>
  </w:style>
  <w:style w:type="character" w:styleId="Hyperlink">
    <w:name w:val="Hyperlink"/>
    <w:uiPriority w:val="99"/>
    <w:rsid w:val="00660974"/>
    <w:rPr>
      <w:color w:val="0000FF"/>
      <w:u w:val="single"/>
    </w:rPr>
  </w:style>
  <w:style w:type="character" w:styleId="CommentReference">
    <w:name w:val="annotation reference"/>
    <w:rsid w:val="008C6729"/>
    <w:rPr>
      <w:sz w:val="16"/>
      <w:szCs w:val="16"/>
    </w:rPr>
  </w:style>
  <w:style w:type="paragraph" w:styleId="CommentText">
    <w:name w:val="annotation text"/>
    <w:basedOn w:val="Normal"/>
    <w:link w:val="CommentTextChar"/>
    <w:rsid w:val="008C6729"/>
    <w:rPr>
      <w:lang w:eastAsia="x-none"/>
    </w:rPr>
  </w:style>
  <w:style w:type="character" w:customStyle="1" w:styleId="CommentTextChar">
    <w:name w:val="Comment Text Char"/>
    <w:link w:val="CommentText"/>
    <w:rsid w:val="008C6729"/>
    <w:rPr>
      <w:rFonts w:eastAsia="Times New Roman"/>
      <w:lang w:val="en-GB"/>
    </w:rPr>
  </w:style>
  <w:style w:type="character" w:customStyle="1" w:styleId="Heading3Char">
    <w:name w:val="Heading 3 Char"/>
    <w:link w:val="Heading3"/>
    <w:rsid w:val="008C6729"/>
    <w:rPr>
      <w:rFonts w:ascii="Arial" w:eastAsia="Times New Roman" w:hAnsi="Arial"/>
      <w:sz w:val="28"/>
      <w:lang w:val="en-GB"/>
    </w:rPr>
  </w:style>
  <w:style w:type="paragraph" w:styleId="TOC3">
    <w:name w:val="toc 3"/>
    <w:basedOn w:val="TOC2"/>
    <w:uiPriority w:val="39"/>
    <w:rsid w:val="001951EC"/>
    <w:pPr>
      <w:ind w:left="1134" w:hanging="1134"/>
    </w:pPr>
  </w:style>
  <w:style w:type="paragraph" w:styleId="BalloonText">
    <w:name w:val="Balloon Text"/>
    <w:basedOn w:val="Normal"/>
    <w:link w:val="BalloonTextChar"/>
    <w:rsid w:val="008C6729"/>
    <w:rPr>
      <w:rFonts w:ascii="Tahoma" w:eastAsia="MS Mincho" w:hAnsi="Tahoma"/>
      <w:sz w:val="16"/>
      <w:szCs w:val="16"/>
      <w:lang w:eastAsia="ja-JP"/>
    </w:rPr>
  </w:style>
  <w:style w:type="character" w:customStyle="1" w:styleId="BalloonTextChar">
    <w:name w:val="Balloon Text Char"/>
    <w:link w:val="BalloonText"/>
    <w:rsid w:val="008C6729"/>
    <w:rPr>
      <w:rFonts w:ascii="Tahoma" w:hAnsi="Tahoma" w:cs="Tahoma"/>
      <w:sz w:val="16"/>
      <w:szCs w:val="16"/>
      <w:lang w:val="en-GB" w:eastAsia="ja-JP"/>
    </w:rPr>
  </w:style>
  <w:style w:type="character" w:customStyle="1" w:styleId="Heading5Char">
    <w:name w:val="Heading 5 Char"/>
    <w:link w:val="Heading5"/>
    <w:rsid w:val="00342218"/>
    <w:rPr>
      <w:rFonts w:ascii="Arial" w:eastAsia="Times New Roman" w:hAnsi="Arial"/>
      <w:sz w:val="22"/>
      <w:lang w:val="en-GB"/>
    </w:rPr>
  </w:style>
  <w:style w:type="character" w:customStyle="1" w:styleId="Heading6Char">
    <w:name w:val="Heading 6 Char"/>
    <w:link w:val="Heading6"/>
    <w:rsid w:val="00342218"/>
    <w:rPr>
      <w:rFonts w:ascii="Arial" w:eastAsia="Times New Roman" w:hAnsi="Arial"/>
      <w:lang w:val="en-GB"/>
    </w:rPr>
  </w:style>
  <w:style w:type="character" w:customStyle="1" w:styleId="Heading7Char">
    <w:name w:val="Heading 7 Char"/>
    <w:link w:val="Heading7"/>
    <w:rsid w:val="00342218"/>
    <w:rPr>
      <w:rFonts w:ascii="Arial" w:eastAsia="Times New Roman" w:hAnsi="Arial"/>
      <w:lang w:val="en-GB"/>
    </w:rPr>
  </w:style>
  <w:style w:type="character" w:customStyle="1" w:styleId="Heading8Char">
    <w:name w:val="Heading 8 Char"/>
    <w:link w:val="Heading8"/>
    <w:rsid w:val="00342218"/>
    <w:rPr>
      <w:rFonts w:ascii="Arial" w:eastAsia="Times New Roman" w:hAnsi="Arial"/>
      <w:sz w:val="36"/>
      <w:lang w:val="en-GB"/>
    </w:rPr>
  </w:style>
  <w:style w:type="character" w:customStyle="1" w:styleId="Heading9Char">
    <w:name w:val="Heading 9 Char"/>
    <w:link w:val="Heading9"/>
    <w:rsid w:val="00342218"/>
    <w:rPr>
      <w:rFonts w:ascii="Arial" w:eastAsia="Times New Roman" w:hAnsi="Arial"/>
      <w:sz w:val="36"/>
      <w:lang w:val="en-GB"/>
    </w:rPr>
  </w:style>
  <w:style w:type="paragraph" w:styleId="TOC8">
    <w:name w:val="toc 8"/>
    <w:basedOn w:val="TOC1"/>
    <w:uiPriority w:val="39"/>
    <w:rsid w:val="001951EC"/>
    <w:pPr>
      <w:spacing w:before="180"/>
      <w:ind w:left="2693" w:hanging="2693"/>
    </w:pPr>
    <w:rPr>
      <w:b/>
    </w:rPr>
  </w:style>
  <w:style w:type="paragraph" w:styleId="TOC5">
    <w:name w:val="toc 5"/>
    <w:basedOn w:val="TOC4"/>
    <w:uiPriority w:val="39"/>
    <w:rsid w:val="001951EC"/>
    <w:pPr>
      <w:ind w:left="1701" w:hanging="1701"/>
    </w:pPr>
  </w:style>
  <w:style w:type="paragraph" w:styleId="Index2">
    <w:name w:val="index 2"/>
    <w:basedOn w:val="Index1"/>
    <w:rsid w:val="001951EC"/>
    <w:pPr>
      <w:ind w:left="284"/>
    </w:pPr>
  </w:style>
  <w:style w:type="paragraph" w:styleId="Index1">
    <w:name w:val="index 1"/>
    <w:basedOn w:val="Normal"/>
    <w:rsid w:val="001951EC"/>
    <w:pPr>
      <w:keepLines/>
    </w:pPr>
  </w:style>
  <w:style w:type="paragraph" w:customStyle="1" w:styleId="ZH">
    <w:name w:val="ZH"/>
    <w:rsid w:val="001951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styleId="ListNumber2">
    <w:name w:val="List Number 2"/>
    <w:basedOn w:val="ListNumber"/>
    <w:rsid w:val="001951EC"/>
    <w:pPr>
      <w:ind w:left="851"/>
    </w:pPr>
  </w:style>
  <w:style w:type="paragraph" w:styleId="Header">
    <w:name w:val="header"/>
    <w:link w:val="HeaderChar"/>
    <w:rsid w:val="001951EC"/>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42218"/>
    <w:rPr>
      <w:rFonts w:ascii="Arial" w:eastAsia="Times New Roman" w:hAnsi="Arial"/>
      <w:b/>
      <w:noProof/>
      <w:sz w:val="18"/>
      <w:lang w:val="en-GB" w:bidi="ar-SA"/>
    </w:rPr>
  </w:style>
  <w:style w:type="character" w:styleId="FootnoteReference">
    <w:name w:val="footnote reference"/>
    <w:rsid w:val="001951EC"/>
    <w:rPr>
      <w:b/>
      <w:position w:val="6"/>
      <w:sz w:val="16"/>
    </w:rPr>
  </w:style>
  <w:style w:type="paragraph" w:styleId="FootnoteText">
    <w:name w:val="footnote text"/>
    <w:basedOn w:val="Normal"/>
    <w:link w:val="FootnoteTextChar"/>
    <w:rsid w:val="001951EC"/>
    <w:pPr>
      <w:keepLines/>
      <w:ind w:left="454" w:hanging="454"/>
    </w:pPr>
    <w:rPr>
      <w:sz w:val="16"/>
      <w:lang w:eastAsia="x-none"/>
    </w:rPr>
  </w:style>
  <w:style w:type="character" w:customStyle="1" w:styleId="FootnoteTextChar">
    <w:name w:val="Footnote Text Char"/>
    <w:link w:val="FootnoteText"/>
    <w:rsid w:val="00342218"/>
    <w:rPr>
      <w:rFonts w:eastAsia="Times New Roman"/>
      <w:sz w:val="16"/>
      <w:lang w:val="en-GB"/>
    </w:rPr>
  </w:style>
  <w:style w:type="paragraph" w:customStyle="1" w:styleId="TAH">
    <w:name w:val="TAH"/>
    <w:basedOn w:val="TAC"/>
    <w:rsid w:val="001951EC"/>
    <w:rPr>
      <w:b/>
    </w:rPr>
  </w:style>
  <w:style w:type="paragraph" w:customStyle="1" w:styleId="TAC">
    <w:name w:val="TAC"/>
    <w:basedOn w:val="TAL"/>
    <w:rsid w:val="001951EC"/>
    <w:pPr>
      <w:jc w:val="center"/>
    </w:pPr>
  </w:style>
  <w:style w:type="paragraph" w:customStyle="1" w:styleId="TF">
    <w:name w:val="TF"/>
    <w:basedOn w:val="TH"/>
    <w:rsid w:val="001951EC"/>
    <w:pPr>
      <w:keepNext w:val="0"/>
      <w:spacing w:before="0" w:after="240"/>
    </w:pPr>
  </w:style>
  <w:style w:type="paragraph" w:customStyle="1" w:styleId="NO">
    <w:name w:val="NO"/>
    <w:basedOn w:val="Normal"/>
    <w:link w:val="NOChar"/>
    <w:qFormat/>
    <w:rsid w:val="001951EC"/>
    <w:pPr>
      <w:keepLines/>
      <w:ind w:left="1135" w:hanging="851"/>
    </w:pPr>
  </w:style>
  <w:style w:type="paragraph" w:styleId="TOC9">
    <w:name w:val="toc 9"/>
    <w:basedOn w:val="TOC8"/>
    <w:uiPriority w:val="39"/>
    <w:rsid w:val="001951EC"/>
    <w:pPr>
      <w:ind w:left="1418" w:hanging="1418"/>
    </w:pPr>
  </w:style>
  <w:style w:type="paragraph" w:customStyle="1" w:styleId="LD">
    <w:name w:val="LD"/>
    <w:rsid w:val="001951EC"/>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NW">
    <w:name w:val="NW"/>
    <w:basedOn w:val="NO"/>
    <w:rsid w:val="001951EC"/>
    <w:pPr>
      <w:spacing w:after="0"/>
    </w:pPr>
  </w:style>
  <w:style w:type="paragraph" w:styleId="TOC6">
    <w:name w:val="toc 6"/>
    <w:basedOn w:val="TOC5"/>
    <w:next w:val="Normal"/>
    <w:uiPriority w:val="39"/>
    <w:rsid w:val="001951EC"/>
    <w:pPr>
      <w:ind w:left="1985" w:hanging="1985"/>
    </w:pPr>
  </w:style>
  <w:style w:type="paragraph" w:styleId="TOC7">
    <w:name w:val="toc 7"/>
    <w:basedOn w:val="TOC6"/>
    <w:next w:val="Normal"/>
    <w:uiPriority w:val="39"/>
    <w:rsid w:val="001951EC"/>
    <w:pPr>
      <w:ind w:left="2268" w:hanging="2268"/>
    </w:pPr>
  </w:style>
  <w:style w:type="paragraph" w:styleId="ListBullet2">
    <w:name w:val="List Bullet 2"/>
    <w:basedOn w:val="ListBullet"/>
    <w:rsid w:val="001951EC"/>
    <w:pPr>
      <w:ind w:left="851"/>
    </w:pPr>
  </w:style>
  <w:style w:type="paragraph" w:styleId="ListBullet3">
    <w:name w:val="List Bullet 3"/>
    <w:basedOn w:val="ListBullet2"/>
    <w:rsid w:val="001951EC"/>
    <w:pPr>
      <w:ind w:left="1135"/>
    </w:pPr>
  </w:style>
  <w:style w:type="paragraph" w:styleId="ListNumber">
    <w:name w:val="List Number"/>
    <w:basedOn w:val="List"/>
    <w:rsid w:val="001951EC"/>
  </w:style>
  <w:style w:type="paragraph" w:customStyle="1" w:styleId="EQ">
    <w:name w:val="EQ"/>
    <w:basedOn w:val="Normal"/>
    <w:next w:val="Normal"/>
    <w:rsid w:val="001951EC"/>
    <w:pPr>
      <w:keepLines/>
      <w:tabs>
        <w:tab w:val="center" w:pos="4536"/>
        <w:tab w:val="right" w:pos="9072"/>
      </w:tabs>
    </w:pPr>
    <w:rPr>
      <w:noProof/>
    </w:rPr>
  </w:style>
  <w:style w:type="paragraph" w:customStyle="1" w:styleId="TH">
    <w:name w:val="TH"/>
    <w:basedOn w:val="Normal"/>
    <w:rsid w:val="001951EC"/>
    <w:pPr>
      <w:keepNext/>
      <w:keepLines/>
      <w:spacing w:before="60"/>
      <w:jc w:val="center"/>
    </w:pPr>
    <w:rPr>
      <w:rFonts w:ascii="Arial" w:hAnsi="Arial"/>
      <w:b/>
    </w:rPr>
  </w:style>
  <w:style w:type="paragraph" w:customStyle="1" w:styleId="NF">
    <w:name w:val="NF"/>
    <w:basedOn w:val="NO"/>
    <w:rsid w:val="001951EC"/>
    <w:pPr>
      <w:keepNext/>
      <w:spacing w:after="0"/>
    </w:pPr>
    <w:rPr>
      <w:rFonts w:ascii="Arial" w:hAnsi="Arial"/>
      <w:sz w:val="18"/>
    </w:rPr>
  </w:style>
  <w:style w:type="paragraph" w:customStyle="1" w:styleId="PL">
    <w:name w:val="PL"/>
    <w:rsid w:val="001951E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rPr>
  </w:style>
  <w:style w:type="paragraph" w:customStyle="1" w:styleId="TAR">
    <w:name w:val="TAR"/>
    <w:basedOn w:val="TAL"/>
    <w:rsid w:val="001951EC"/>
    <w:pPr>
      <w:jc w:val="right"/>
    </w:pPr>
  </w:style>
  <w:style w:type="paragraph" w:customStyle="1" w:styleId="H6">
    <w:name w:val="H6"/>
    <w:basedOn w:val="Heading5"/>
    <w:next w:val="Normal"/>
    <w:rsid w:val="001951EC"/>
    <w:pPr>
      <w:ind w:left="1985" w:hanging="1985"/>
      <w:outlineLvl w:val="9"/>
    </w:pPr>
    <w:rPr>
      <w:sz w:val="20"/>
    </w:rPr>
  </w:style>
  <w:style w:type="paragraph" w:customStyle="1" w:styleId="TAN">
    <w:name w:val="TAN"/>
    <w:basedOn w:val="TAL"/>
    <w:rsid w:val="001951EC"/>
    <w:pPr>
      <w:ind w:left="851" w:hanging="851"/>
    </w:pPr>
  </w:style>
  <w:style w:type="paragraph" w:customStyle="1" w:styleId="TAL">
    <w:name w:val="TAL"/>
    <w:basedOn w:val="Normal"/>
    <w:rsid w:val="001951EC"/>
    <w:pPr>
      <w:keepNext/>
      <w:keepLines/>
      <w:spacing w:after="0"/>
    </w:pPr>
    <w:rPr>
      <w:rFonts w:ascii="Arial" w:hAnsi="Arial"/>
      <w:sz w:val="18"/>
    </w:rPr>
  </w:style>
  <w:style w:type="paragraph" w:customStyle="1" w:styleId="ZD">
    <w:name w:val="ZD"/>
    <w:rsid w:val="001951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List2">
    <w:name w:val="List 2"/>
    <w:basedOn w:val="List"/>
    <w:rsid w:val="001951EC"/>
    <w:pPr>
      <w:ind w:left="851"/>
    </w:pPr>
  </w:style>
  <w:style w:type="paragraph" w:customStyle="1" w:styleId="ZG">
    <w:name w:val="ZG"/>
    <w:rsid w:val="001951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styleId="List3">
    <w:name w:val="List 3"/>
    <w:basedOn w:val="List2"/>
    <w:rsid w:val="001951EC"/>
    <w:pPr>
      <w:ind w:left="1135"/>
    </w:pPr>
  </w:style>
  <w:style w:type="paragraph" w:styleId="List4">
    <w:name w:val="List 4"/>
    <w:basedOn w:val="List3"/>
    <w:rsid w:val="001951EC"/>
    <w:pPr>
      <w:ind w:left="1418"/>
    </w:pPr>
  </w:style>
  <w:style w:type="paragraph" w:styleId="List5">
    <w:name w:val="List 5"/>
    <w:basedOn w:val="List4"/>
    <w:rsid w:val="001951EC"/>
    <w:pPr>
      <w:ind w:left="1702"/>
    </w:pPr>
  </w:style>
  <w:style w:type="paragraph" w:customStyle="1" w:styleId="EditorsNote">
    <w:name w:val="Editor's Note"/>
    <w:basedOn w:val="NO"/>
    <w:rsid w:val="001951EC"/>
    <w:rPr>
      <w:color w:val="FF0000"/>
    </w:rPr>
  </w:style>
  <w:style w:type="paragraph" w:styleId="List">
    <w:name w:val="List"/>
    <w:basedOn w:val="Normal"/>
    <w:rsid w:val="001951EC"/>
    <w:pPr>
      <w:ind w:left="568" w:hanging="284"/>
    </w:pPr>
  </w:style>
  <w:style w:type="paragraph" w:styleId="ListBullet">
    <w:name w:val="List Bullet"/>
    <w:basedOn w:val="List"/>
    <w:rsid w:val="001951EC"/>
  </w:style>
  <w:style w:type="paragraph" w:styleId="ListBullet4">
    <w:name w:val="List Bullet 4"/>
    <w:basedOn w:val="ListBullet3"/>
    <w:rsid w:val="001951EC"/>
    <w:pPr>
      <w:ind w:left="1418"/>
    </w:pPr>
  </w:style>
  <w:style w:type="paragraph" w:styleId="ListBullet5">
    <w:name w:val="List Bullet 5"/>
    <w:basedOn w:val="ListBullet4"/>
    <w:rsid w:val="001951EC"/>
    <w:pPr>
      <w:ind w:left="1702"/>
    </w:pPr>
  </w:style>
  <w:style w:type="paragraph" w:customStyle="1" w:styleId="B4">
    <w:name w:val="B4"/>
    <w:basedOn w:val="List4"/>
    <w:rsid w:val="001951EC"/>
  </w:style>
  <w:style w:type="paragraph" w:customStyle="1" w:styleId="B5">
    <w:name w:val="B5"/>
    <w:basedOn w:val="List5"/>
    <w:rsid w:val="001951EC"/>
  </w:style>
  <w:style w:type="paragraph" w:styleId="Footer">
    <w:name w:val="footer"/>
    <w:basedOn w:val="Header"/>
    <w:link w:val="FooterChar"/>
    <w:rsid w:val="001951EC"/>
    <w:pPr>
      <w:jc w:val="center"/>
    </w:pPr>
    <w:rPr>
      <w:i/>
      <w:lang w:eastAsia="x-none"/>
    </w:rPr>
  </w:style>
  <w:style w:type="character" w:customStyle="1" w:styleId="FooterChar">
    <w:name w:val="Footer Char"/>
    <w:link w:val="Footer"/>
    <w:rsid w:val="00342218"/>
    <w:rPr>
      <w:rFonts w:ascii="Arial" w:eastAsia="Times New Roman" w:hAnsi="Arial"/>
      <w:b/>
      <w:i/>
      <w:noProof/>
      <w:sz w:val="18"/>
      <w:lang w:val="en-GB"/>
    </w:rPr>
  </w:style>
  <w:style w:type="paragraph" w:customStyle="1" w:styleId="ZTD">
    <w:name w:val="ZTD"/>
    <w:basedOn w:val="ZB"/>
    <w:rsid w:val="001951EC"/>
    <w:pPr>
      <w:framePr w:hRule="auto" w:wrap="notBeside" w:y="852"/>
    </w:pPr>
    <w:rPr>
      <w:i w:val="0"/>
      <w:sz w:val="40"/>
    </w:rPr>
  </w:style>
  <w:style w:type="paragraph" w:styleId="CommentSubject">
    <w:name w:val="annotation subject"/>
    <w:basedOn w:val="CommentText"/>
    <w:next w:val="CommentText"/>
    <w:link w:val="CommentSubjectChar"/>
    <w:rsid w:val="0026752F"/>
    <w:rPr>
      <w:b/>
      <w:bCs/>
      <w:lang w:eastAsia="en-GB"/>
    </w:rPr>
  </w:style>
  <w:style w:type="character" w:customStyle="1" w:styleId="CommentSubjectChar">
    <w:name w:val="Comment Subject Char"/>
    <w:link w:val="CommentSubject"/>
    <w:rsid w:val="0026752F"/>
    <w:rPr>
      <w:rFonts w:eastAsia="Times New Roman"/>
      <w:b/>
      <w:bCs/>
      <w:lang w:val="en-GB" w:eastAsia="en-GB"/>
    </w:rPr>
  </w:style>
  <w:style w:type="character" w:customStyle="1" w:styleId="EXChar">
    <w:name w:val="EX Char"/>
    <w:link w:val="EX"/>
    <w:locked/>
    <w:rsid w:val="00AD4A80"/>
    <w:rPr>
      <w:rFonts w:eastAsia="Times New Roman"/>
      <w:lang w:val="en-GB"/>
    </w:rPr>
  </w:style>
  <w:style w:type="paragraph" w:styleId="ListParagraph">
    <w:name w:val="List Paragraph"/>
    <w:basedOn w:val="Normal"/>
    <w:link w:val="ListParagraphChar"/>
    <w:uiPriority w:val="34"/>
    <w:qFormat/>
    <w:rsid w:val="00532E0F"/>
    <w:pPr>
      <w:ind w:left="720"/>
      <w:contextualSpacing/>
    </w:pPr>
    <w:rPr>
      <w:lang w:val="x-none" w:eastAsia="en-GB"/>
    </w:rPr>
  </w:style>
  <w:style w:type="character" w:customStyle="1" w:styleId="ListParagraphChar">
    <w:name w:val="List Paragraph Char"/>
    <w:link w:val="ListParagraph"/>
    <w:uiPriority w:val="34"/>
    <w:rsid w:val="00532E0F"/>
    <w:rPr>
      <w:rFonts w:eastAsia="Times New Roman"/>
      <w:lang w:eastAsia="en-GB"/>
    </w:rPr>
  </w:style>
  <w:style w:type="paragraph" w:customStyle="1" w:styleId="FL">
    <w:name w:val="FL"/>
    <w:basedOn w:val="Normal"/>
    <w:rsid w:val="001951EC"/>
    <w:pPr>
      <w:keepNext/>
      <w:keepLines/>
      <w:spacing w:before="60"/>
      <w:jc w:val="center"/>
    </w:pPr>
    <w:rPr>
      <w:rFonts w:ascii="Arial" w:hAnsi="Arial"/>
      <w:b/>
    </w:rPr>
  </w:style>
  <w:style w:type="paragraph" w:customStyle="1" w:styleId="Guidance">
    <w:name w:val="Guidance"/>
    <w:basedOn w:val="Normal"/>
    <w:rsid w:val="00B566D0"/>
    <w:pPr>
      <w:overflowPunct/>
      <w:autoSpaceDE/>
      <w:autoSpaceDN/>
      <w:adjustRightInd/>
      <w:textAlignment w:val="auto"/>
    </w:pPr>
    <w:rPr>
      <w:i/>
      <w:color w:val="0000FF"/>
    </w:rPr>
  </w:style>
  <w:style w:type="character" w:customStyle="1" w:styleId="msoins0">
    <w:name w:val="msoins0"/>
    <w:basedOn w:val="DefaultParagraphFont"/>
    <w:rsid w:val="004D3BAD"/>
  </w:style>
  <w:style w:type="paragraph" w:customStyle="1" w:styleId="ZV">
    <w:name w:val="ZV"/>
    <w:basedOn w:val="ZU"/>
    <w:rsid w:val="00881D73"/>
    <w:pPr>
      <w:framePr w:wrap="notBeside" w:y="16161"/>
      <w:overflowPunct/>
      <w:autoSpaceDE/>
      <w:autoSpaceDN/>
      <w:adjustRightInd/>
      <w:textAlignment w:val="auto"/>
    </w:pPr>
  </w:style>
  <w:style w:type="paragraph" w:customStyle="1" w:styleId="CRCoverPage">
    <w:name w:val="CR Cover Page"/>
    <w:rsid w:val="00881D73"/>
    <w:pPr>
      <w:spacing w:after="120"/>
    </w:pPr>
    <w:rPr>
      <w:rFonts w:ascii="Arial" w:eastAsia="Times New Roman" w:hAnsi="Arial"/>
      <w:lang w:val="en-GB"/>
    </w:rPr>
  </w:style>
  <w:style w:type="paragraph" w:customStyle="1" w:styleId="tdoc-header">
    <w:name w:val="tdoc-header"/>
    <w:rsid w:val="00881D73"/>
    <w:rPr>
      <w:rFonts w:ascii="Arial" w:eastAsia="Times New Roman" w:hAnsi="Arial"/>
      <w:noProof/>
      <w:sz w:val="24"/>
      <w:lang w:val="en-GB"/>
    </w:rPr>
  </w:style>
  <w:style w:type="character" w:styleId="FollowedHyperlink">
    <w:name w:val="FollowedHyperlink"/>
    <w:uiPriority w:val="99"/>
    <w:rsid w:val="00881D73"/>
    <w:rPr>
      <w:color w:val="800080"/>
      <w:u w:val="single"/>
    </w:rPr>
  </w:style>
  <w:style w:type="paragraph" w:styleId="DocumentMap">
    <w:name w:val="Document Map"/>
    <w:basedOn w:val="Normal"/>
    <w:link w:val="DocumentMapChar"/>
    <w:rsid w:val="00881D73"/>
    <w:pPr>
      <w:shd w:val="clear" w:color="auto" w:fill="000080"/>
      <w:overflowPunct/>
      <w:autoSpaceDE/>
      <w:autoSpaceDN/>
      <w:adjustRightInd/>
      <w:textAlignment w:val="auto"/>
    </w:pPr>
    <w:rPr>
      <w:rFonts w:ascii="Tahoma" w:hAnsi="Tahoma"/>
      <w:lang w:eastAsia="x-none"/>
    </w:rPr>
  </w:style>
  <w:style w:type="character" w:customStyle="1" w:styleId="DocumentMapChar">
    <w:name w:val="Document Map Char"/>
    <w:link w:val="DocumentMap"/>
    <w:rsid w:val="00881D73"/>
    <w:rPr>
      <w:rFonts w:ascii="Tahoma" w:eastAsia="Times New Roman" w:hAnsi="Tahoma"/>
      <w:shd w:val="clear" w:color="auto" w:fill="000080"/>
      <w:lang w:val="en-GB" w:eastAsia="x-none"/>
    </w:rPr>
  </w:style>
  <w:style w:type="numbering" w:customStyle="1" w:styleId="NoList1">
    <w:name w:val="No List1"/>
    <w:next w:val="NoList"/>
    <w:uiPriority w:val="99"/>
    <w:semiHidden/>
    <w:rsid w:val="00881D73"/>
  </w:style>
  <w:style w:type="character" w:customStyle="1" w:styleId="ColorfulList-Accent1Char">
    <w:name w:val="Colorful List - Accent 1 Char"/>
    <w:link w:val="ColorfulList-Accent1"/>
    <w:uiPriority w:val="34"/>
    <w:rsid w:val="00881D73"/>
    <w:rPr>
      <w:rFonts w:ascii="Times New Roman" w:hAnsi="Times New Roman"/>
      <w:lang w:val="x-none" w:eastAsia="en-GB"/>
    </w:rPr>
  </w:style>
  <w:style w:type="numbering" w:customStyle="1" w:styleId="NoList2">
    <w:name w:val="No List2"/>
    <w:next w:val="NoList"/>
    <w:uiPriority w:val="99"/>
    <w:semiHidden/>
    <w:rsid w:val="00881D73"/>
  </w:style>
  <w:style w:type="paragraph" w:customStyle="1" w:styleId="TAJ">
    <w:name w:val="TAJ"/>
    <w:basedOn w:val="TH"/>
    <w:rsid w:val="00881D73"/>
    <w:pPr>
      <w:overflowPunct/>
      <w:autoSpaceDE/>
      <w:autoSpaceDN/>
      <w:adjustRightInd/>
      <w:textAlignment w:val="auto"/>
    </w:pPr>
  </w:style>
  <w:style w:type="paragraph" w:styleId="Title">
    <w:name w:val="Title"/>
    <w:basedOn w:val="Normal"/>
    <w:next w:val="Normal"/>
    <w:link w:val="TitleChar"/>
    <w:uiPriority w:val="10"/>
    <w:qFormat/>
    <w:rsid w:val="00881D73"/>
    <w:pPr>
      <w:pBdr>
        <w:bottom w:val="single" w:sz="8" w:space="4" w:color="4F81BD"/>
      </w:pBdr>
      <w:overflowPunct/>
      <w:autoSpaceDE/>
      <w:autoSpaceDN/>
      <w:adjustRightInd/>
      <w:spacing w:after="300"/>
      <w:contextualSpacing/>
      <w:textAlignment w:val="auto"/>
    </w:pPr>
    <w:rPr>
      <w:rFonts w:ascii="Cambria" w:eastAsia="MS Gothic" w:hAnsi="Cambria"/>
      <w:color w:val="17365D"/>
      <w:spacing w:val="5"/>
      <w:kern w:val="28"/>
      <w:sz w:val="52"/>
      <w:szCs w:val="52"/>
      <w:lang w:val="x-none" w:eastAsia="ja-JP"/>
    </w:rPr>
  </w:style>
  <w:style w:type="character" w:customStyle="1" w:styleId="TitleChar">
    <w:name w:val="Title Char"/>
    <w:link w:val="Title"/>
    <w:uiPriority w:val="10"/>
    <w:rsid w:val="00881D73"/>
    <w:rPr>
      <w:rFonts w:ascii="Cambria" w:eastAsia="MS Gothic" w:hAnsi="Cambria"/>
      <w:color w:val="17365D"/>
      <w:spacing w:val="5"/>
      <w:kern w:val="28"/>
      <w:sz w:val="52"/>
      <w:szCs w:val="52"/>
      <w:lang w:val="x-none" w:eastAsia="ja-JP"/>
    </w:rPr>
  </w:style>
  <w:style w:type="paragraph" w:styleId="Subtitle">
    <w:name w:val="Subtitle"/>
    <w:basedOn w:val="Normal"/>
    <w:next w:val="Normal"/>
    <w:link w:val="SubtitleChar"/>
    <w:uiPriority w:val="11"/>
    <w:qFormat/>
    <w:rsid w:val="00881D73"/>
    <w:pPr>
      <w:numPr>
        <w:ilvl w:val="1"/>
      </w:numPr>
      <w:overflowPunct/>
      <w:autoSpaceDE/>
      <w:autoSpaceDN/>
      <w:adjustRightInd/>
      <w:spacing w:after="200" w:line="276" w:lineRule="auto"/>
      <w:textAlignment w:val="auto"/>
    </w:pPr>
    <w:rPr>
      <w:rFonts w:ascii="Cambria" w:eastAsia="MS Gothic" w:hAnsi="Cambria"/>
      <w:i/>
      <w:iCs/>
      <w:color w:val="4F81BD"/>
      <w:spacing w:val="15"/>
      <w:sz w:val="24"/>
      <w:szCs w:val="24"/>
      <w:lang w:val="x-none" w:eastAsia="ja-JP"/>
    </w:rPr>
  </w:style>
  <w:style w:type="character" w:customStyle="1" w:styleId="SubtitleChar">
    <w:name w:val="Subtitle Char"/>
    <w:link w:val="Subtitle"/>
    <w:uiPriority w:val="11"/>
    <w:rsid w:val="00881D73"/>
    <w:rPr>
      <w:rFonts w:ascii="Cambria" w:eastAsia="MS Gothic" w:hAnsi="Cambria"/>
      <w:i/>
      <w:iCs/>
      <w:color w:val="4F81BD"/>
      <w:spacing w:val="15"/>
      <w:sz w:val="24"/>
      <w:szCs w:val="24"/>
      <w:lang w:val="x-none" w:eastAsia="ja-JP"/>
    </w:rPr>
  </w:style>
  <w:style w:type="character" w:customStyle="1" w:styleId="MediumShading1-Accent2Char">
    <w:name w:val="Medium Shading 1 - Accent 2 Char"/>
    <w:link w:val="ColorfulList-Accent2"/>
    <w:uiPriority w:val="1"/>
    <w:rsid w:val="00881D73"/>
    <w:rPr>
      <w:rFonts w:ascii="Calibri" w:eastAsia="MS Mincho" w:hAnsi="Calibri" w:cs="Arial"/>
      <w:sz w:val="22"/>
      <w:szCs w:val="22"/>
      <w:lang w:eastAsia="ja-JP"/>
    </w:rPr>
  </w:style>
  <w:style w:type="character" w:styleId="Strong">
    <w:name w:val="Strong"/>
    <w:qFormat/>
    <w:rsid w:val="00881D73"/>
    <w:rPr>
      <w:b/>
      <w:bCs/>
    </w:rPr>
  </w:style>
  <w:style w:type="table" w:styleId="TableGrid">
    <w:name w:val="Table Grid"/>
    <w:basedOn w:val="TableNormal"/>
    <w:rsid w:val="00881D7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link w:val="MediumShading1-Accent2Char"/>
    <w:uiPriority w:val="1"/>
    <w:unhideWhenUsed/>
    <w:rsid w:val="00881D73"/>
    <w:rPr>
      <w:rFonts w:ascii="Calibri" w:hAnsi="Calibri" w:cs="Arial"/>
      <w:sz w:val="22"/>
      <w:szCs w:val="22"/>
      <w:lang w:val="x-none" w:eastAsia="ja-JP"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nt5">
    <w:name w:val="font5"/>
    <w:basedOn w:val="Normal"/>
    <w:rsid w:val="00881D73"/>
    <w:pPr>
      <w:overflowPunct/>
      <w:autoSpaceDE/>
      <w:autoSpaceDN/>
      <w:adjustRightInd/>
      <w:spacing w:before="100" w:beforeAutospacing="1" w:after="100" w:afterAutospacing="1"/>
      <w:textAlignment w:val="auto"/>
    </w:pPr>
    <w:rPr>
      <w:rFonts w:ascii="Wingdings" w:hAnsi="Wingdings"/>
      <w:color w:val="000000"/>
      <w:lang w:val="en-US"/>
    </w:rPr>
  </w:style>
  <w:style w:type="paragraph" w:customStyle="1" w:styleId="font6">
    <w:name w:val="font6"/>
    <w:basedOn w:val="Normal"/>
    <w:rsid w:val="00881D73"/>
    <w:pPr>
      <w:overflowPunct/>
      <w:autoSpaceDE/>
      <w:autoSpaceDN/>
      <w:adjustRightInd/>
      <w:spacing w:before="100" w:beforeAutospacing="1" w:after="100" w:afterAutospacing="1"/>
      <w:textAlignment w:val="auto"/>
    </w:pPr>
    <w:rPr>
      <w:rFonts w:ascii="Wingdings" w:hAnsi="Wingdings"/>
      <w:color w:val="000000"/>
      <w:lang w:val="en-US"/>
    </w:rPr>
  </w:style>
  <w:style w:type="paragraph" w:customStyle="1" w:styleId="xl63">
    <w:name w:val="xl63"/>
    <w:basedOn w:val="Normal"/>
    <w:rsid w:val="00881D73"/>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b/>
      <w:bCs/>
      <w:lang w:val="en-US"/>
    </w:rPr>
  </w:style>
  <w:style w:type="paragraph" w:customStyle="1" w:styleId="xl64">
    <w:name w:val="xl64"/>
    <w:basedOn w:val="Normal"/>
    <w:rsid w:val="00881D73"/>
    <w:pPr>
      <w:pBdr>
        <w:top w:val="single" w:sz="8" w:space="0" w:color="auto"/>
        <w:bottom w:val="single" w:sz="8" w:space="0" w:color="auto"/>
      </w:pBdr>
      <w:overflowPunct/>
      <w:autoSpaceDE/>
      <w:autoSpaceDN/>
      <w:adjustRightInd/>
      <w:spacing w:before="100" w:beforeAutospacing="1" w:after="100" w:afterAutospacing="1"/>
      <w:textAlignment w:val="center"/>
    </w:pPr>
    <w:rPr>
      <w:b/>
      <w:bCs/>
      <w:lang w:val="en-US"/>
    </w:rPr>
  </w:style>
  <w:style w:type="paragraph" w:customStyle="1" w:styleId="xl65">
    <w:name w:val="xl65"/>
    <w:basedOn w:val="Normal"/>
    <w:rsid w:val="00881D73"/>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b/>
      <w:bCs/>
      <w:lang w:val="en-US"/>
    </w:rPr>
  </w:style>
  <w:style w:type="paragraph" w:customStyle="1" w:styleId="xl66">
    <w:name w:val="xl66"/>
    <w:basedOn w:val="Normal"/>
    <w:rsid w:val="00881D73"/>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lang w:val="en-US"/>
    </w:rPr>
  </w:style>
  <w:style w:type="paragraph" w:customStyle="1" w:styleId="xl67">
    <w:name w:val="xl67"/>
    <w:basedOn w:val="Normal"/>
    <w:rsid w:val="00881D73"/>
    <w:pPr>
      <w:pBdr>
        <w:top w:val="single" w:sz="8" w:space="0" w:color="auto"/>
        <w:bottom w:val="single" w:sz="8" w:space="0" w:color="auto"/>
      </w:pBdr>
      <w:overflowPunct/>
      <w:autoSpaceDE/>
      <w:autoSpaceDN/>
      <w:adjustRightInd/>
      <w:spacing w:before="100" w:beforeAutospacing="1" w:after="100" w:afterAutospacing="1"/>
      <w:textAlignment w:val="center"/>
    </w:pPr>
    <w:rPr>
      <w:lang w:val="en-US"/>
    </w:rPr>
  </w:style>
  <w:style w:type="paragraph" w:customStyle="1" w:styleId="xl68">
    <w:name w:val="xl68"/>
    <w:basedOn w:val="Normal"/>
    <w:rsid w:val="00881D73"/>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lang w:val="en-US"/>
    </w:rPr>
  </w:style>
  <w:style w:type="paragraph" w:customStyle="1" w:styleId="xl69">
    <w:name w:val="xl69"/>
    <w:basedOn w:val="Normal"/>
    <w:rsid w:val="00881D73"/>
    <w:pPr>
      <w:pBdr>
        <w:top w:val="single" w:sz="8" w:space="0" w:color="auto"/>
        <w:left w:val="single" w:sz="8" w:space="0" w:color="auto"/>
      </w:pBdr>
      <w:overflowPunct/>
      <w:autoSpaceDE/>
      <w:autoSpaceDN/>
      <w:adjustRightInd/>
      <w:spacing w:before="100" w:beforeAutospacing="1" w:after="100" w:afterAutospacing="1"/>
      <w:textAlignment w:val="center"/>
    </w:pPr>
    <w:rPr>
      <w:b/>
      <w:bCs/>
      <w:lang w:val="en-US"/>
    </w:rPr>
  </w:style>
  <w:style w:type="paragraph" w:customStyle="1" w:styleId="xl70">
    <w:name w:val="xl70"/>
    <w:basedOn w:val="Normal"/>
    <w:rsid w:val="00881D73"/>
    <w:pPr>
      <w:pBdr>
        <w:top w:val="single" w:sz="8" w:space="0" w:color="auto"/>
      </w:pBdr>
      <w:overflowPunct/>
      <w:autoSpaceDE/>
      <w:autoSpaceDN/>
      <w:adjustRightInd/>
      <w:spacing w:before="100" w:beforeAutospacing="1" w:after="100" w:afterAutospacing="1"/>
      <w:textAlignment w:val="center"/>
    </w:pPr>
    <w:rPr>
      <w:b/>
      <w:bCs/>
      <w:lang w:val="en-US"/>
    </w:rPr>
  </w:style>
  <w:style w:type="paragraph" w:customStyle="1" w:styleId="xl71">
    <w:name w:val="xl71"/>
    <w:basedOn w:val="Normal"/>
    <w:rsid w:val="00881D73"/>
    <w:pPr>
      <w:overflowPunct/>
      <w:autoSpaceDE/>
      <w:autoSpaceDN/>
      <w:adjustRightInd/>
      <w:spacing w:before="100" w:beforeAutospacing="1" w:after="100" w:afterAutospacing="1"/>
      <w:textAlignment w:val="auto"/>
    </w:pPr>
    <w:rPr>
      <w:rFonts w:ascii="Times" w:hAnsi="Times"/>
      <w:lang w:val="en-US"/>
    </w:rPr>
  </w:style>
  <w:style w:type="paragraph" w:customStyle="1" w:styleId="xl72">
    <w:name w:val="xl72"/>
    <w:basedOn w:val="Normal"/>
    <w:rsid w:val="00881D73"/>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center"/>
    </w:pPr>
    <w:rPr>
      <w:color w:val="000000"/>
      <w:lang w:val="en-US"/>
    </w:rPr>
  </w:style>
  <w:style w:type="paragraph" w:customStyle="1" w:styleId="xl73">
    <w:name w:val="xl73"/>
    <w:basedOn w:val="Normal"/>
    <w:rsid w:val="00881D73"/>
    <w:pPr>
      <w:pBdr>
        <w:top w:val="single" w:sz="8" w:space="0" w:color="auto"/>
        <w:bottom w:val="single" w:sz="8" w:space="0" w:color="auto"/>
      </w:pBdr>
      <w:overflowPunct/>
      <w:autoSpaceDE/>
      <w:autoSpaceDN/>
      <w:adjustRightInd/>
      <w:spacing w:before="100" w:beforeAutospacing="1" w:after="100" w:afterAutospacing="1"/>
      <w:textAlignment w:val="center"/>
    </w:pPr>
    <w:rPr>
      <w:color w:val="000000"/>
      <w:lang w:val="en-US"/>
    </w:rPr>
  </w:style>
  <w:style w:type="paragraph" w:customStyle="1" w:styleId="xl74">
    <w:name w:val="xl74"/>
    <w:basedOn w:val="Normal"/>
    <w:rsid w:val="00881D73"/>
    <w:pPr>
      <w:pBdr>
        <w:top w:val="single" w:sz="8" w:space="0" w:color="auto"/>
        <w:bottom w:val="single" w:sz="8" w:space="0" w:color="auto"/>
        <w:right w:val="single" w:sz="8" w:space="0" w:color="000000"/>
      </w:pBdr>
      <w:overflowPunct/>
      <w:autoSpaceDE/>
      <w:autoSpaceDN/>
      <w:adjustRightInd/>
      <w:spacing w:before="100" w:beforeAutospacing="1" w:after="100" w:afterAutospacing="1"/>
      <w:textAlignment w:val="center"/>
    </w:pPr>
    <w:rPr>
      <w:color w:val="000000"/>
      <w:lang w:val="en-US"/>
    </w:rPr>
  </w:style>
  <w:style w:type="paragraph" w:customStyle="1" w:styleId="xl75">
    <w:name w:val="xl75"/>
    <w:basedOn w:val="Normal"/>
    <w:rsid w:val="00881D73"/>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center"/>
    </w:pPr>
    <w:rPr>
      <w:color w:val="000000"/>
      <w:lang w:val="en-US"/>
    </w:rPr>
  </w:style>
  <w:style w:type="paragraph" w:customStyle="1" w:styleId="xl76">
    <w:name w:val="xl76"/>
    <w:basedOn w:val="Normal"/>
    <w:rsid w:val="00881D73"/>
    <w:pPr>
      <w:pBdr>
        <w:top w:val="single" w:sz="8" w:space="0" w:color="auto"/>
        <w:left w:val="single" w:sz="8" w:space="0" w:color="000000"/>
        <w:bottom w:val="single" w:sz="8" w:space="0" w:color="auto"/>
      </w:pBdr>
      <w:overflowPunct/>
      <w:autoSpaceDE/>
      <w:autoSpaceDN/>
      <w:adjustRightInd/>
      <w:spacing w:before="100" w:beforeAutospacing="1" w:after="100" w:afterAutospacing="1"/>
      <w:textAlignment w:val="center"/>
    </w:pPr>
    <w:rPr>
      <w:lang w:val="en-US"/>
    </w:rPr>
  </w:style>
  <w:style w:type="table" w:styleId="ColorfulList-Accent1">
    <w:name w:val="Colorful List Accent 1"/>
    <w:basedOn w:val="TableNormal"/>
    <w:link w:val="ColorfulList-Accent1Char"/>
    <w:uiPriority w:val="34"/>
    <w:semiHidden/>
    <w:unhideWhenUsed/>
    <w:rsid w:val="00881D73"/>
    <w:rPr>
      <w:lang w:val="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OChar">
    <w:name w:val="NO Char"/>
    <w:link w:val="NO"/>
    <w:locked/>
    <w:rsid w:val="00CC0669"/>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hyperlink" Target="http://portal.3gpp.org/desktopmodules/WorkItem/WorkItemDetails.aspx?workitemId=700029" TargetMode="External"/><Relationship Id="rId39" Type="http://schemas.openxmlformats.org/officeDocument/2006/relationships/hyperlink" Target="http://portal.3gpp.org/desktopmodules/Release/ReleaseDetails.aspx?releaseId=191" TargetMode="External"/><Relationship Id="rId21" Type="http://schemas.openxmlformats.org/officeDocument/2006/relationships/hyperlink" Target="http://portal.3gpp.org/desktopmodules/Release/ReleaseDetails.aspx?releaseId=189" TargetMode="External"/><Relationship Id="rId34" Type="http://schemas.openxmlformats.org/officeDocument/2006/relationships/hyperlink" Target="http://portal.3gpp.org/desktopmodules/Release/ReleaseDetails.aspx?releaseId=191" TargetMode="External"/><Relationship Id="rId42" Type="http://schemas.openxmlformats.org/officeDocument/2006/relationships/hyperlink" Target="http://www.3gpp.org/ftp/tsg_sa/WG1_Serv/TSGS1_82_Dubrovnik/Docs/S1-181708.zip"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portal.3gpp.org/desktopmodules/Specifications/SpecificationDetails.aspx?specificationId=623" TargetMode="External"/><Relationship Id="rId11" Type="http://schemas.openxmlformats.org/officeDocument/2006/relationships/image" Target="media/image4.emf"/><Relationship Id="rId24" Type="http://schemas.openxmlformats.org/officeDocument/2006/relationships/hyperlink" Target="http://portal.3gpp.org/desktopmodules/Specifications/SpecificationDetails.aspx?specificationId=623" TargetMode="External"/><Relationship Id="rId32" Type="http://schemas.openxmlformats.org/officeDocument/2006/relationships/hyperlink" Target="http://www.3gpp.org/ftp/tsg_sa/WG1_Serv/TSGS1_81_Fukuoka/docs/S1-180433.zip" TargetMode="External"/><Relationship Id="rId37" Type="http://schemas.openxmlformats.org/officeDocument/2006/relationships/hyperlink" Target="http://www.3gpp.org/ftp/tsg_sa/WG1_Serv/TSGS1_82_Dubrovnik/Docs/S1-181707.zip" TargetMode="External"/><Relationship Id="rId40" Type="http://schemas.openxmlformats.org/officeDocument/2006/relationships/hyperlink" Target="http://portal.3gpp.org/desktopmodules/WorkItem/WorkItemDetails.aspx?workitemId=760054" TargetMode="External"/><Relationship Id="rId45" Type="http://schemas.openxmlformats.org/officeDocument/2006/relationships/hyperlink" Target="http://portal.3gpp.org/desktopmodules/WorkItem/WorkItemDetails.aspx?workitemId=760054"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3gpp.org/ftp/tsg_sa/WG1_Serv/TSGS1_76_Tenerife/Docs/S1-163012.zip" TargetMode="External"/><Relationship Id="rId28" Type="http://schemas.openxmlformats.org/officeDocument/2006/relationships/hyperlink" Target="http://www.3gpp.org/ftp/tsg_sa/WG1_Serv/TSGS1_78_Porto/docs/S1-172430.zip" TargetMode="External"/><Relationship Id="rId36" Type="http://schemas.openxmlformats.org/officeDocument/2006/relationships/hyperlink" Target="http://portal.3gpp.org/desktopmodules/Specifications/SpecificationDetails.aspx?specificationId=623"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3gpp.org/ftp/tsg_sa/WG1_Serv/TSGS1_76_Tenerife/Docs/S1-163011.zip" TargetMode="External"/><Relationship Id="rId31" Type="http://schemas.openxmlformats.org/officeDocument/2006/relationships/hyperlink" Target="http://portal.3gpp.org/desktopmodules/WorkItem/WorkItemDetails.aspx?workitemId=750007" TargetMode="External"/><Relationship Id="rId44" Type="http://schemas.openxmlformats.org/officeDocument/2006/relationships/hyperlink" Target="http://portal.3gpp.org/desktopmodules/Release/ReleaseDetails.aspx?releaseId=1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portal.3gpp.org/desktopmodules/WorkItem/WorkItemDetails.aspx?workitemId=700029" TargetMode="External"/><Relationship Id="rId27" Type="http://schemas.openxmlformats.org/officeDocument/2006/relationships/hyperlink" Target="http://portal.3gpp.org/desktopmodules/Release/ReleaseDetails.aspx?releaseId=190" TargetMode="External"/><Relationship Id="rId30" Type="http://schemas.openxmlformats.org/officeDocument/2006/relationships/hyperlink" Target="http://portal.3gpp.org/desktopmodules/Release/ReleaseDetails.aspx?releaseId=190" TargetMode="External"/><Relationship Id="rId35" Type="http://schemas.openxmlformats.org/officeDocument/2006/relationships/hyperlink" Target="http://portal.3gpp.org/desktopmodules/WorkItem/WorkItemDetails.aspx?workitemId=760054" TargetMode="External"/><Relationship Id="rId43" Type="http://schemas.openxmlformats.org/officeDocument/2006/relationships/hyperlink" Target="http://portal.3gpp.org/desktopmodules/Specifications/SpecificationDetails.aspx?specificationId=623"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yperlink" Target="http://portal.3gpp.org/desktopmodules/Release/ReleaseDetails.aspx?releaseId=189" TargetMode="External"/><Relationship Id="rId33" Type="http://schemas.openxmlformats.org/officeDocument/2006/relationships/hyperlink" Target="http://portal.3gpp.org/desktopmodules/Specifications/SpecificationDetails.aspx?specificationId=623" TargetMode="External"/><Relationship Id="rId38" Type="http://schemas.openxmlformats.org/officeDocument/2006/relationships/hyperlink" Target="http://portal.3gpp.org/desktopmodules/Specifications/SpecificationDetails.aspx?specificationId=623" TargetMode="External"/><Relationship Id="rId46" Type="http://schemas.openxmlformats.org/officeDocument/2006/relationships/header" Target="header1.xml"/><Relationship Id="rId20" Type="http://schemas.openxmlformats.org/officeDocument/2006/relationships/hyperlink" Target="http://portal.3gpp.org/desktopmodules/Specifications/SpecificationDetails.aspx?specificationId=623" TargetMode="External"/><Relationship Id="rId41" Type="http://schemas.openxmlformats.org/officeDocument/2006/relationships/hyperlink" Target="http://portal.3gpp.org/desktopmodules/Specifications/SpecificationDetails.aspx?specificationId=62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B5B74-1441-43E6-89FB-59947155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Pages>
  <Words>30469</Words>
  <Characters>173674</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3GPP TS 22.179</vt:lpstr>
    </vt:vector>
  </TitlesOfParts>
  <Company>ETSI</Company>
  <LinksUpToDate>false</LinksUpToDate>
  <CharactersWithSpaces>203736</CharactersWithSpaces>
  <SharedDoc>false</SharedDoc>
  <HLinks>
    <vt:vector size="162" baseType="variant">
      <vt:variant>
        <vt:i4>4259860</vt:i4>
      </vt:variant>
      <vt:variant>
        <vt:i4>831</vt:i4>
      </vt:variant>
      <vt:variant>
        <vt:i4>0</vt:i4>
      </vt:variant>
      <vt:variant>
        <vt:i4>5</vt:i4>
      </vt:variant>
      <vt:variant>
        <vt:lpwstr>http://portal.3gpp.org/desktopmodules/WorkItem/WorkItemDetails.aspx?workitemId=760054</vt:lpwstr>
      </vt:variant>
      <vt:variant>
        <vt:lpwstr/>
      </vt:variant>
      <vt:variant>
        <vt:i4>3080251</vt:i4>
      </vt:variant>
      <vt:variant>
        <vt:i4>828</vt:i4>
      </vt:variant>
      <vt:variant>
        <vt:i4>0</vt:i4>
      </vt:variant>
      <vt:variant>
        <vt:i4>5</vt:i4>
      </vt:variant>
      <vt:variant>
        <vt:lpwstr>http://portal.3gpp.org/desktopmodules/Release/ReleaseDetails.aspx?releaseId=191</vt:lpwstr>
      </vt:variant>
      <vt:variant>
        <vt:lpwstr/>
      </vt:variant>
      <vt:variant>
        <vt:i4>6815780</vt:i4>
      </vt:variant>
      <vt:variant>
        <vt:i4>825</vt:i4>
      </vt:variant>
      <vt:variant>
        <vt:i4>0</vt:i4>
      </vt:variant>
      <vt:variant>
        <vt:i4>5</vt:i4>
      </vt:variant>
      <vt:variant>
        <vt:lpwstr>http://portal.3gpp.org/desktopmodules/Specifications/SpecificationDetails.aspx?specificationId=623</vt:lpwstr>
      </vt:variant>
      <vt:variant>
        <vt:lpwstr/>
      </vt:variant>
      <vt:variant>
        <vt:i4>655424</vt:i4>
      </vt:variant>
      <vt:variant>
        <vt:i4>822</vt:i4>
      </vt:variant>
      <vt:variant>
        <vt:i4>0</vt:i4>
      </vt:variant>
      <vt:variant>
        <vt:i4>5</vt:i4>
      </vt:variant>
      <vt:variant>
        <vt:lpwstr>http://www.3gpp.org/ftp/tsg_sa/WG1_Serv/TSGS1_82_Dubrovnik/Docs/S1-181708.zip</vt:lpwstr>
      </vt:variant>
      <vt:variant>
        <vt:lpwstr/>
      </vt:variant>
      <vt:variant>
        <vt:i4>6815780</vt:i4>
      </vt:variant>
      <vt:variant>
        <vt:i4>819</vt:i4>
      </vt:variant>
      <vt:variant>
        <vt:i4>0</vt:i4>
      </vt:variant>
      <vt:variant>
        <vt:i4>5</vt:i4>
      </vt:variant>
      <vt:variant>
        <vt:lpwstr>http://portal.3gpp.org/desktopmodules/Specifications/SpecificationDetails.aspx?specificationId=623</vt:lpwstr>
      </vt:variant>
      <vt:variant>
        <vt:lpwstr/>
      </vt:variant>
      <vt:variant>
        <vt:i4>4259860</vt:i4>
      </vt:variant>
      <vt:variant>
        <vt:i4>816</vt:i4>
      </vt:variant>
      <vt:variant>
        <vt:i4>0</vt:i4>
      </vt:variant>
      <vt:variant>
        <vt:i4>5</vt:i4>
      </vt:variant>
      <vt:variant>
        <vt:lpwstr>http://portal.3gpp.org/desktopmodules/WorkItem/WorkItemDetails.aspx?workitemId=760054</vt:lpwstr>
      </vt:variant>
      <vt:variant>
        <vt:lpwstr/>
      </vt:variant>
      <vt:variant>
        <vt:i4>3080251</vt:i4>
      </vt:variant>
      <vt:variant>
        <vt:i4>813</vt:i4>
      </vt:variant>
      <vt:variant>
        <vt:i4>0</vt:i4>
      </vt:variant>
      <vt:variant>
        <vt:i4>5</vt:i4>
      </vt:variant>
      <vt:variant>
        <vt:lpwstr>http://portal.3gpp.org/desktopmodules/Release/ReleaseDetails.aspx?releaseId=191</vt:lpwstr>
      </vt:variant>
      <vt:variant>
        <vt:lpwstr/>
      </vt:variant>
      <vt:variant>
        <vt:i4>6815780</vt:i4>
      </vt:variant>
      <vt:variant>
        <vt:i4>810</vt:i4>
      </vt:variant>
      <vt:variant>
        <vt:i4>0</vt:i4>
      </vt:variant>
      <vt:variant>
        <vt:i4>5</vt:i4>
      </vt:variant>
      <vt:variant>
        <vt:lpwstr>http://portal.3gpp.org/desktopmodules/Specifications/SpecificationDetails.aspx?specificationId=623</vt:lpwstr>
      </vt:variant>
      <vt:variant>
        <vt:lpwstr/>
      </vt:variant>
      <vt:variant>
        <vt:i4>655439</vt:i4>
      </vt:variant>
      <vt:variant>
        <vt:i4>807</vt:i4>
      </vt:variant>
      <vt:variant>
        <vt:i4>0</vt:i4>
      </vt:variant>
      <vt:variant>
        <vt:i4>5</vt:i4>
      </vt:variant>
      <vt:variant>
        <vt:lpwstr>http://www.3gpp.org/ftp/tsg_sa/WG1_Serv/TSGS1_82_Dubrovnik/Docs/S1-181707.zip</vt:lpwstr>
      </vt:variant>
      <vt:variant>
        <vt:lpwstr/>
      </vt:variant>
      <vt:variant>
        <vt:i4>6815780</vt:i4>
      </vt:variant>
      <vt:variant>
        <vt:i4>804</vt:i4>
      </vt:variant>
      <vt:variant>
        <vt:i4>0</vt:i4>
      </vt:variant>
      <vt:variant>
        <vt:i4>5</vt:i4>
      </vt:variant>
      <vt:variant>
        <vt:lpwstr>http://portal.3gpp.org/desktopmodules/Specifications/SpecificationDetails.aspx?specificationId=623</vt:lpwstr>
      </vt:variant>
      <vt:variant>
        <vt:lpwstr/>
      </vt:variant>
      <vt:variant>
        <vt:i4>4259860</vt:i4>
      </vt:variant>
      <vt:variant>
        <vt:i4>801</vt:i4>
      </vt:variant>
      <vt:variant>
        <vt:i4>0</vt:i4>
      </vt:variant>
      <vt:variant>
        <vt:i4>5</vt:i4>
      </vt:variant>
      <vt:variant>
        <vt:lpwstr>http://portal.3gpp.org/desktopmodules/WorkItem/WorkItemDetails.aspx?workitemId=760054</vt:lpwstr>
      </vt:variant>
      <vt:variant>
        <vt:lpwstr/>
      </vt:variant>
      <vt:variant>
        <vt:i4>3080251</vt:i4>
      </vt:variant>
      <vt:variant>
        <vt:i4>798</vt:i4>
      </vt:variant>
      <vt:variant>
        <vt:i4>0</vt:i4>
      </vt:variant>
      <vt:variant>
        <vt:i4>5</vt:i4>
      </vt:variant>
      <vt:variant>
        <vt:lpwstr>http://portal.3gpp.org/desktopmodules/Release/ReleaseDetails.aspx?releaseId=191</vt:lpwstr>
      </vt:variant>
      <vt:variant>
        <vt:lpwstr/>
      </vt:variant>
      <vt:variant>
        <vt:i4>6815780</vt:i4>
      </vt:variant>
      <vt:variant>
        <vt:i4>795</vt:i4>
      </vt:variant>
      <vt:variant>
        <vt:i4>0</vt:i4>
      </vt:variant>
      <vt:variant>
        <vt:i4>5</vt:i4>
      </vt:variant>
      <vt:variant>
        <vt:lpwstr>http://portal.3gpp.org/desktopmodules/Specifications/SpecificationDetails.aspx?specificationId=623</vt:lpwstr>
      </vt:variant>
      <vt:variant>
        <vt:lpwstr/>
      </vt:variant>
      <vt:variant>
        <vt:i4>6553659</vt:i4>
      </vt:variant>
      <vt:variant>
        <vt:i4>792</vt:i4>
      </vt:variant>
      <vt:variant>
        <vt:i4>0</vt:i4>
      </vt:variant>
      <vt:variant>
        <vt:i4>5</vt:i4>
      </vt:variant>
      <vt:variant>
        <vt:lpwstr>http://www.3gpp.org/ftp/tsg_sa/WG1_Serv/TSGS1_81_Fukuoka/docs/S1-180433.zip</vt:lpwstr>
      </vt:variant>
      <vt:variant>
        <vt:lpwstr/>
      </vt:variant>
      <vt:variant>
        <vt:i4>4456471</vt:i4>
      </vt:variant>
      <vt:variant>
        <vt:i4>789</vt:i4>
      </vt:variant>
      <vt:variant>
        <vt:i4>0</vt:i4>
      </vt:variant>
      <vt:variant>
        <vt:i4>5</vt:i4>
      </vt:variant>
      <vt:variant>
        <vt:lpwstr>http://portal.3gpp.org/desktopmodules/WorkItem/WorkItemDetails.aspx?workitemId=750007</vt:lpwstr>
      </vt:variant>
      <vt:variant>
        <vt:lpwstr/>
      </vt:variant>
      <vt:variant>
        <vt:i4>3080251</vt:i4>
      </vt:variant>
      <vt:variant>
        <vt:i4>786</vt:i4>
      </vt:variant>
      <vt:variant>
        <vt:i4>0</vt:i4>
      </vt:variant>
      <vt:variant>
        <vt:i4>5</vt:i4>
      </vt:variant>
      <vt:variant>
        <vt:lpwstr>http://portal.3gpp.org/desktopmodules/Release/ReleaseDetails.aspx?releaseId=190</vt:lpwstr>
      </vt:variant>
      <vt:variant>
        <vt:lpwstr/>
      </vt:variant>
      <vt:variant>
        <vt:i4>6815780</vt:i4>
      </vt:variant>
      <vt:variant>
        <vt:i4>783</vt:i4>
      </vt:variant>
      <vt:variant>
        <vt:i4>0</vt:i4>
      </vt:variant>
      <vt:variant>
        <vt:i4>5</vt:i4>
      </vt:variant>
      <vt:variant>
        <vt:lpwstr>http://portal.3gpp.org/desktopmodules/Specifications/SpecificationDetails.aspx?specificationId=623</vt:lpwstr>
      </vt:variant>
      <vt:variant>
        <vt:lpwstr/>
      </vt:variant>
      <vt:variant>
        <vt:i4>65608</vt:i4>
      </vt:variant>
      <vt:variant>
        <vt:i4>780</vt:i4>
      </vt:variant>
      <vt:variant>
        <vt:i4>0</vt:i4>
      </vt:variant>
      <vt:variant>
        <vt:i4>5</vt:i4>
      </vt:variant>
      <vt:variant>
        <vt:lpwstr>http://www.3gpp.org/ftp/tsg_sa/WG1_Serv/TSGS1_78_Porto/docs/S1-172430.zip</vt:lpwstr>
      </vt:variant>
      <vt:variant>
        <vt:lpwstr/>
      </vt:variant>
      <vt:variant>
        <vt:i4>3080251</vt:i4>
      </vt:variant>
      <vt:variant>
        <vt:i4>777</vt:i4>
      </vt:variant>
      <vt:variant>
        <vt:i4>0</vt:i4>
      </vt:variant>
      <vt:variant>
        <vt:i4>5</vt:i4>
      </vt:variant>
      <vt:variant>
        <vt:lpwstr>http://portal.3gpp.org/desktopmodules/Release/ReleaseDetails.aspx?releaseId=190</vt:lpwstr>
      </vt:variant>
      <vt:variant>
        <vt:lpwstr/>
      </vt:variant>
      <vt:variant>
        <vt:i4>4587538</vt:i4>
      </vt:variant>
      <vt:variant>
        <vt:i4>774</vt:i4>
      </vt:variant>
      <vt:variant>
        <vt:i4>0</vt:i4>
      </vt:variant>
      <vt:variant>
        <vt:i4>5</vt:i4>
      </vt:variant>
      <vt:variant>
        <vt:lpwstr>http://portal.3gpp.org/desktopmodules/WorkItem/WorkItemDetails.aspx?workitemId=700029</vt:lpwstr>
      </vt:variant>
      <vt:variant>
        <vt:lpwstr/>
      </vt:variant>
      <vt:variant>
        <vt:i4>3014715</vt:i4>
      </vt:variant>
      <vt:variant>
        <vt:i4>771</vt:i4>
      </vt:variant>
      <vt:variant>
        <vt:i4>0</vt:i4>
      </vt:variant>
      <vt:variant>
        <vt:i4>5</vt:i4>
      </vt:variant>
      <vt:variant>
        <vt:lpwstr>http://portal.3gpp.org/desktopmodules/Release/ReleaseDetails.aspx?releaseId=189</vt:lpwstr>
      </vt:variant>
      <vt:variant>
        <vt:lpwstr/>
      </vt:variant>
      <vt:variant>
        <vt:i4>6815780</vt:i4>
      </vt:variant>
      <vt:variant>
        <vt:i4>768</vt:i4>
      </vt:variant>
      <vt:variant>
        <vt:i4>0</vt:i4>
      </vt:variant>
      <vt:variant>
        <vt:i4>5</vt:i4>
      </vt:variant>
      <vt:variant>
        <vt:lpwstr>http://portal.3gpp.org/desktopmodules/Specifications/SpecificationDetails.aspx?specificationId=623</vt:lpwstr>
      </vt:variant>
      <vt:variant>
        <vt:lpwstr/>
      </vt:variant>
      <vt:variant>
        <vt:i4>5308438</vt:i4>
      </vt:variant>
      <vt:variant>
        <vt:i4>765</vt:i4>
      </vt:variant>
      <vt:variant>
        <vt:i4>0</vt:i4>
      </vt:variant>
      <vt:variant>
        <vt:i4>5</vt:i4>
      </vt:variant>
      <vt:variant>
        <vt:lpwstr>http://www.3gpp.org/ftp/tsg_sa/WG1_Serv/TSGS1_76_Tenerife/Docs/S1-163012.zip</vt:lpwstr>
      </vt:variant>
      <vt:variant>
        <vt:lpwstr/>
      </vt:variant>
      <vt:variant>
        <vt:i4>4587538</vt:i4>
      </vt:variant>
      <vt:variant>
        <vt:i4>762</vt:i4>
      </vt:variant>
      <vt:variant>
        <vt:i4>0</vt:i4>
      </vt:variant>
      <vt:variant>
        <vt:i4>5</vt:i4>
      </vt:variant>
      <vt:variant>
        <vt:lpwstr>http://portal.3gpp.org/desktopmodules/WorkItem/WorkItemDetails.aspx?workitemId=700029</vt:lpwstr>
      </vt:variant>
      <vt:variant>
        <vt:lpwstr/>
      </vt:variant>
      <vt:variant>
        <vt:i4>3014715</vt:i4>
      </vt:variant>
      <vt:variant>
        <vt:i4>759</vt:i4>
      </vt:variant>
      <vt:variant>
        <vt:i4>0</vt:i4>
      </vt:variant>
      <vt:variant>
        <vt:i4>5</vt:i4>
      </vt:variant>
      <vt:variant>
        <vt:lpwstr>http://portal.3gpp.org/desktopmodules/Release/ReleaseDetails.aspx?releaseId=189</vt:lpwstr>
      </vt:variant>
      <vt:variant>
        <vt:lpwstr/>
      </vt:variant>
      <vt:variant>
        <vt:i4>6815780</vt:i4>
      </vt:variant>
      <vt:variant>
        <vt:i4>756</vt:i4>
      </vt:variant>
      <vt:variant>
        <vt:i4>0</vt:i4>
      </vt:variant>
      <vt:variant>
        <vt:i4>5</vt:i4>
      </vt:variant>
      <vt:variant>
        <vt:lpwstr>http://portal.3gpp.org/desktopmodules/Specifications/SpecificationDetails.aspx?specificationId=623</vt:lpwstr>
      </vt:variant>
      <vt:variant>
        <vt:lpwstr/>
      </vt:variant>
      <vt:variant>
        <vt:i4>5373974</vt:i4>
      </vt:variant>
      <vt:variant>
        <vt:i4>753</vt:i4>
      </vt:variant>
      <vt:variant>
        <vt:i4>0</vt:i4>
      </vt:variant>
      <vt:variant>
        <vt:i4>5</vt:i4>
      </vt:variant>
      <vt:variant>
        <vt:lpwstr>http://www.3gpp.org/ftp/tsg_sa/WG1_Serv/TSGS1_76_Tenerife/Docs/S1-163011.zip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22.179</dc:title>
  <dc:subject>Mission Critical Push To Talk (MCPTT) over LTE; Stage 1 (Release 13)</dc:subject>
  <dc:creator>MCC Support</dc:creator>
  <cp:keywords/>
  <cp:lastModifiedBy>Andrei Laurentiu BORNEA</cp:lastModifiedBy>
  <cp:revision>2</cp:revision>
  <cp:lastPrinted>2014-12-02T06:20:00Z</cp:lastPrinted>
  <dcterms:created xsi:type="dcterms:W3CDTF">2024-03-14T08:09:00Z</dcterms:created>
  <dcterms:modified xsi:type="dcterms:W3CDTF">2024-03-14T08:09:00Z</dcterms:modified>
</cp:coreProperties>
</file>